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E60" w:rsidRDefault="002A3E60" w:rsidP="002A3E60">
      <w:pPr>
        <w:jc w:val="center"/>
        <w:rPr>
          <w:rFonts w:ascii="Comic Sans MS" w:hAnsi="Comic Sans MS"/>
          <w:color w:val="0070C0"/>
          <w:sz w:val="28"/>
          <w:szCs w:val="28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24A2B31" wp14:editId="5267DC54">
            <wp:extent cx="999810" cy="1191111"/>
            <wp:effectExtent l="0" t="0" r="0" b="9525"/>
            <wp:docPr id="1" name="Picture 1" descr="Image result for Antarctica Cartoon. Size: 183 x 106. Source: www.hdwalle.com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E7D37583E" descr="Image result for Antarctica Cartoon. Size: 183 x 106. Source: www.hdwalle.com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754" cy="1252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757C6112" wp14:editId="3FA4F895">
            <wp:extent cx="1663700" cy="1186815"/>
            <wp:effectExtent l="0" t="0" r="0" b="0"/>
            <wp:docPr id="8" name="Picture 8" descr="Image result for RUCSAC sttratey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RUCSAC sttratey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118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6E14E83" wp14:editId="7C8DBE05">
            <wp:extent cx="999810" cy="1161928"/>
            <wp:effectExtent l="0" t="0" r="0" b="635"/>
            <wp:docPr id="3" name="Picture 3" descr="Image result for Antarctica Cartoon. Size: 183 x 106. Source: www.hdwalle.com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E7D37583E" descr="Image result for Antarctica Cartoon. Size: 183 x 106. Source: www.hdwalle.com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255" cy="1221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E60" w:rsidRPr="009D5EDD" w:rsidRDefault="002A3E60" w:rsidP="002A3E60">
      <w:pPr>
        <w:spacing w:after="0"/>
        <w:jc w:val="center"/>
        <w:rPr>
          <w:rFonts w:ascii="Comic Sans MS" w:hAnsi="Comic Sans MS"/>
          <w:b/>
          <w:color w:val="0070C0"/>
          <w:sz w:val="28"/>
          <w:szCs w:val="28"/>
          <w:u w:val="single"/>
        </w:rPr>
      </w:pPr>
      <w:r w:rsidRPr="009D5EDD">
        <w:rPr>
          <w:rFonts w:ascii="Comic Sans MS" w:hAnsi="Comic Sans MS"/>
          <w:b/>
          <w:color w:val="0070C0"/>
          <w:sz w:val="28"/>
          <w:szCs w:val="28"/>
          <w:u w:val="single"/>
        </w:rPr>
        <w:t xml:space="preserve">ANTARCTICA WORD PROBLEMS </w:t>
      </w:r>
    </w:p>
    <w:p w:rsidR="002A3E60" w:rsidRDefault="002A3E60" w:rsidP="002A3E60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F45383">
        <w:rPr>
          <w:rFonts w:ascii="Comic Sans MS" w:hAnsi="Comic Sans MS"/>
          <w:sz w:val="28"/>
          <w:szCs w:val="28"/>
        </w:rPr>
        <w:t xml:space="preserve">WALT: </w:t>
      </w:r>
      <w:r>
        <w:rPr>
          <w:rFonts w:ascii="Comic Sans MS" w:hAnsi="Comic Sans MS"/>
          <w:sz w:val="28"/>
          <w:szCs w:val="28"/>
        </w:rPr>
        <w:t>read and understand word problems.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2A3E60" w:rsidTr="00BC29C7">
        <w:tc>
          <w:tcPr>
            <w:tcW w:w="5228" w:type="dxa"/>
          </w:tcPr>
          <w:p w:rsidR="002A3E60" w:rsidRDefault="002A3E60" w:rsidP="00BC29C7">
            <w:pPr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786F92C6" wp14:editId="6B5EA712">
                  <wp:extent cx="457200" cy="612140"/>
                  <wp:effectExtent l="0" t="0" r="0" b="0"/>
                  <wp:docPr id="4" name="Picture 4" descr="Image result for penguin Cartoon. Size: 81 x 106. Source: designbump.com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mb10204877D6" descr="Image result for penguin Cartoon. Size: 81 x 106. Source: designbump.com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548" cy="636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3E60" w:rsidRPr="00F45383" w:rsidRDefault="002A3E60" w:rsidP="002A3E60">
            <w:pPr>
              <w:jc w:val="both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0070C0"/>
                <w:sz w:val="28"/>
                <w:szCs w:val="28"/>
              </w:rPr>
              <w:t>There were 14 p</w:t>
            </w:r>
            <w:r w:rsidRPr="00F45383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enguins in the colony.</w:t>
            </w:r>
            <w:r>
              <w:rPr>
                <w:rFonts w:ascii="Comic Sans MS" w:hAnsi="Comic Sans MS"/>
                <w:b/>
                <w:color w:val="0070C0"/>
                <w:sz w:val="28"/>
                <w:szCs w:val="28"/>
              </w:rPr>
              <w:t xml:space="preserve"> 9 more penguins joined them. </w:t>
            </w:r>
            <w:r w:rsidRPr="00F45383">
              <w:rPr>
                <w:rFonts w:ascii="Comic Sans MS" w:hAnsi="Comic Sans MS"/>
                <w:b/>
                <w:color w:val="0070C0"/>
                <w:sz w:val="28"/>
                <w:szCs w:val="28"/>
              </w:rPr>
              <w:t xml:space="preserve">How many penguins were there </w:t>
            </w:r>
            <w:r>
              <w:rPr>
                <w:rFonts w:ascii="Comic Sans MS" w:hAnsi="Comic Sans MS"/>
                <w:b/>
                <w:color w:val="0070C0"/>
                <w:sz w:val="28"/>
                <w:szCs w:val="28"/>
              </w:rPr>
              <w:t xml:space="preserve">in the colony </w:t>
            </w:r>
            <w:r w:rsidRPr="00F45383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altogether?</w:t>
            </w:r>
          </w:p>
          <w:p w:rsidR="002A3E60" w:rsidRDefault="002A3E60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</w:p>
          <w:p w:rsidR="002A3E60" w:rsidRDefault="002A3E60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A3E60" w:rsidRDefault="002A3E60" w:rsidP="002A3E6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A3E60" w:rsidRDefault="002A3E60" w:rsidP="002A3E6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2A3E60" w:rsidRDefault="002A3E60" w:rsidP="00BC29C7">
            <w:pPr>
              <w:jc w:val="center"/>
              <w:rPr>
                <w:rFonts w:ascii="Comic Sans MS" w:hAnsi="Comic Sans MS"/>
                <w:b/>
                <w:color w:val="00B0F0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293C422B" wp14:editId="07C3435E">
                  <wp:extent cx="637452" cy="595223"/>
                  <wp:effectExtent l="0" t="0" r="0" b="0"/>
                  <wp:docPr id="5" name="Picture 5" descr="Image result for leopard seal cartoon picture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leopard seal cartoon picture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683" cy="631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3E60" w:rsidRPr="00BE4189" w:rsidRDefault="002A3E60" w:rsidP="00BC29C7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00B0F0"/>
                <w:sz w:val="28"/>
                <w:szCs w:val="28"/>
              </w:rPr>
              <w:t>20 le</w:t>
            </w:r>
            <w:r w:rsidRPr="00BE4189">
              <w:rPr>
                <w:rFonts w:ascii="Comic Sans MS" w:hAnsi="Comic Sans MS"/>
                <w:b/>
                <w:color w:val="00B0F0"/>
                <w:sz w:val="28"/>
                <w:szCs w:val="28"/>
              </w:rPr>
              <w:t>opard seals were sitting on the ice. 12 dived into the Southern Ocean. How ma</w:t>
            </w:r>
            <w:r w:rsidR="00277857">
              <w:rPr>
                <w:rFonts w:ascii="Comic Sans MS" w:hAnsi="Comic Sans MS"/>
                <w:b/>
                <w:color w:val="00B0F0"/>
                <w:sz w:val="28"/>
                <w:szCs w:val="28"/>
              </w:rPr>
              <w:t>n</w:t>
            </w:r>
            <w:r w:rsidRPr="00BE4189">
              <w:rPr>
                <w:rFonts w:ascii="Comic Sans MS" w:hAnsi="Comic Sans MS"/>
                <w:b/>
                <w:color w:val="00B0F0"/>
                <w:sz w:val="28"/>
                <w:szCs w:val="28"/>
              </w:rPr>
              <w:t xml:space="preserve">y </w:t>
            </w:r>
            <w:r>
              <w:rPr>
                <w:rFonts w:ascii="Comic Sans MS" w:hAnsi="Comic Sans MS"/>
                <w:b/>
                <w:color w:val="00B0F0"/>
                <w:sz w:val="28"/>
                <w:szCs w:val="28"/>
              </w:rPr>
              <w:t xml:space="preserve">leopard </w:t>
            </w:r>
            <w:r w:rsidRPr="00BE4189">
              <w:rPr>
                <w:rFonts w:ascii="Comic Sans MS" w:hAnsi="Comic Sans MS"/>
                <w:b/>
                <w:color w:val="00B0F0"/>
                <w:sz w:val="28"/>
                <w:szCs w:val="28"/>
              </w:rPr>
              <w:t>seals were left on the ice?</w:t>
            </w:r>
          </w:p>
        </w:tc>
      </w:tr>
      <w:tr w:rsidR="002A3E60" w:rsidRPr="00BE4189" w:rsidTr="00BC29C7">
        <w:tc>
          <w:tcPr>
            <w:tcW w:w="5228" w:type="dxa"/>
          </w:tcPr>
          <w:p w:rsidR="002A3E60" w:rsidRDefault="002A3E60" w:rsidP="00BC29C7">
            <w:pPr>
              <w:jc w:val="center"/>
              <w:rPr>
                <w:rFonts w:ascii="Comic Sans MS" w:hAnsi="Comic Sans MS"/>
                <w:b/>
                <w:color w:val="6600CC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68FC1528" wp14:editId="29C49F96">
                  <wp:extent cx="1721472" cy="554179"/>
                  <wp:effectExtent l="0" t="0" r="0" b="0"/>
                  <wp:docPr id="6" name="Picture 6" descr="Image result for hourglass dolphin cartoon picture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hourglass dolphin cartoon picture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624" cy="622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3E60" w:rsidRPr="00BE4189" w:rsidRDefault="002A3E60" w:rsidP="00BC29C7">
            <w:pPr>
              <w:rPr>
                <w:rFonts w:ascii="Comic Sans MS" w:hAnsi="Comic Sans MS"/>
                <w:b/>
                <w:color w:val="6600CC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6600CC"/>
                <w:sz w:val="28"/>
                <w:szCs w:val="28"/>
              </w:rPr>
              <w:t>A pod of 1</w:t>
            </w:r>
            <w:r w:rsidRPr="00BE4189">
              <w:rPr>
                <w:rFonts w:ascii="Comic Sans MS" w:hAnsi="Comic Sans MS"/>
                <w:b/>
                <w:color w:val="6600CC"/>
                <w:sz w:val="28"/>
                <w:szCs w:val="28"/>
              </w:rPr>
              <w:t xml:space="preserve">6 </w:t>
            </w:r>
            <w:r>
              <w:rPr>
                <w:rFonts w:ascii="Comic Sans MS" w:hAnsi="Comic Sans MS"/>
                <w:b/>
                <w:color w:val="6600CC"/>
                <w:sz w:val="28"/>
                <w:szCs w:val="28"/>
              </w:rPr>
              <w:t xml:space="preserve">hourglass </w:t>
            </w:r>
            <w:r w:rsidRPr="00BE4189">
              <w:rPr>
                <w:rFonts w:ascii="Comic Sans MS" w:hAnsi="Comic Sans MS"/>
                <w:b/>
                <w:color w:val="6600CC"/>
                <w:sz w:val="28"/>
                <w:szCs w:val="28"/>
              </w:rPr>
              <w:t xml:space="preserve">dolphins were hunting for food. </w:t>
            </w:r>
            <w:r w:rsidR="00397451">
              <w:rPr>
                <w:rFonts w:ascii="Comic Sans MS" w:hAnsi="Comic Sans MS"/>
                <w:b/>
                <w:color w:val="6600CC"/>
                <w:sz w:val="28"/>
                <w:szCs w:val="28"/>
              </w:rPr>
              <w:t>A blue w</w:t>
            </w:r>
            <w:r>
              <w:rPr>
                <w:rFonts w:ascii="Comic Sans MS" w:hAnsi="Comic Sans MS"/>
                <w:b/>
                <w:color w:val="6600CC"/>
                <w:sz w:val="28"/>
                <w:szCs w:val="28"/>
              </w:rPr>
              <w:t>hale</w:t>
            </w:r>
            <w:r w:rsidRPr="00BE4189">
              <w:rPr>
                <w:rFonts w:ascii="Comic Sans MS" w:hAnsi="Comic Sans MS"/>
                <w:b/>
                <w:color w:val="6600CC"/>
                <w:sz w:val="28"/>
                <w:szCs w:val="28"/>
              </w:rPr>
              <w:t xml:space="preserve"> ate 8 </w:t>
            </w:r>
            <w:r>
              <w:rPr>
                <w:rFonts w:ascii="Comic Sans MS" w:hAnsi="Comic Sans MS"/>
                <w:b/>
                <w:color w:val="6600CC"/>
                <w:sz w:val="28"/>
                <w:szCs w:val="28"/>
              </w:rPr>
              <w:t xml:space="preserve">hourglass </w:t>
            </w:r>
            <w:r w:rsidRPr="00BE4189">
              <w:rPr>
                <w:rFonts w:ascii="Comic Sans MS" w:hAnsi="Comic Sans MS"/>
                <w:b/>
                <w:color w:val="6600CC"/>
                <w:sz w:val="28"/>
                <w:szCs w:val="28"/>
              </w:rPr>
              <w:t>dolphins. How man</w:t>
            </w:r>
            <w:r>
              <w:rPr>
                <w:rFonts w:ascii="Comic Sans MS" w:hAnsi="Comic Sans MS"/>
                <w:b/>
                <w:color w:val="6600CC"/>
                <w:sz w:val="28"/>
                <w:szCs w:val="28"/>
              </w:rPr>
              <w:t xml:space="preserve">y hourglass </w:t>
            </w:r>
            <w:r w:rsidRPr="00BE4189">
              <w:rPr>
                <w:rFonts w:ascii="Comic Sans MS" w:hAnsi="Comic Sans MS"/>
                <w:b/>
                <w:color w:val="6600CC"/>
                <w:sz w:val="28"/>
                <w:szCs w:val="28"/>
              </w:rPr>
              <w:t>dolphins were left?</w:t>
            </w:r>
          </w:p>
          <w:p w:rsidR="002A3E60" w:rsidRDefault="002A3E60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A3E60" w:rsidRDefault="002A3E60" w:rsidP="00BC29C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2A3E60" w:rsidRDefault="002A3E60" w:rsidP="00BC29C7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inline distT="0" distB="0" distL="0" distR="0" wp14:anchorId="772B0139" wp14:editId="47DAEFB4">
                  <wp:extent cx="933450" cy="573932"/>
                  <wp:effectExtent l="0" t="0" r="0" b="0"/>
                  <wp:docPr id="7" name="Picture 7" descr="Image result for albatross cartoon picture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albatross cartoon picture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563" cy="596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3E60" w:rsidRDefault="00397451" w:rsidP="00BC29C7">
            <w:pPr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486FA8"/>
                <w:sz w:val="28"/>
                <w:szCs w:val="28"/>
              </w:rPr>
              <w:t>19 albatrosses</w:t>
            </w:r>
            <w:r w:rsidR="002A3E60">
              <w:rPr>
                <w:rFonts w:ascii="Comic Sans MS" w:hAnsi="Comic Sans MS"/>
                <w:b/>
                <w:color w:val="486FA8"/>
                <w:sz w:val="28"/>
                <w:szCs w:val="28"/>
              </w:rPr>
              <w:t xml:space="preserve"> were flying across the Antarctic. 11 more albatr</w:t>
            </w:r>
            <w:r>
              <w:rPr>
                <w:rFonts w:ascii="Comic Sans MS" w:hAnsi="Comic Sans MS"/>
                <w:b/>
                <w:color w:val="486FA8"/>
                <w:sz w:val="28"/>
                <w:szCs w:val="28"/>
              </w:rPr>
              <w:t>oss joined the flock. How many albatrosses</w:t>
            </w:r>
            <w:r w:rsidR="002A3E60">
              <w:rPr>
                <w:rFonts w:ascii="Comic Sans MS" w:hAnsi="Comic Sans MS"/>
                <w:b/>
                <w:color w:val="486FA8"/>
                <w:sz w:val="28"/>
                <w:szCs w:val="28"/>
              </w:rPr>
              <w:t xml:space="preserve"> were there altogether?</w:t>
            </w:r>
          </w:p>
          <w:p w:rsidR="002A3E60" w:rsidRDefault="002A3E60" w:rsidP="00BC29C7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2A3E60" w:rsidRDefault="002A3E60" w:rsidP="00BC29C7">
            <w:pPr>
              <w:jc w:val="center"/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  <w:p w:rsidR="002A3E60" w:rsidRPr="00117B55" w:rsidRDefault="002A3E60" w:rsidP="00BC29C7">
            <w:pPr>
              <w:rPr>
                <w:rFonts w:ascii="Comic Sans MS" w:hAnsi="Comic Sans MS"/>
                <w:b/>
                <w:color w:val="486FA8"/>
                <w:sz w:val="28"/>
                <w:szCs w:val="28"/>
              </w:rPr>
            </w:pPr>
          </w:p>
        </w:tc>
      </w:tr>
    </w:tbl>
    <w:p w:rsidR="002A3E60" w:rsidRPr="00F45383" w:rsidRDefault="002A3E60" w:rsidP="002A3E6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Challenge: Can you make up your own Antarctic word problem? Think about the animals that live in the Antarctic and be as creative as you like.</w:t>
      </w:r>
    </w:p>
    <w:p w:rsidR="006B6D00" w:rsidRDefault="00397451"/>
    <w:sectPr w:rsidR="006B6D00" w:rsidSect="00F45383">
      <w:pgSz w:w="11906" w:h="16838"/>
      <w:pgMar w:top="720" w:right="720" w:bottom="720" w:left="72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E60"/>
    <w:rsid w:val="00277857"/>
    <w:rsid w:val="002A3E60"/>
    <w:rsid w:val="00397451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64064"/>
  <w15:chartTrackingRefBased/>
  <w15:docId w15:val="{4DF16AF8-ADCC-42BE-BAA6-5B56C485F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E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78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8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q=penguin+cartoon+picture&amp;id=A45E19395CD6E0A0BECC74A20F52EA7CE6A4F697&amp;FORM=IQFRBA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bing.com/images/search?view=detailV2&amp;ccid=5V0pVV5M&amp;id=FF6C72895CCE65BE6B2C76AB8297966BCD32EDC7&amp;thid=OIP.5V0pVV5MHqEMS45Z47AnLwHaCz&amp;mediaurl=https://th.bing.com/th/id/Re55d29555e4c1ea10c4b8e59e3b0272f?rik%3dx%2b0yzWuWl4Krdg%26riu%3dhttp%3a%2f%2fimg13.deviantart.net%2f492b%2fi%2f2009%2f292%2f6%2fc%2fhourglass_dolphin_by_amersss.jpg%26ehk%3d%2fxyFfJUuoQEjZPsM3OL1%2bRRWZM2R4xAwQrTbZrntiQk%3d%26risl%3d%26pid%3dImgRaw&amp;exph=341&amp;expw=900&amp;q=hourglass+dolphin+cartoon+picture&amp;simid=608008331448746693&amp;ck=B6459D44562C2091BC1BAA06E245AC9B&amp;selectedIndex=0&amp;FORM=IRPRST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swb%2btltv&amp;id=90CE64B3824E737B6D06DE267769FA3C132AE27D&amp;thid=OIP.swb-tltvSCBF1PKY4hTTPwAAAA&amp;mediaurl=https://i.pinimg.com/236x/44/4b/65/444b65a1ad1402bf46bc14cf08490b68--numeracy-teaching-resources.jpg&amp;exph=166&amp;expw=236&amp;q=RUCSAC+sttratey&amp;simid=608014241356644700&amp;ck=B89B0DC31765578E8961C73078F9474F&amp;selectedIndex=5&amp;FORM=IRPRST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s://www.bing.com/images/search?view=detailV2&amp;ccid=PAlJw3Wo&amp;id=A72B37BE9E682879876C30E08363BDE48FBBC071&amp;thid=OIP.PAlJw3WonT8Vx6_zT80fJwHaGZ&amp;mediaurl=https://th.bing.com/th/id/R3c0949c375a89d3f15c7aff34fcd1f27?rik%3dccC7j%2bS9Y4PgMA%26riu%3dhttp%3a%2f%2fclipart-library.com%2fimg%2f1923078.png%26ehk%3dcAHhEktqD9IPgTn71wxWZL8dPecQtUxwXW%2b%2b%2bddn0FA%3d%26risl%3d%26pid%3dImgRaw&amp;exph=691&amp;expw=800&amp;q=leopard+seal+cartoon+picture&amp;simid=608018798161495469&amp;ck=03DE558C55D7E807744B8AFEFCDA3C56&amp;selectedIndex=24&amp;qpvt=leopard+seal+cartoon+picture&amp;FORM=IRPRST" TargetMode="External"/><Relationship Id="rId4" Type="http://schemas.openxmlformats.org/officeDocument/2006/relationships/hyperlink" Target="https://www.bing.com/images/search?q=antarctica+cartoon+images&amp;id=CB6E1D0F30FEA5974AD3F9B592CEC8AE8CF26012&amp;FORM=IQFRBA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www.bing.com/images/search?view=detailV2&amp;ccid=fKmbVX9u&amp;id=B15DB68B7875B15508EC8BADE31365C52A21F3AF&amp;thid=OIP.fKmbVX9uIlhCFwvMDHbqGwHaGV&amp;mediaurl=https://image.freepik.com/free-vector/cartoon-albatross-bird-flying_29190-4363.jpg&amp;exph=535&amp;expw=626&amp;q=albatross+cartoon+picture&amp;simid=608035518555750409&amp;ck=5BD1220E4316236D72FDA9A084F1DDE0&amp;selectedIndex=4&amp;FORM=IRPR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B9A86ECE</Template>
  <TotalTime>103</TotalTime>
  <Pages>2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3</cp:revision>
  <cp:lastPrinted>2021-02-06T12:56:00Z</cp:lastPrinted>
  <dcterms:created xsi:type="dcterms:W3CDTF">2021-02-04T17:31:00Z</dcterms:created>
  <dcterms:modified xsi:type="dcterms:W3CDTF">2021-02-08T06:58:00Z</dcterms:modified>
</cp:coreProperties>
</file>