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EDD" w:rsidRDefault="009D5EDD" w:rsidP="009D5EDD">
      <w:pPr>
        <w:jc w:val="center"/>
        <w:rPr>
          <w:rFonts w:ascii="Comic Sans MS" w:hAnsi="Comic Sans MS"/>
          <w:color w:val="0070C0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5F6414B" wp14:editId="2333978A">
            <wp:extent cx="999810" cy="1191111"/>
            <wp:effectExtent l="0" t="0" r="0" b="9525"/>
            <wp:docPr id="1" name="Picture 1" descr="Image result for Antarctica Cartoon. Size: 183 x 106. Source: www.hdwalle.com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7D37583E" descr="Image result for Antarctica Cartoon. Size: 183 x 106. Source: www.hdwalle.com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754" cy="125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663700" cy="1186815"/>
            <wp:effectExtent l="0" t="0" r="0" b="0"/>
            <wp:docPr id="8" name="Picture 8" descr="Image result for RUCSAC sttrate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UCSAC sttrate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227E4AC" wp14:editId="3F7C6D82">
            <wp:extent cx="999810" cy="1161928"/>
            <wp:effectExtent l="0" t="0" r="0" b="635"/>
            <wp:docPr id="3" name="Picture 3" descr="Image result for Antarctica Cartoon. Size: 183 x 106. Source: www.hdwalle.com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7D37583E" descr="Image result for Antarctica Cartoon. Size: 183 x 106. Source: www.hdwalle.com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255" cy="122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EDD" w:rsidRPr="009D5EDD" w:rsidRDefault="009D5EDD" w:rsidP="009D5EDD">
      <w:pPr>
        <w:spacing w:after="0"/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9D5EDD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ANTARCTICA WORD PROBLEMS </w:t>
      </w:r>
    </w:p>
    <w:p w:rsidR="009D5EDD" w:rsidRDefault="009D5EDD" w:rsidP="009D5EDD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F45383">
        <w:rPr>
          <w:rFonts w:ascii="Comic Sans MS" w:hAnsi="Comic Sans MS"/>
          <w:sz w:val="28"/>
          <w:szCs w:val="28"/>
        </w:rPr>
        <w:t xml:space="preserve">WALT: </w:t>
      </w:r>
      <w:r>
        <w:rPr>
          <w:rFonts w:ascii="Comic Sans MS" w:hAnsi="Comic Sans MS"/>
          <w:sz w:val="28"/>
          <w:szCs w:val="28"/>
        </w:rPr>
        <w:t>read and understand word problems.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D5EDD" w:rsidTr="00BC29C7">
        <w:tc>
          <w:tcPr>
            <w:tcW w:w="5228" w:type="dxa"/>
          </w:tcPr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86F92C6" wp14:editId="6B5EA712">
                  <wp:extent cx="457200" cy="612140"/>
                  <wp:effectExtent l="0" t="0" r="0" b="0"/>
                  <wp:docPr id="4" name="Picture 4" descr="Image result for penguin Cartoon. Size: 81 x 106. Source: designbump.com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b10204877D6" descr="Image result for penguin Cartoon. Size: 81 x 106. Source: designbump.com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548" cy="636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5EDD" w:rsidRPr="00F45383" w:rsidRDefault="009D5EDD" w:rsidP="009D5EDD">
            <w:pPr>
              <w:jc w:val="both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>There were 6 p</w:t>
            </w:r>
            <w:r w:rsidRPr="00F45383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enguins in the colony.</w:t>
            </w: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 3 more penguins joined them. </w:t>
            </w:r>
            <w:r w:rsidRPr="00F45383"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How many penguins were there </w:t>
            </w: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in the colony </w:t>
            </w:r>
            <w:r w:rsidRPr="00F45383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altogether?</w:t>
            </w: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9D5E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9D5E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9D5ED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9D5ED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293C422B" wp14:editId="07C3435E">
                  <wp:extent cx="637452" cy="595223"/>
                  <wp:effectExtent l="0" t="0" r="0" b="0"/>
                  <wp:docPr id="5" name="Picture 5" descr="Image result for leopard seal cartoon pictur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leopard seal cartoon picture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683" cy="631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5EDD" w:rsidRPr="00BE4189" w:rsidRDefault="009D5EDD" w:rsidP="00BC29C7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B0F0"/>
                <w:sz w:val="28"/>
                <w:szCs w:val="28"/>
              </w:rPr>
              <w:t>9 le</w:t>
            </w:r>
            <w:r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>opard seals were sitting</w:t>
            </w:r>
            <w:r>
              <w:rPr>
                <w:rFonts w:ascii="Comic Sans MS" w:hAnsi="Comic Sans MS"/>
                <w:b/>
                <w:color w:val="00B0F0"/>
                <w:sz w:val="28"/>
                <w:szCs w:val="28"/>
              </w:rPr>
              <w:t xml:space="preserve"> on the ice. 7</w:t>
            </w:r>
            <w:r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 xml:space="preserve"> dived into the Southern Ocean. How ma</w:t>
            </w:r>
            <w:r w:rsidR="00427728">
              <w:rPr>
                <w:rFonts w:ascii="Comic Sans MS" w:hAnsi="Comic Sans MS"/>
                <w:b/>
                <w:color w:val="00B0F0"/>
                <w:sz w:val="28"/>
                <w:szCs w:val="28"/>
              </w:rPr>
              <w:t>n</w:t>
            </w:r>
            <w:r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 xml:space="preserve">y </w:t>
            </w:r>
            <w:r>
              <w:rPr>
                <w:rFonts w:ascii="Comic Sans MS" w:hAnsi="Comic Sans MS"/>
                <w:b/>
                <w:color w:val="00B0F0"/>
                <w:sz w:val="28"/>
                <w:szCs w:val="28"/>
              </w:rPr>
              <w:t xml:space="preserve">leopard </w:t>
            </w:r>
            <w:r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>seals were left on the ice?</w:t>
            </w:r>
          </w:p>
        </w:tc>
      </w:tr>
      <w:tr w:rsidR="009D5EDD" w:rsidRPr="00BE4189" w:rsidTr="00BC29C7">
        <w:tc>
          <w:tcPr>
            <w:tcW w:w="5228" w:type="dxa"/>
          </w:tcPr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68FC1528" wp14:editId="29C49F96">
                  <wp:extent cx="1721472" cy="554179"/>
                  <wp:effectExtent l="0" t="0" r="0" b="0"/>
                  <wp:docPr id="6" name="Picture 6" descr="Image result for hourglass dolphin cartoon picture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hourglass dolphin cartoon picture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624" cy="622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5EDD" w:rsidRPr="00BE4189" w:rsidRDefault="009D5EDD" w:rsidP="009D5EDD">
            <w:pPr>
              <w:jc w:val="both"/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>A pod of 8</w:t>
            </w:r>
            <w:r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hourglass </w:t>
            </w:r>
            <w:r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dolphins were hunting for food. </w:t>
            </w:r>
            <w:r w:rsidR="00427728">
              <w:rPr>
                <w:rFonts w:ascii="Comic Sans MS" w:hAnsi="Comic Sans MS"/>
                <w:b/>
                <w:color w:val="6600CC"/>
                <w:sz w:val="28"/>
                <w:szCs w:val="28"/>
              </w:rPr>
              <w:t>A blue w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>hale ate 5</w:t>
            </w:r>
            <w:r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hourglass </w:t>
            </w:r>
            <w:r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>dolphins. How man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y hourglass </w:t>
            </w:r>
            <w:r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>dolphins were left?</w:t>
            </w: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BC29C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D5EDD" w:rsidRDefault="009D5EDD" w:rsidP="009D5ED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72B0139" wp14:editId="47DAEFB4">
                  <wp:extent cx="933450" cy="573932"/>
                  <wp:effectExtent l="0" t="0" r="0" b="0"/>
                  <wp:docPr id="7" name="Picture 7" descr="Image result for albatross cartoon picture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albatross cartoon picture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563" cy="596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5EDD" w:rsidRDefault="00427728" w:rsidP="009D5EDD">
            <w:pPr>
              <w:jc w:val="both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486FA8"/>
                <w:sz w:val="28"/>
                <w:szCs w:val="28"/>
              </w:rPr>
              <w:t>10 a</w:t>
            </w:r>
            <w:r w:rsidR="009D5EDD">
              <w:rPr>
                <w:rFonts w:ascii="Comic Sans MS" w:hAnsi="Comic Sans MS"/>
                <w:b/>
                <w:color w:val="486FA8"/>
                <w:sz w:val="28"/>
                <w:szCs w:val="28"/>
              </w:rPr>
              <w:t>lbatross</w:t>
            </w:r>
            <w:r>
              <w:rPr>
                <w:rFonts w:ascii="Comic Sans MS" w:hAnsi="Comic Sans MS"/>
                <w:b/>
                <w:color w:val="486FA8"/>
                <w:sz w:val="28"/>
                <w:szCs w:val="28"/>
              </w:rPr>
              <w:t>es</w:t>
            </w:r>
            <w:r w:rsidR="009D5EDD">
              <w:rPr>
                <w:rFonts w:ascii="Comic Sans MS" w:hAnsi="Comic Sans MS"/>
                <w:b/>
                <w:color w:val="486FA8"/>
                <w:sz w:val="28"/>
                <w:szCs w:val="28"/>
              </w:rPr>
              <w:t xml:space="preserve"> were</w:t>
            </w:r>
            <w:r>
              <w:rPr>
                <w:rFonts w:ascii="Comic Sans MS" w:hAnsi="Comic Sans MS"/>
                <w:b/>
                <w:color w:val="486FA8"/>
                <w:sz w:val="28"/>
                <w:szCs w:val="28"/>
              </w:rPr>
              <w:t xml:space="preserve"> flying across the Antarctic. 5 </w:t>
            </w:r>
            <w:r w:rsidR="009D5EDD">
              <w:rPr>
                <w:rFonts w:ascii="Comic Sans MS" w:hAnsi="Comic Sans MS"/>
                <w:b/>
                <w:color w:val="486FA8"/>
                <w:sz w:val="28"/>
                <w:szCs w:val="28"/>
              </w:rPr>
              <w:t>more albatr</w:t>
            </w:r>
            <w:r>
              <w:rPr>
                <w:rFonts w:ascii="Comic Sans MS" w:hAnsi="Comic Sans MS"/>
                <w:b/>
                <w:color w:val="486FA8"/>
                <w:sz w:val="28"/>
                <w:szCs w:val="28"/>
              </w:rPr>
              <w:t>oss joined the flock. How many a</w:t>
            </w:r>
            <w:r w:rsidR="009D5EDD">
              <w:rPr>
                <w:rFonts w:ascii="Comic Sans MS" w:hAnsi="Comic Sans MS"/>
                <w:b/>
                <w:color w:val="486FA8"/>
                <w:sz w:val="28"/>
                <w:szCs w:val="28"/>
              </w:rPr>
              <w:t>lbatross</w:t>
            </w:r>
            <w:r>
              <w:rPr>
                <w:rFonts w:ascii="Comic Sans MS" w:hAnsi="Comic Sans MS"/>
                <w:b/>
                <w:color w:val="486FA8"/>
                <w:sz w:val="28"/>
                <w:szCs w:val="28"/>
              </w:rPr>
              <w:t>es</w:t>
            </w:r>
            <w:r w:rsidR="009D5EDD">
              <w:rPr>
                <w:rFonts w:ascii="Comic Sans MS" w:hAnsi="Comic Sans MS"/>
                <w:b/>
                <w:color w:val="486FA8"/>
                <w:sz w:val="28"/>
                <w:szCs w:val="28"/>
              </w:rPr>
              <w:t xml:space="preserve"> were there altogether?</w:t>
            </w:r>
          </w:p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9D5EDD" w:rsidRDefault="009D5EDD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9D5EDD" w:rsidRPr="00117B55" w:rsidRDefault="009D5EDD" w:rsidP="00BC29C7">
            <w:pPr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</w:tc>
      </w:tr>
    </w:tbl>
    <w:p w:rsidR="009D5EDD" w:rsidRPr="00F45383" w:rsidRDefault="009D5EDD" w:rsidP="009D5ED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Challenge: Can you make up your own Antarctic word problem? Think about the animals that live in the Antarctic and be as creative as you like.</w:t>
      </w:r>
    </w:p>
    <w:p w:rsidR="006B6D00" w:rsidRDefault="00427728">
      <w:bookmarkStart w:id="0" w:name="_GoBack"/>
      <w:bookmarkEnd w:id="0"/>
    </w:p>
    <w:sectPr w:rsidR="006B6D00" w:rsidSect="00F45383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EDD"/>
    <w:rsid w:val="00427728"/>
    <w:rsid w:val="0061601D"/>
    <w:rsid w:val="00867BBE"/>
    <w:rsid w:val="009D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204CA"/>
  <w15:chartTrackingRefBased/>
  <w15:docId w15:val="{0B1D676A-B75C-4FE5-ABC5-C5FC5AAB0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5E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5E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q=penguin+cartoon+picture&amp;id=A45E19395CD6E0A0BECC74A20F52EA7CE6A4F697&amp;FORM=IQFRBA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bing.com/images/search?view=detailV2&amp;ccid=5V0pVV5M&amp;id=FF6C72895CCE65BE6B2C76AB8297966BCD32EDC7&amp;thid=OIP.5V0pVV5MHqEMS45Z47AnLwHaCz&amp;mediaurl=https://th.bing.com/th/id/Re55d29555e4c1ea10c4b8e59e3b0272f?rik%3dx%2b0yzWuWl4Krdg%26riu%3dhttp%3a%2f%2fimg13.deviantart.net%2f492b%2fi%2f2009%2f292%2f6%2fc%2fhourglass_dolphin_by_amersss.jpg%26ehk%3d%2fxyFfJUuoQEjZPsM3OL1%2bRRWZM2R4xAwQrTbZrntiQk%3d%26risl%3d%26pid%3dImgRaw&amp;exph=341&amp;expw=900&amp;q=hourglass+dolphin+cartoon+picture&amp;simid=608008331448746693&amp;ck=B6459D44562C2091BC1BAA06E245AC9B&amp;selectedIndex=0&amp;FORM=IRPRST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swb%2btltv&amp;id=90CE64B3824E737B6D06DE267769FA3C132AE27D&amp;thid=OIP.swb-tltvSCBF1PKY4hTTPwAAAA&amp;mediaurl=https://i.pinimg.com/236x/44/4b/65/444b65a1ad1402bf46bc14cf08490b68--numeracy-teaching-resources.jpg&amp;exph=166&amp;expw=236&amp;q=RUCSAC+sttratey&amp;simid=608014241356644700&amp;ck=B89B0DC31765578E8961C73078F9474F&amp;selectedIndex=5&amp;FORM=IRPRST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www.bing.com/images/search?view=detailV2&amp;ccid=PAlJw3Wo&amp;id=A72B37BE9E682879876C30E08363BDE48FBBC071&amp;thid=OIP.PAlJw3WonT8Vx6_zT80fJwHaGZ&amp;mediaurl=https://th.bing.com/th/id/R3c0949c375a89d3f15c7aff34fcd1f27?rik%3dccC7j%2bS9Y4PgMA%26riu%3dhttp%3a%2f%2fclipart-library.com%2fimg%2f1923078.png%26ehk%3dcAHhEktqD9IPgTn71wxWZL8dPecQtUxwXW%2b%2b%2bddn0FA%3d%26risl%3d%26pid%3dImgRaw&amp;exph=691&amp;expw=800&amp;q=leopard+seal+cartoon+picture&amp;simid=608018798161495469&amp;ck=03DE558C55D7E807744B8AFEFCDA3C56&amp;selectedIndex=24&amp;qpvt=leopard+seal+cartoon+picture&amp;FORM=IRPRST" TargetMode="External"/><Relationship Id="rId4" Type="http://schemas.openxmlformats.org/officeDocument/2006/relationships/hyperlink" Target="https://www.bing.com/images/search?q=antarctica+cartoon+images&amp;id=CB6E1D0F30FEA5974AD3F9B592CEC8AE8CF26012&amp;FORM=IQFRBA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bing.com/images/search?view=detailV2&amp;ccid=fKmbVX9u&amp;id=B15DB68B7875B15508EC8BADE31365C52A21F3AF&amp;thid=OIP.fKmbVX9uIlhCFwvMDHbqGwHaGV&amp;mediaurl=https://image.freepik.com/free-vector/cartoon-albatross-bird-flying_29190-4363.jpg&amp;exph=535&amp;expw=626&amp;q=albatross+cartoon+picture&amp;simid=608035518555750409&amp;ck=5BD1220E4316236D72FDA9A084F1DDE0&amp;selectedIndex=4&amp;FORM=IRPR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B9A86ECE</Template>
  <TotalTime>6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2021-02-04T17:32:00Z</dcterms:created>
  <dcterms:modified xsi:type="dcterms:W3CDTF">2021-02-08T07:00:00Z</dcterms:modified>
</cp:coreProperties>
</file>