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A69" w:rsidRDefault="006E4A69" w:rsidP="006E4A6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495300" cy="407670"/>
            <wp:effectExtent l="0" t="0" r="0" b="0"/>
            <wp:docPr id="1" name="Picture 1" descr="Image result for Leopard Seal. Size: 163 x 109. Source: wildlifeanimalz.blogspot.co.u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64F75E24A" descr="Image result for Leopard Seal. Size: 163 x 109. Source: wildlifeanimalz.blogspot.co.u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9" cy="43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Leopard Seals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505460" cy="423245"/>
            <wp:effectExtent l="0" t="0" r="8890" b="0"/>
            <wp:docPr id="2" name="Picture 2" descr="Image result for Leopard Seal. Size: 120 x 100. Source: thelife-animal.blogspot.com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C5E40C55C" descr="Image result for Leopard Seal. Size: 120 x 100. Source: thelife-animal.blogspot.com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57" cy="458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D00" w:rsidRDefault="006E4A69" w:rsidP="006E4A69">
      <w:pPr>
        <w:jc w:val="center"/>
        <w:rPr>
          <w:rFonts w:ascii="Comic Sans MS" w:hAnsi="Comic Sans MS"/>
          <w:sz w:val="24"/>
          <w:szCs w:val="24"/>
        </w:rPr>
      </w:pPr>
      <w:r w:rsidRPr="006E4A69">
        <w:rPr>
          <w:rFonts w:ascii="Comic Sans MS" w:hAnsi="Comic Sans MS"/>
          <w:sz w:val="24"/>
          <w:szCs w:val="24"/>
        </w:rPr>
        <w:t xml:space="preserve">WALT: </w:t>
      </w:r>
      <w:r>
        <w:rPr>
          <w:rFonts w:ascii="Comic Sans MS" w:hAnsi="Comic Sans MS"/>
          <w:sz w:val="24"/>
          <w:szCs w:val="24"/>
        </w:rPr>
        <w:t>Read and s</w:t>
      </w:r>
      <w:r w:rsidRPr="006E4A69">
        <w:rPr>
          <w:rFonts w:ascii="Comic Sans MS" w:hAnsi="Comic Sans MS"/>
          <w:sz w:val="24"/>
          <w:szCs w:val="24"/>
        </w:rPr>
        <w:t xml:space="preserve">ort </w:t>
      </w:r>
      <w:bookmarkStart w:id="0" w:name="_GoBack"/>
      <w:bookmarkEnd w:id="0"/>
      <w:r w:rsidRPr="006E4A69">
        <w:rPr>
          <w:rFonts w:ascii="Comic Sans MS" w:hAnsi="Comic Sans MS"/>
          <w:sz w:val="24"/>
          <w:szCs w:val="24"/>
        </w:rPr>
        <w:t>facts into true/false sets.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E4A69" w:rsidTr="006E4A69">
        <w:tc>
          <w:tcPr>
            <w:tcW w:w="7694" w:type="dxa"/>
          </w:tcPr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True</w:t>
            </w:r>
          </w:p>
        </w:tc>
        <w:tc>
          <w:tcPr>
            <w:tcW w:w="7694" w:type="dxa"/>
          </w:tcPr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False</w:t>
            </w:r>
          </w:p>
        </w:tc>
      </w:tr>
      <w:tr w:rsidR="006E4A69" w:rsidTr="006E4A69">
        <w:tc>
          <w:tcPr>
            <w:tcW w:w="7694" w:type="dxa"/>
          </w:tcPr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E4A69" w:rsidRDefault="006E4A69" w:rsidP="006E4A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94" w:type="dxa"/>
          </w:tcPr>
          <w:p w:rsidR="006E4A69" w:rsidRDefault="006E4A69" w:rsidP="006E4A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E4A69" w:rsidRPr="006E4A69" w:rsidRDefault="006E4A69" w:rsidP="006E4A69">
      <w:pPr>
        <w:rPr>
          <w:rFonts w:ascii="Comic Sans MS" w:hAnsi="Comic Sans MS"/>
          <w:sz w:val="24"/>
          <w:szCs w:val="24"/>
        </w:rPr>
      </w:pPr>
    </w:p>
    <w:sectPr w:rsidR="006E4A69" w:rsidRPr="006E4A69" w:rsidSect="006E4A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9A"/>
    <w:rsid w:val="0061601D"/>
    <w:rsid w:val="00617B9A"/>
    <w:rsid w:val="006E4A69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DD82D"/>
  <w15:chartTrackingRefBased/>
  <w15:docId w15:val="{E11CEE34-B7FB-4F6D-8A15-DE2B77D0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q=leopard+seal+images&amp;id=EE73000FCB9E9BD0D125C8FD6EC87564584F4DBD&amp;FORM=IQFRBA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leopard+seal+images&amp;id=C6182B6020196D7E1ECED6989E9096AA34775221&amp;FORM=IQFRB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12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2021-02-01T11:55:00Z</dcterms:created>
  <dcterms:modified xsi:type="dcterms:W3CDTF">2021-02-01T12:32:00Z</dcterms:modified>
</cp:coreProperties>
</file>