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18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A33DE" w:rsidTr="00AA33DE">
        <w:tc>
          <w:tcPr>
            <w:tcW w:w="4508" w:type="dxa"/>
          </w:tcPr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bookmarkStart w:id="0" w:name="_GoBack"/>
            <w:bookmarkEnd w:id="0"/>
            <w:r w:rsidRPr="00AA33DE">
              <w:rPr>
                <w:rFonts w:ascii="Comic Sans MS" w:hAnsi="Comic Sans MS"/>
                <w:b/>
                <w:sz w:val="28"/>
                <w:szCs w:val="28"/>
              </w:rPr>
              <w:t>Leopard seals are also called sea leopards.</w:t>
            </w:r>
          </w:p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4508" w:type="dxa"/>
          </w:tcPr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Leopard seals have big ears.</w:t>
            </w:r>
          </w:p>
        </w:tc>
      </w:tr>
      <w:tr w:rsidR="00AA33DE" w:rsidTr="00AA33DE">
        <w:tc>
          <w:tcPr>
            <w:tcW w:w="4508" w:type="dxa"/>
          </w:tcPr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Leopard seals have long heads.</w:t>
            </w:r>
          </w:p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4508" w:type="dxa"/>
          </w:tcPr>
          <w:p w:rsid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Leopard seals are stripy like a zebra.</w:t>
            </w:r>
          </w:p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AA33DE" w:rsidTr="00AA33DE">
        <w:tc>
          <w:tcPr>
            <w:tcW w:w="4508" w:type="dxa"/>
          </w:tcPr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Leopard seals are found in the Antarctic sea.</w:t>
            </w:r>
          </w:p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4508" w:type="dxa"/>
          </w:tcPr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Leopard seals eat other seals and penguins.</w:t>
            </w:r>
          </w:p>
        </w:tc>
      </w:tr>
      <w:tr w:rsidR="00AA33DE" w:rsidTr="00AA33DE">
        <w:tc>
          <w:tcPr>
            <w:tcW w:w="4508" w:type="dxa"/>
          </w:tcPr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Leopard seals always look sad.</w:t>
            </w:r>
          </w:p>
        </w:tc>
        <w:tc>
          <w:tcPr>
            <w:tcW w:w="4508" w:type="dxa"/>
          </w:tcPr>
          <w:p w:rsid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Leopard seals look like they are smiling.</w:t>
            </w:r>
          </w:p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AA33DE" w:rsidTr="00AA33DE">
        <w:tc>
          <w:tcPr>
            <w:tcW w:w="4508" w:type="dxa"/>
          </w:tcPr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Leopard seals are as heavy as a horse.</w:t>
            </w:r>
          </w:p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4508" w:type="dxa"/>
          </w:tcPr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Leopard seals do not have sharp teeth.</w:t>
            </w:r>
          </w:p>
        </w:tc>
      </w:tr>
      <w:tr w:rsidR="00AA33DE" w:rsidTr="00AA33DE">
        <w:tc>
          <w:tcPr>
            <w:tcW w:w="4508" w:type="dxa"/>
          </w:tcPr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Leopard seals only eat small fish.</w:t>
            </w:r>
          </w:p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4508" w:type="dxa"/>
          </w:tcPr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Leopard seals are fierce hunters.</w:t>
            </w:r>
          </w:p>
        </w:tc>
      </w:tr>
      <w:tr w:rsidR="00AA33DE" w:rsidTr="00AA33DE">
        <w:tc>
          <w:tcPr>
            <w:tcW w:w="4508" w:type="dxa"/>
          </w:tcPr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The edges of a leopard seals mouth curl upwards.</w:t>
            </w:r>
          </w:p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4508" w:type="dxa"/>
          </w:tcPr>
          <w:p w:rsid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A baby leopard seal is called a pup.</w:t>
            </w:r>
          </w:p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AA33DE" w:rsidTr="00AA33DE">
        <w:tc>
          <w:tcPr>
            <w:tcW w:w="4508" w:type="dxa"/>
          </w:tcPr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Leopard seals are a member of the cat family.</w:t>
            </w:r>
          </w:p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4508" w:type="dxa"/>
          </w:tcPr>
          <w:p w:rsid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The female leopard seal is bigger than the male.</w:t>
            </w:r>
          </w:p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AA33DE" w:rsidTr="00AA33DE">
        <w:tc>
          <w:tcPr>
            <w:tcW w:w="4508" w:type="dxa"/>
          </w:tcPr>
          <w:p w:rsid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Leopard seals weigh between 2 and 6 kilograms.</w:t>
            </w:r>
          </w:p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4508" w:type="dxa"/>
          </w:tcPr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The female leopard seal is as small as a mouse.</w:t>
            </w:r>
          </w:p>
        </w:tc>
      </w:tr>
      <w:tr w:rsidR="00AA33DE" w:rsidTr="00AA33DE">
        <w:tc>
          <w:tcPr>
            <w:tcW w:w="4508" w:type="dxa"/>
          </w:tcPr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Leopard seals are kept warm by a thick layer of blubber.</w:t>
            </w:r>
          </w:p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4508" w:type="dxa"/>
          </w:tcPr>
          <w:p w:rsid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AA33DE">
              <w:rPr>
                <w:rFonts w:ascii="Comic Sans MS" w:hAnsi="Comic Sans MS"/>
                <w:b/>
                <w:sz w:val="28"/>
                <w:szCs w:val="28"/>
              </w:rPr>
              <w:t>Leopard seals are earless seals but have ear canals and can hear.</w:t>
            </w:r>
          </w:p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AA33DE" w:rsidTr="00AA33DE">
        <w:tc>
          <w:tcPr>
            <w:tcW w:w="4508" w:type="dxa"/>
          </w:tcPr>
          <w:p w:rsid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Leopard seals hear better than humans underwater.</w:t>
            </w:r>
          </w:p>
          <w:p w:rsid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4508" w:type="dxa"/>
          </w:tcPr>
          <w:p w:rsidR="00AA33DE" w:rsidRPr="00AA33DE" w:rsidRDefault="00AA33DE" w:rsidP="00AA33DE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Leopard seals have a tiny mouth.</w:t>
            </w:r>
          </w:p>
        </w:tc>
      </w:tr>
    </w:tbl>
    <w:p w:rsidR="006B6D00" w:rsidRDefault="00AA33DE"/>
    <w:sectPr w:rsidR="006B6D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3DE"/>
    <w:rsid w:val="0061601D"/>
    <w:rsid w:val="00867BBE"/>
    <w:rsid w:val="00AA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C012C"/>
  <w15:chartTrackingRefBased/>
  <w15:docId w15:val="{9B99D2D6-D506-418C-9B81-9A80CC3E4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33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703C038C</Template>
  <TotalTime>11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2021-02-01T12:00:00Z</dcterms:created>
  <dcterms:modified xsi:type="dcterms:W3CDTF">2021-02-01T12:14:00Z</dcterms:modified>
</cp:coreProperties>
</file>