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904E80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7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904E80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Subtraction</w:t>
      </w:r>
      <w:r w:rsidR="003018C2">
        <w:rPr>
          <w:rFonts w:ascii="Comic Sans MS" w:hAnsi="Comic Sans MS"/>
          <w:color w:val="FF0000"/>
          <w:sz w:val="36"/>
          <w:szCs w:val="36"/>
        </w:rPr>
        <w:t xml:space="preserve"> challenge</w:t>
      </w:r>
    </w:p>
    <w:p w:rsidR="003018C2" w:rsidRDefault="00904E80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Count back carefully!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1B42FD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44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50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47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15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39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19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45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21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38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12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44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21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46  -  23  =</w:t>
      </w:r>
      <w:bookmarkStart w:id="0" w:name="_GoBack"/>
      <w:bookmarkEnd w:id="0"/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P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sectPr w:rsidR="00904E80" w:rsidRPr="00904E8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904E80"/>
    <w:rsid w:val="00A76345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1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2021-01-04T11:30:00Z</dcterms:created>
  <dcterms:modified xsi:type="dcterms:W3CDTF">2021-01-04T11:30:00Z</dcterms:modified>
</cp:coreProperties>
</file>