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9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37581" w:rsidTr="00A37581">
        <w:trPr>
          <w:trHeight w:val="4923"/>
        </w:trPr>
        <w:tc>
          <w:tcPr>
            <w:tcW w:w="7694" w:type="dxa"/>
          </w:tcPr>
          <w:tbl>
            <w:tblPr>
              <w:tblStyle w:val="TableGrid"/>
              <w:tblpPr w:leftFromText="180" w:rightFromText="180" w:vertAnchor="text" w:horzAnchor="margin" w:tblpX="1125" w:tblpY="151"/>
              <w:tblW w:w="4815" w:type="dxa"/>
              <w:tblLook w:val="04A0" w:firstRow="1" w:lastRow="0" w:firstColumn="1" w:lastColumn="0" w:noHBand="0" w:noVBand="1"/>
            </w:tblPr>
            <w:tblGrid>
              <w:gridCol w:w="2405"/>
              <w:gridCol w:w="2410"/>
            </w:tblGrid>
            <w:tr w:rsidR="00A37581" w:rsidTr="001158EE">
              <w:trPr>
                <w:trHeight w:val="2542"/>
              </w:trPr>
              <w:tc>
                <w:tcPr>
                  <w:tcW w:w="2405" w:type="dxa"/>
                </w:tcPr>
                <w:p w:rsidR="00A37581" w:rsidRDefault="00A37581" w:rsidP="00A37581"/>
                <w:p w:rsidR="00A37581" w:rsidRDefault="00A37581" w:rsidP="00A37581"/>
                <w:p w:rsidR="00A37581" w:rsidRDefault="00A37581" w:rsidP="00A37581"/>
                <w:p w:rsidR="00A37581" w:rsidRDefault="00A37581" w:rsidP="00A37581"/>
              </w:tc>
              <w:tc>
                <w:tcPr>
                  <w:tcW w:w="2410" w:type="dxa"/>
                </w:tcPr>
                <w:p w:rsidR="00A37581" w:rsidRDefault="00A37581" w:rsidP="00A37581"/>
              </w:tc>
            </w:tr>
          </w:tbl>
          <w:tbl>
            <w:tblPr>
              <w:tblStyle w:val="TableGrid"/>
              <w:tblW w:w="4820" w:type="dxa"/>
              <w:tblInd w:w="1129" w:type="dxa"/>
              <w:tblLook w:val="04A0" w:firstRow="1" w:lastRow="0" w:firstColumn="1" w:lastColumn="0" w:noHBand="0" w:noVBand="1"/>
            </w:tblPr>
            <w:tblGrid>
              <w:gridCol w:w="4820"/>
            </w:tblGrid>
            <w:tr w:rsidR="00A37581" w:rsidTr="001158EE">
              <w:trPr>
                <w:trHeight w:val="1413"/>
              </w:trPr>
              <w:tc>
                <w:tcPr>
                  <w:tcW w:w="4820" w:type="dxa"/>
                </w:tcPr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</w:tc>
            </w:tr>
          </w:tbl>
          <w:p w:rsidR="00A37581" w:rsidRDefault="00A37581" w:rsidP="00A37581"/>
        </w:tc>
        <w:tc>
          <w:tcPr>
            <w:tcW w:w="7694" w:type="dxa"/>
          </w:tcPr>
          <w:tbl>
            <w:tblPr>
              <w:tblStyle w:val="TableGrid"/>
              <w:tblpPr w:leftFromText="180" w:rightFromText="180" w:vertAnchor="text" w:horzAnchor="margin" w:tblpX="1125" w:tblpY="151"/>
              <w:tblW w:w="4815" w:type="dxa"/>
              <w:tblLook w:val="04A0" w:firstRow="1" w:lastRow="0" w:firstColumn="1" w:lastColumn="0" w:noHBand="0" w:noVBand="1"/>
            </w:tblPr>
            <w:tblGrid>
              <w:gridCol w:w="2405"/>
              <w:gridCol w:w="2410"/>
            </w:tblGrid>
            <w:tr w:rsidR="00A37581" w:rsidTr="001158EE">
              <w:trPr>
                <w:trHeight w:val="2542"/>
              </w:trPr>
              <w:tc>
                <w:tcPr>
                  <w:tcW w:w="2405" w:type="dxa"/>
                </w:tcPr>
                <w:p w:rsidR="00A37581" w:rsidRDefault="00A37581" w:rsidP="00A37581"/>
                <w:p w:rsidR="00A37581" w:rsidRDefault="00A37581" w:rsidP="00A37581"/>
                <w:p w:rsidR="00A37581" w:rsidRDefault="00A37581" w:rsidP="00A37581"/>
                <w:p w:rsidR="00A37581" w:rsidRDefault="00A37581" w:rsidP="00A37581"/>
              </w:tc>
              <w:tc>
                <w:tcPr>
                  <w:tcW w:w="2410" w:type="dxa"/>
                </w:tcPr>
                <w:p w:rsidR="00A37581" w:rsidRDefault="00A37581" w:rsidP="00A37581"/>
              </w:tc>
            </w:tr>
          </w:tbl>
          <w:tbl>
            <w:tblPr>
              <w:tblStyle w:val="TableGrid"/>
              <w:tblW w:w="4820" w:type="dxa"/>
              <w:tblInd w:w="1129" w:type="dxa"/>
              <w:tblLook w:val="04A0" w:firstRow="1" w:lastRow="0" w:firstColumn="1" w:lastColumn="0" w:noHBand="0" w:noVBand="1"/>
            </w:tblPr>
            <w:tblGrid>
              <w:gridCol w:w="4820"/>
            </w:tblGrid>
            <w:tr w:rsidR="00A37581" w:rsidTr="001158EE">
              <w:trPr>
                <w:trHeight w:val="1413"/>
              </w:trPr>
              <w:tc>
                <w:tcPr>
                  <w:tcW w:w="4820" w:type="dxa"/>
                </w:tcPr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</w:tc>
            </w:tr>
          </w:tbl>
          <w:p w:rsidR="00A37581" w:rsidRDefault="00A37581" w:rsidP="00A37581"/>
        </w:tc>
      </w:tr>
      <w:tr w:rsidR="00A37581" w:rsidTr="00930A33">
        <w:trPr>
          <w:trHeight w:val="4830"/>
        </w:trPr>
        <w:tc>
          <w:tcPr>
            <w:tcW w:w="7694" w:type="dxa"/>
          </w:tcPr>
          <w:tbl>
            <w:tblPr>
              <w:tblStyle w:val="TableGrid"/>
              <w:tblpPr w:leftFromText="180" w:rightFromText="180" w:vertAnchor="text" w:horzAnchor="margin" w:tblpX="1125" w:tblpY="151"/>
              <w:tblW w:w="4815" w:type="dxa"/>
              <w:tblLook w:val="04A0" w:firstRow="1" w:lastRow="0" w:firstColumn="1" w:lastColumn="0" w:noHBand="0" w:noVBand="1"/>
            </w:tblPr>
            <w:tblGrid>
              <w:gridCol w:w="2405"/>
              <w:gridCol w:w="2410"/>
            </w:tblGrid>
            <w:tr w:rsidR="00A37581" w:rsidTr="00EC5D8A">
              <w:trPr>
                <w:trHeight w:val="2542"/>
              </w:trPr>
              <w:tc>
                <w:tcPr>
                  <w:tcW w:w="2405" w:type="dxa"/>
                </w:tcPr>
                <w:p w:rsidR="00A37581" w:rsidRDefault="00A37581" w:rsidP="00EC5D8A"/>
                <w:p w:rsidR="00A37581" w:rsidRDefault="00A37581" w:rsidP="00EC5D8A"/>
                <w:p w:rsidR="00A37581" w:rsidRDefault="00A37581" w:rsidP="00EC5D8A"/>
                <w:p w:rsidR="00A37581" w:rsidRDefault="00A37581" w:rsidP="00EC5D8A"/>
              </w:tc>
              <w:tc>
                <w:tcPr>
                  <w:tcW w:w="2410" w:type="dxa"/>
                </w:tcPr>
                <w:p w:rsidR="00A37581" w:rsidRDefault="00A37581" w:rsidP="00EC5D8A"/>
              </w:tc>
            </w:tr>
          </w:tbl>
          <w:tbl>
            <w:tblPr>
              <w:tblStyle w:val="TableGrid"/>
              <w:tblW w:w="4820" w:type="dxa"/>
              <w:tblInd w:w="1129" w:type="dxa"/>
              <w:tblLook w:val="04A0" w:firstRow="1" w:lastRow="0" w:firstColumn="1" w:lastColumn="0" w:noHBand="0" w:noVBand="1"/>
            </w:tblPr>
            <w:tblGrid>
              <w:gridCol w:w="4820"/>
            </w:tblGrid>
            <w:tr w:rsidR="00A37581" w:rsidTr="00EC5D8A">
              <w:trPr>
                <w:trHeight w:val="1658"/>
              </w:trPr>
              <w:tc>
                <w:tcPr>
                  <w:tcW w:w="4820" w:type="dxa"/>
                </w:tcPr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</w:tc>
            </w:tr>
          </w:tbl>
          <w:p w:rsidR="00A37581" w:rsidRDefault="00A37581" w:rsidP="00EC5D8A">
            <w:bookmarkStart w:id="0" w:name="_GoBack"/>
            <w:bookmarkEnd w:id="0"/>
          </w:p>
        </w:tc>
        <w:tc>
          <w:tcPr>
            <w:tcW w:w="7694" w:type="dxa"/>
          </w:tcPr>
          <w:tbl>
            <w:tblPr>
              <w:tblStyle w:val="TableGrid"/>
              <w:tblpPr w:leftFromText="180" w:rightFromText="180" w:vertAnchor="text" w:horzAnchor="margin" w:tblpX="1125" w:tblpY="151"/>
              <w:tblW w:w="4815" w:type="dxa"/>
              <w:tblLook w:val="04A0" w:firstRow="1" w:lastRow="0" w:firstColumn="1" w:lastColumn="0" w:noHBand="0" w:noVBand="1"/>
            </w:tblPr>
            <w:tblGrid>
              <w:gridCol w:w="2405"/>
              <w:gridCol w:w="2410"/>
            </w:tblGrid>
            <w:tr w:rsidR="00A37581" w:rsidTr="00EC5D8A">
              <w:trPr>
                <w:trHeight w:val="2542"/>
              </w:trPr>
              <w:tc>
                <w:tcPr>
                  <w:tcW w:w="2405" w:type="dxa"/>
                </w:tcPr>
                <w:p w:rsidR="00A37581" w:rsidRDefault="00A37581" w:rsidP="00EC5D8A"/>
                <w:p w:rsidR="00A37581" w:rsidRDefault="00A37581" w:rsidP="00EC5D8A"/>
                <w:p w:rsidR="00A37581" w:rsidRDefault="00A37581" w:rsidP="00EC5D8A"/>
                <w:p w:rsidR="00A37581" w:rsidRDefault="00A37581" w:rsidP="00EC5D8A"/>
              </w:tc>
              <w:tc>
                <w:tcPr>
                  <w:tcW w:w="2410" w:type="dxa"/>
                </w:tcPr>
                <w:p w:rsidR="00A37581" w:rsidRDefault="00A37581" w:rsidP="00EC5D8A"/>
              </w:tc>
            </w:tr>
          </w:tbl>
          <w:tbl>
            <w:tblPr>
              <w:tblStyle w:val="TableGrid"/>
              <w:tblW w:w="4820" w:type="dxa"/>
              <w:tblInd w:w="1129" w:type="dxa"/>
              <w:tblLook w:val="04A0" w:firstRow="1" w:lastRow="0" w:firstColumn="1" w:lastColumn="0" w:noHBand="0" w:noVBand="1"/>
            </w:tblPr>
            <w:tblGrid>
              <w:gridCol w:w="4820"/>
            </w:tblGrid>
            <w:tr w:rsidR="00A37581" w:rsidTr="00EC5D8A">
              <w:trPr>
                <w:trHeight w:val="1413"/>
              </w:trPr>
              <w:tc>
                <w:tcPr>
                  <w:tcW w:w="4820" w:type="dxa"/>
                </w:tcPr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  <w:p w:rsidR="00A37581" w:rsidRDefault="00A37581" w:rsidP="00930A33">
                  <w:pPr>
                    <w:framePr w:hSpace="180" w:wrap="around" w:vAnchor="text" w:hAnchor="margin" w:y="-29"/>
                  </w:pPr>
                </w:p>
              </w:tc>
            </w:tr>
          </w:tbl>
          <w:p w:rsidR="00A37581" w:rsidRDefault="00A37581" w:rsidP="00EC5D8A"/>
        </w:tc>
      </w:tr>
    </w:tbl>
    <w:p w:rsidR="00A37581" w:rsidRDefault="00A37581" w:rsidP="00A37581"/>
    <w:p w:rsidR="006B6D00" w:rsidRPr="00A37581" w:rsidRDefault="00930A33" w:rsidP="00A37581"/>
    <w:sectPr w:rsidR="006B6D00" w:rsidRPr="00A37581" w:rsidSect="00A37581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581" w:rsidRDefault="00A37581" w:rsidP="00A37581">
      <w:pPr>
        <w:spacing w:after="0" w:line="240" w:lineRule="auto"/>
      </w:pPr>
      <w:r>
        <w:separator/>
      </w:r>
    </w:p>
  </w:endnote>
  <w:endnote w:type="continuationSeparator" w:id="0">
    <w:p w:rsidR="00A37581" w:rsidRDefault="00A37581" w:rsidP="00A37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581" w:rsidRDefault="00A37581" w:rsidP="00A37581">
      <w:pPr>
        <w:spacing w:after="0" w:line="240" w:lineRule="auto"/>
      </w:pPr>
      <w:r>
        <w:separator/>
      </w:r>
    </w:p>
  </w:footnote>
  <w:footnote w:type="continuationSeparator" w:id="0">
    <w:p w:rsidR="00A37581" w:rsidRDefault="00A37581" w:rsidP="00A375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581" w:rsidRPr="005A2CBC" w:rsidRDefault="00A37581" w:rsidP="00A37581">
    <w:pPr>
      <w:pStyle w:val="Header"/>
      <w:rPr>
        <w:rFonts w:ascii="Comic Sans MS" w:hAnsi="Comic Sans MS"/>
        <w:sz w:val="28"/>
        <w:szCs w:val="28"/>
      </w:rPr>
    </w:pPr>
    <w:r w:rsidRPr="005B748E">
      <w:rPr>
        <w:rFonts w:ascii="Comic Sans MS" w:hAnsi="Comic Sans MS"/>
        <w:sz w:val="28"/>
        <w:szCs w:val="28"/>
      </w:rPr>
      <w:t>Tuesday 12</w:t>
    </w:r>
    <w:r w:rsidRPr="005B748E">
      <w:rPr>
        <w:rFonts w:ascii="Comic Sans MS" w:hAnsi="Comic Sans MS"/>
        <w:sz w:val="28"/>
        <w:szCs w:val="28"/>
        <w:vertAlign w:val="superscript"/>
      </w:rPr>
      <w:t>th</w:t>
    </w:r>
    <w:r w:rsidRPr="005B748E">
      <w:rPr>
        <w:rFonts w:ascii="Comic Sans MS" w:hAnsi="Comic Sans MS"/>
        <w:sz w:val="28"/>
        <w:szCs w:val="28"/>
      </w:rPr>
      <w:t xml:space="preserve"> January </w:t>
    </w:r>
    <w:r>
      <w:rPr>
        <w:rFonts w:ascii="Comic Sans MS" w:hAnsi="Comic Sans MS"/>
        <w:sz w:val="28"/>
        <w:szCs w:val="28"/>
      </w:rPr>
      <w:t xml:space="preserve">                                 Know and understand compound words                               HC</w:t>
    </w:r>
  </w:p>
  <w:p w:rsidR="00A37581" w:rsidRDefault="00A375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581"/>
    <w:rsid w:val="0061601D"/>
    <w:rsid w:val="00867BBE"/>
    <w:rsid w:val="00930A33"/>
    <w:rsid w:val="00A3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41D0FC-4848-43CC-9BEB-7E4FD746A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5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75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7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581"/>
  </w:style>
  <w:style w:type="paragraph" w:styleId="Footer">
    <w:name w:val="footer"/>
    <w:basedOn w:val="Normal"/>
    <w:link w:val="FooterChar"/>
    <w:uiPriority w:val="99"/>
    <w:unhideWhenUsed/>
    <w:rsid w:val="00A37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7CD1F73A</Template>
  <TotalTime>8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2021-01-07T16:35:00Z</dcterms:created>
  <dcterms:modified xsi:type="dcterms:W3CDTF">2021-01-07T16:49:00Z</dcterms:modified>
</cp:coreProperties>
</file>