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Monday 25</w:t>
      </w:r>
      <w:r w:rsidRPr="00153E20">
        <w:rPr>
          <w:rFonts w:ascii="SassoonPrimaryType" w:hAnsi="SassoonPrimaryType"/>
          <w:sz w:val="40"/>
          <w:szCs w:val="40"/>
          <w:vertAlign w:val="superscript"/>
        </w:rPr>
        <w:t>th</w:t>
      </w:r>
      <w:r>
        <w:rPr>
          <w:rFonts w:ascii="SassoonPrimaryType" w:hAnsi="SassoonPrimaryType"/>
          <w:sz w:val="40"/>
          <w:szCs w:val="40"/>
        </w:rPr>
        <w:t xml:space="preserve"> January</w:t>
      </w:r>
    </w:p>
    <w:p w:rsidR="00153E20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In each square below there are 3 numbers.  Each set of numbers together make a “number family”.</w:t>
      </w:r>
    </w:p>
    <w:p w:rsidR="00153E20" w:rsidRPr="00153E20" w:rsidRDefault="00153E20" w:rsidP="00153E20">
      <w:pPr>
        <w:pStyle w:val="ListParagraph"/>
        <w:rPr>
          <w:rFonts w:ascii="SassoonPrimaryType" w:hAnsi="SassoonPrimaryType"/>
          <w:sz w:val="40"/>
          <w:szCs w:val="40"/>
        </w:rPr>
      </w:pPr>
      <w:r w:rsidRPr="00153E20">
        <w:rPr>
          <w:rFonts w:ascii="SassoonPrimaryType" w:hAnsi="SassoonPrimaryType"/>
          <w:sz w:val="40"/>
          <w:szCs w:val="40"/>
        </w:rPr>
        <w:t>Together they can be made into 4 different number facts (2 addition facts and 2 subtraction facts)</w:t>
      </w:r>
    </w:p>
    <w:p w:rsidR="00153E20" w:rsidRPr="00153E20" w:rsidRDefault="00153E20" w:rsidP="00153E20">
      <w:pPr>
        <w:ind w:left="360"/>
        <w:jc w:val="center"/>
        <w:rPr>
          <w:rFonts w:ascii="SassoonPrimaryType" w:hAnsi="SassoonPrimaryType"/>
          <w:sz w:val="40"/>
          <w:szCs w:val="40"/>
        </w:rPr>
      </w:pPr>
      <w:r w:rsidRPr="00153E20">
        <w:rPr>
          <w:rFonts w:ascii="SassoonPrimaryType" w:hAnsi="SassoonPrimaryType"/>
          <w:sz w:val="40"/>
          <w:szCs w:val="40"/>
        </w:rPr>
        <w:t>HAVE A GO P3!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3E20" w:rsidTr="00153E20">
        <w:trPr>
          <w:trHeight w:val="2465"/>
        </w:trPr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3  5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2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6E4D14" w:rsidP="00153E20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1  9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10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402"/>
        </w:trPr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4  3</w:t>
            </w:r>
            <w:proofErr w:type="gramEnd"/>
            <w:r w:rsidR="00153E20">
              <w:rPr>
                <w:rFonts w:ascii="SassoonPrimaryType" w:hAnsi="SassoonPrimaryType"/>
                <w:sz w:val="40"/>
                <w:szCs w:val="40"/>
              </w:rPr>
              <w:t xml:space="preserve">  7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1  7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8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124"/>
        </w:trPr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2  5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7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4  1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5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405"/>
        </w:trPr>
        <w:tc>
          <w:tcPr>
            <w:tcW w:w="4508" w:type="dxa"/>
          </w:tcPr>
          <w:p w:rsidR="00153E20" w:rsidRPr="00153E20" w:rsidRDefault="006E4D14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4  2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6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6E4D14" w:rsidP="00153E20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5  4  9</w:t>
            </w:r>
            <w:bookmarkStart w:id="0" w:name="_GoBack"/>
            <w:bookmarkEnd w:id="0"/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pPr>
              <w:tabs>
                <w:tab w:val="left" w:pos="1330"/>
              </w:tabs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</w:tbl>
    <w:p w:rsidR="00153E20" w:rsidRPr="00153E20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</w:p>
    <w:sectPr w:rsidR="00153E20" w:rsidRPr="00153E20" w:rsidSect="00153E20">
      <w:pgSz w:w="11906" w:h="16838"/>
      <w:pgMar w:top="1440" w:right="1440" w:bottom="1440" w:left="1440" w:header="708" w:footer="708" w:gutter="0"/>
      <w:pgBorders w:offsetFrom="page">
        <w:top w:val="thinThickMediumGap" w:sz="24" w:space="24" w:color="00B050"/>
        <w:left w:val="thinThickMediumGap" w:sz="24" w:space="24" w:color="00B050"/>
        <w:bottom w:val="thickThinMediumGap" w:sz="24" w:space="24" w:color="00B050"/>
        <w:right w:val="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5A07"/>
    <w:multiLevelType w:val="hybridMultilevel"/>
    <w:tmpl w:val="07FC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2324E"/>
    <w:multiLevelType w:val="hybridMultilevel"/>
    <w:tmpl w:val="104A6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72659"/>
    <w:multiLevelType w:val="hybridMultilevel"/>
    <w:tmpl w:val="07CC60C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424862"/>
    <w:multiLevelType w:val="hybridMultilevel"/>
    <w:tmpl w:val="10B8A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CD531E"/>
    <w:multiLevelType w:val="hybridMultilevel"/>
    <w:tmpl w:val="C7AC9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20"/>
    <w:rsid w:val="00153E20"/>
    <w:rsid w:val="006E4D14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1D982"/>
  <w15:chartTrackingRefBased/>
  <w15:docId w15:val="{30C647F4-9E75-4FFF-8D20-0C2D1CB3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3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3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7D481F61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2021-01-24T12:49:00Z</dcterms:created>
  <dcterms:modified xsi:type="dcterms:W3CDTF">2021-01-24T12:49:00Z</dcterms:modified>
</cp:coreProperties>
</file>