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00"/>
  <w:body>
    <w:p w:rsidR="00E86FD7" w:rsidRPr="00E86FD7" w:rsidRDefault="00E86FD7" w:rsidP="00E86FD7">
      <w:pPr>
        <w:jc w:val="center"/>
        <w:rPr>
          <w:rFonts w:ascii="Comic Sans MS" w:hAnsi="Comic Sans MS" w:cs="Tahoma"/>
          <w:sz w:val="72"/>
        </w:rPr>
      </w:pPr>
    </w:p>
    <w:p w:rsidR="00E86FD7" w:rsidRPr="00E86FD7" w:rsidRDefault="00E86FD7" w:rsidP="00E86FD7">
      <w:pPr>
        <w:jc w:val="center"/>
        <w:rPr>
          <w:rFonts w:ascii="Comic Sans MS" w:hAnsi="Comic Sans MS" w:cs="Tahoma"/>
          <w:sz w:val="72"/>
        </w:rPr>
      </w:pPr>
    </w:p>
    <w:p w:rsidR="00D43E6D" w:rsidRPr="00E86FD7" w:rsidRDefault="00E86FD7" w:rsidP="00E86FD7">
      <w:pPr>
        <w:jc w:val="center"/>
        <w:rPr>
          <w:rFonts w:ascii="Comic Sans MS" w:hAnsi="Comic Sans MS" w:cs="Tahoma"/>
          <w:sz w:val="72"/>
        </w:rPr>
      </w:pPr>
      <w:r w:rsidRPr="00E86FD7">
        <w:rPr>
          <w:rFonts w:ascii="Comic Sans MS" w:hAnsi="Comic Sans MS" w:cs="Tahoma"/>
          <w:sz w:val="72"/>
        </w:rPr>
        <w:t>Social Story</w:t>
      </w:r>
    </w:p>
    <w:p w:rsidR="00E86FD7" w:rsidRPr="00E86FD7" w:rsidRDefault="00E86FD7" w:rsidP="00E86FD7">
      <w:pPr>
        <w:jc w:val="center"/>
        <w:rPr>
          <w:rFonts w:ascii="Comic Sans MS" w:hAnsi="Comic Sans MS" w:cs="Tahoma"/>
          <w:sz w:val="72"/>
        </w:rPr>
      </w:pPr>
    </w:p>
    <w:p w:rsidR="00E86FD7" w:rsidRPr="00E86FD7" w:rsidRDefault="00973D2D" w:rsidP="00E86FD7">
      <w:pPr>
        <w:jc w:val="center"/>
        <w:rPr>
          <w:rFonts w:ascii="Comic Sans MS" w:hAnsi="Comic Sans MS" w:cs="Tahoma"/>
          <w:sz w:val="56"/>
        </w:rPr>
      </w:pPr>
      <w:r>
        <w:rPr>
          <w:rFonts w:ascii="Comic Sans MS" w:hAnsi="Comic Sans MS" w:cs="Tahoma"/>
          <w:sz w:val="56"/>
        </w:rPr>
        <w:t xml:space="preserve">Helping us to Understand </w:t>
      </w:r>
      <w:r w:rsidR="00E86FD7" w:rsidRPr="00E86FD7">
        <w:rPr>
          <w:rFonts w:ascii="Comic Sans MS" w:hAnsi="Comic Sans MS" w:cs="Tahoma"/>
          <w:sz w:val="56"/>
        </w:rPr>
        <w:t>Coronavirus</w:t>
      </w:r>
    </w:p>
    <w:p w:rsidR="00E86FD7" w:rsidRPr="00E86FD7" w:rsidRDefault="00E86FD7" w:rsidP="00E86FD7">
      <w:pPr>
        <w:jc w:val="center"/>
        <w:rPr>
          <w:rFonts w:ascii="Comic Sans MS" w:hAnsi="Comic Sans MS" w:cs="Tahoma"/>
          <w:sz w:val="56"/>
        </w:rPr>
      </w:pPr>
      <w:r w:rsidRPr="00E86FD7">
        <w:rPr>
          <w:rFonts w:ascii="Comic Sans MS" w:hAnsi="Comic Sans MS" w:cs="Tahoma"/>
          <w:sz w:val="56"/>
        </w:rPr>
        <w:t>Covid-19</w:t>
      </w:r>
    </w:p>
    <w:p w:rsidR="00E86FD7" w:rsidRPr="00CA5151" w:rsidRDefault="00E86FD7" w:rsidP="00CA5151">
      <w:pPr>
        <w:ind w:right="491"/>
        <w:jc w:val="center"/>
        <w:rPr>
          <w:rFonts w:ascii="SassoonPrimaryInfant" w:hAnsi="SassoonPrimaryInfant"/>
          <w:sz w:val="56"/>
        </w:rPr>
      </w:pPr>
    </w:p>
    <w:p w:rsidR="00E86FD7" w:rsidRDefault="00E86FD7" w:rsidP="00CA5151">
      <w:pPr>
        <w:ind w:right="491"/>
        <w:jc w:val="center"/>
        <w:rPr>
          <w:rFonts w:ascii="SassoonPrimaryInfant" w:hAnsi="SassoonPrimaryInfant"/>
          <w:sz w:val="56"/>
        </w:rPr>
      </w:pPr>
    </w:p>
    <w:p w:rsidR="001C0BE4" w:rsidRDefault="00973D2D" w:rsidP="00973D2D">
      <w:pPr>
        <w:tabs>
          <w:tab w:val="left" w:pos="12391"/>
        </w:tabs>
        <w:ind w:right="491"/>
        <w:rPr>
          <w:rFonts w:ascii="SassoonPrimaryInfant" w:hAnsi="SassoonPrimaryInfant"/>
          <w:sz w:val="56"/>
        </w:rPr>
      </w:pPr>
      <w:r>
        <w:rPr>
          <w:rFonts w:ascii="SassoonPrimaryInfant" w:hAnsi="SassoonPrimaryInfant"/>
          <w:sz w:val="56"/>
        </w:rPr>
        <w:tab/>
      </w:r>
      <w:bookmarkStart w:id="0" w:name="_GoBack"/>
      <w:bookmarkEnd w:id="0"/>
    </w:p>
    <w:p w:rsidR="001C0BE4" w:rsidRPr="00CA5151" w:rsidRDefault="001C0BE4" w:rsidP="00CA5151">
      <w:pPr>
        <w:ind w:right="491"/>
        <w:jc w:val="center"/>
        <w:rPr>
          <w:rFonts w:ascii="SassoonPrimaryInfant" w:hAnsi="SassoonPrimaryInfant"/>
          <w:sz w:val="56"/>
        </w:rPr>
      </w:pPr>
    </w:p>
    <w:p w:rsidR="00E86FD7" w:rsidRPr="00D17081" w:rsidRDefault="00E86FD7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Coronavirus can be called ‘Covid-19’</w:t>
      </w:r>
    </w:p>
    <w:p w:rsidR="00E86FD7" w:rsidRDefault="00E86FD7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Coronavirus is a new type of flu.</w:t>
      </w:r>
    </w:p>
    <w:p w:rsidR="00E86FD7" w:rsidRPr="00D17081" w:rsidRDefault="00973D2D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>
        <w:rPr>
          <w:rFonts w:ascii="Comic Sans MS" w:hAnsi="Comic Sans MS"/>
          <w:sz w:val="52"/>
          <w:szCs w:val="54"/>
        </w:rPr>
        <w:t>A flu can make you feel unwell</w:t>
      </w:r>
      <w:r w:rsidR="00E86FD7" w:rsidRPr="00D17081">
        <w:rPr>
          <w:rFonts w:ascii="Comic Sans MS" w:hAnsi="Comic Sans MS"/>
          <w:sz w:val="52"/>
          <w:szCs w:val="54"/>
        </w:rPr>
        <w:t>, but it is</w:t>
      </w:r>
      <w:r w:rsidR="00CC426C" w:rsidRPr="00D17081">
        <w:rPr>
          <w:rFonts w:ascii="Comic Sans MS" w:hAnsi="Comic Sans MS"/>
          <w:sz w:val="52"/>
          <w:szCs w:val="54"/>
        </w:rPr>
        <w:t xml:space="preserve"> ok, you will feel better again.</w:t>
      </w:r>
    </w:p>
    <w:p w:rsidR="00CC426C" w:rsidRPr="00D17081" w:rsidRDefault="00CC426C" w:rsidP="00CA5151">
      <w:pPr>
        <w:ind w:right="491"/>
        <w:rPr>
          <w:rFonts w:ascii="Comic Sans MS" w:hAnsi="Comic Sans MS"/>
          <w:sz w:val="52"/>
          <w:szCs w:val="54"/>
        </w:rPr>
      </w:pPr>
    </w:p>
    <w:p w:rsidR="00E86FD7" w:rsidRPr="00D17081" w:rsidRDefault="00CC426C" w:rsidP="00CA5151">
      <w:pPr>
        <w:pStyle w:val="ListParagraph"/>
        <w:ind w:right="491"/>
        <w:jc w:val="center"/>
        <w:rPr>
          <w:rFonts w:ascii="Comic Sans MS" w:hAnsi="Comic Sans MS"/>
          <w:sz w:val="52"/>
          <w:szCs w:val="54"/>
        </w:rPr>
      </w:pPr>
      <w:r w:rsidRPr="00D17081">
        <w:rPr>
          <w:noProof/>
          <w:sz w:val="52"/>
          <w:szCs w:val="54"/>
          <w:lang w:eastAsia="en-GB"/>
        </w:rPr>
        <w:drawing>
          <wp:inline distT="0" distB="0" distL="0" distR="0" wp14:anchorId="654098E6" wp14:editId="562B1FFC">
            <wp:extent cx="1995054" cy="1995054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19010" cy="201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26C" w:rsidRPr="00D17081" w:rsidRDefault="00CC426C" w:rsidP="00CA5151">
      <w:pPr>
        <w:pStyle w:val="ListParagraph"/>
        <w:ind w:right="491"/>
        <w:jc w:val="center"/>
        <w:rPr>
          <w:rFonts w:ascii="Comic Sans MS" w:hAnsi="Comic Sans MS"/>
          <w:sz w:val="52"/>
          <w:szCs w:val="54"/>
        </w:rPr>
      </w:pPr>
    </w:p>
    <w:p w:rsidR="00CC426C" w:rsidRPr="00D17081" w:rsidRDefault="00CC426C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lastRenderedPageBreak/>
        <w:t>I can keep safe from Coronavirus by washing my hands with soap and water.</w:t>
      </w:r>
    </w:p>
    <w:p w:rsidR="00CC426C" w:rsidRPr="00D17081" w:rsidRDefault="00CC426C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I will wash my hands before I eat my food.</w:t>
      </w:r>
    </w:p>
    <w:p w:rsidR="00CC426C" w:rsidRPr="00D17081" w:rsidRDefault="00CC426C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I will wash my hands after I sneeze, blow my nose</w:t>
      </w:r>
      <w:r w:rsidR="00973D2D">
        <w:rPr>
          <w:rFonts w:ascii="Comic Sans MS" w:hAnsi="Comic Sans MS"/>
          <w:sz w:val="52"/>
          <w:szCs w:val="54"/>
        </w:rPr>
        <w:t>, cough</w:t>
      </w:r>
      <w:r w:rsidRPr="00D17081">
        <w:rPr>
          <w:rFonts w:ascii="Comic Sans MS" w:hAnsi="Comic Sans MS"/>
          <w:sz w:val="52"/>
          <w:szCs w:val="54"/>
        </w:rPr>
        <w:t xml:space="preserve"> or touch my mouth.</w:t>
      </w:r>
    </w:p>
    <w:p w:rsidR="00CC426C" w:rsidRPr="00D17081" w:rsidRDefault="00CC426C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I will wash my hands after I g</w:t>
      </w:r>
      <w:r w:rsidR="00CA5151" w:rsidRPr="00D17081">
        <w:rPr>
          <w:rFonts w:ascii="Comic Sans MS" w:hAnsi="Comic Sans MS"/>
          <w:sz w:val="52"/>
          <w:szCs w:val="54"/>
        </w:rPr>
        <w:t>o</w:t>
      </w:r>
      <w:r w:rsidRPr="00D17081">
        <w:rPr>
          <w:rFonts w:ascii="Comic Sans MS" w:hAnsi="Comic Sans MS"/>
          <w:sz w:val="52"/>
          <w:szCs w:val="54"/>
        </w:rPr>
        <w:t xml:space="preserve"> to the toilet.</w:t>
      </w:r>
    </w:p>
    <w:p w:rsidR="00CC426C" w:rsidRPr="00D17081" w:rsidRDefault="00973D2D" w:rsidP="00CA5151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>
        <w:rPr>
          <w:rFonts w:ascii="Comic Sans MS" w:hAnsi="Comic Sans MS"/>
          <w:sz w:val="52"/>
          <w:szCs w:val="54"/>
        </w:rPr>
        <w:t xml:space="preserve">Having </w:t>
      </w:r>
      <w:r w:rsidR="00CA5151" w:rsidRPr="00D17081">
        <w:rPr>
          <w:rFonts w:ascii="Comic Sans MS" w:hAnsi="Comic Sans MS"/>
          <w:sz w:val="52"/>
          <w:szCs w:val="54"/>
        </w:rPr>
        <w:t>clean hands</w:t>
      </w:r>
      <w:r>
        <w:rPr>
          <w:rFonts w:ascii="Comic Sans MS" w:hAnsi="Comic Sans MS"/>
          <w:sz w:val="52"/>
          <w:szCs w:val="54"/>
        </w:rPr>
        <w:t xml:space="preserve"> helps me to stay safe</w:t>
      </w:r>
      <w:r w:rsidR="00CA5151" w:rsidRPr="00D17081">
        <w:rPr>
          <w:rFonts w:ascii="Comic Sans MS" w:hAnsi="Comic Sans MS"/>
          <w:sz w:val="52"/>
          <w:szCs w:val="54"/>
        </w:rPr>
        <w:t>.</w:t>
      </w:r>
    </w:p>
    <w:p w:rsidR="00CC426C" w:rsidRPr="00D17081" w:rsidRDefault="00447128" w:rsidP="00CC426C">
      <w:pPr>
        <w:pStyle w:val="ListParagraph"/>
        <w:jc w:val="center"/>
        <w:rPr>
          <w:rFonts w:ascii="Comic Sans MS" w:hAnsi="Comic Sans MS"/>
          <w:sz w:val="52"/>
          <w:szCs w:val="54"/>
        </w:rPr>
      </w:pP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2376805</wp:posOffset>
            </wp:positionH>
            <wp:positionV relativeFrom="paragraph">
              <wp:posOffset>251691</wp:posOffset>
            </wp:positionV>
            <wp:extent cx="1729047" cy="1729047"/>
            <wp:effectExtent l="0" t="0" r="5080" b="5080"/>
            <wp:wrapTight wrapText="bothSides">
              <wp:wrapPolygon edited="0">
                <wp:start x="0" y="0"/>
                <wp:lineTo x="0" y="21425"/>
                <wp:lineTo x="21425" y="21425"/>
                <wp:lineTo x="214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047" cy="1729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248805</wp:posOffset>
            </wp:positionH>
            <wp:positionV relativeFrom="paragraph">
              <wp:posOffset>251460</wp:posOffset>
            </wp:positionV>
            <wp:extent cx="1728470" cy="1728470"/>
            <wp:effectExtent l="0" t="0" r="5080" b="5080"/>
            <wp:wrapTight wrapText="bothSides">
              <wp:wrapPolygon edited="0">
                <wp:start x="0" y="0"/>
                <wp:lineTo x="0" y="21425"/>
                <wp:lineTo x="21425" y="21425"/>
                <wp:lineTo x="214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47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4438592</wp:posOffset>
            </wp:positionH>
            <wp:positionV relativeFrom="paragraph">
              <wp:posOffset>232756</wp:posOffset>
            </wp:positionV>
            <wp:extent cx="1744461" cy="1744461"/>
            <wp:effectExtent l="0" t="0" r="8255" b="8255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461" cy="1744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6500437</wp:posOffset>
            </wp:positionH>
            <wp:positionV relativeFrom="paragraph">
              <wp:posOffset>304743</wp:posOffset>
            </wp:positionV>
            <wp:extent cx="1662546" cy="1662546"/>
            <wp:effectExtent l="0" t="0" r="0" b="0"/>
            <wp:wrapTight wrapText="bothSides">
              <wp:wrapPolygon edited="0">
                <wp:start x="0" y="0"/>
                <wp:lineTo x="0" y="21286"/>
                <wp:lineTo x="21286" y="21286"/>
                <wp:lineTo x="2128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546" cy="1662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6FD7" w:rsidRPr="00D17081" w:rsidRDefault="00E86FD7" w:rsidP="00CA5151">
      <w:pPr>
        <w:rPr>
          <w:rFonts w:ascii="SassoonPrimaryInfant" w:hAnsi="SassoonPrimaryInfant"/>
          <w:sz w:val="52"/>
          <w:szCs w:val="54"/>
        </w:rPr>
      </w:pPr>
    </w:p>
    <w:p w:rsidR="00E86FD7" w:rsidRPr="00D17081" w:rsidRDefault="00E86FD7" w:rsidP="00E86FD7">
      <w:pPr>
        <w:jc w:val="center"/>
        <w:rPr>
          <w:rFonts w:ascii="SassoonPrimaryInfant" w:hAnsi="SassoonPrimaryInfant"/>
          <w:sz w:val="52"/>
          <w:szCs w:val="54"/>
        </w:rPr>
      </w:pPr>
    </w:p>
    <w:p w:rsidR="00D17081" w:rsidRPr="00D17081" w:rsidRDefault="00D17081" w:rsidP="00D17081">
      <w:pPr>
        <w:pStyle w:val="ListParagraph"/>
        <w:ind w:right="491"/>
        <w:rPr>
          <w:rFonts w:ascii="Comic Sans MS" w:hAnsi="Comic Sans MS"/>
          <w:sz w:val="52"/>
          <w:szCs w:val="54"/>
        </w:rPr>
      </w:pPr>
    </w:p>
    <w:p w:rsidR="00D17081" w:rsidRPr="00D17081" w:rsidRDefault="00D17081" w:rsidP="00D17081">
      <w:pPr>
        <w:pStyle w:val="ListParagraph"/>
        <w:ind w:right="491"/>
        <w:rPr>
          <w:rFonts w:ascii="Comic Sans MS" w:hAnsi="Comic Sans MS"/>
          <w:sz w:val="52"/>
          <w:szCs w:val="54"/>
        </w:rPr>
      </w:pPr>
    </w:p>
    <w:p w:rsidR="00447128" w:rsidRPr="00D17081" w:rsidRDefault="00447128" w:rsidP="00447128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lastRenderedPageBreak/>
        <w:t>I will not bite my nails or put my hands in my mouth.</w:t>
      </w:r>
    </w:p>
    <w:p w:rsidR="00447128" w:rsidRPr="00D17081" w:rsidRDefault="00447128" w:rsidP="00447128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I will cover my mouth when I cough or sneeze.</w:t>
      </w:r>
    </w:p>
    <w:p w:rsidR="00447128" w:rsidRPr="00D17081" w:rsidRDefault="00447128" w:rsidP="00447128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>If I am not feeling well, I will tell a grown-up.</w:t>
      </w:r>
    </w:p>
    <w:p w:rsidR="00447128" w:rsidRPr="00D17081" w:rsidRDefault="00447128" w:rsidP="00447128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 xml:space="preserve">I will not give my friends or staff high 5’s, </w:t>
      </w:r>
      <w:r w:rsidR="00973D2D">
        <w:rPr>
          <w:rFonts w:ascii="Comic Sans MS" w:hAnsi="Comic Sans MS"/>
          <w:sz w:val="52"/>
          <w:szCs w:val="54"/>
        </w:rPr>
        <w:t xml:space="preserve">a </w:t>
      </w:r>
      <w:r w:rsidRPr="00D17081">
        <w:rPr>
          <w:rFonts w:ascii="Comic Sans MS" w:hAnsi="Comic Sans MS"/>
          <w:sz w:val="52"/>
          <w:szCs w:val="54"/>
        </w:rPr>
        <w:t>hug or fist bumps until everyone is feeling better.</w:t>
      </w:r>
    </w:p>
    <w:p w:rsidR="00447128" w:rsidRPr="00D17081" w:rsidRDefault="00447128" w:rsidP="00447128">
      <w:pPr>
        <w:pStyle w:val="ListParagraph"/>
        <w:numPr>
          <w:ilvl w:val="0"/>
          <w:numId w:val="1"/>
        </w:numPr>
        <w:ind w:right="491" w:hanging="862"/>
        <w:rPr>
          <w:rFonts w:ascii="Comic Sans MS" w:hAnsi="Comic Sans MS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 xml:space="preserve">I can do other things to be friendly, like </w:t>
      </w:r>
      <w:r w:rsidR="00973D2D">
        <w:rPr>
          <w:rFonts w:ascii="Comic Sans MS" w:hAnsi="Comic Sans MS"/>
          <w:sz w:val="52"/>
          <w:szCs w:val="54"/>
        </w:rPr>
        <w:t>give them a wave or an elbow bump.</w:t>
      </w:r>
    </w:p>
    <w:p w:rsidR="000C6DF5" w:rsidRPr="00D17081" w:rsidRDefault="00D17081" w:rsidP="000C6DF5">
      <w:pPr>
        <w:pStyle w:val="ListParagraph"/>
        <w:ind w:right="491"/>
        <w:rPr>
          <w:rFonts w:ascii="Comic Sans MS" w:hAnsi="Comic Sans MS"/>
          <w:sz w:val="40"/>
          <w:szCs w:val="54"/>
        </w:rPr>
      </w:pPr>
      <w:r w:rsidRPr="00D17081">
        <w:rPr>
          <w:rFonts w:ascii="Comic Sans MS" w:hAnsi="Comic Sans MS"/>
          <w:b/>
          <w:noProof/>
          <w:sz w:val="40"/>
          <w:szCs w:val="54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8633460</wp:posOffset>
            </wp:positionH>
            <wp:positionV relativeFrom="paragraph">
              <wp:posOffset>64369</wp:posOffset>
            </wp:positionV>
            <wp:extent cx="561975" cy="812165"/>
            <wp:effectExtent l="0" t="0" r="9525" b="0"/>
            <wp:wrapTight wrapText="bothSides">
              <wp:wrapPolygon edited="0">
                <wp:start x="5125" y="0"/>
                <wp:lineTo x="0" y="9626"/>
                <wp:lineTo x="0" y="12666"/>
                <wp:lineTo x="732" y="16719"/>
                <wp:lineTo x="4393" y="19759"/>
                <wp:lineTo x="5125" y="20772"/>
                <wp:lineTo x="13180" y="20772"/>
                <wp:lineTo x="13912" y="19759"/>
                <wp:lineTo x="21234" y="16719"/>
                <wp:lineTo x="21234" y="11146"/>
                <wp:lineTo x="20502" y="9626"/>
                <wp:lineTo x="16841" y="8613"/>
                <wp:lineTo x="10251" y="0"/>
                <wp:lineTo x="5125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ymbol_thumbs_up_green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0BE4" w:rsidRPr="00D17081" w:rsidRDefault="001C0BE4" w:rsidP="001C0BE4">
      <w:pPr>
        <w:pStyle w:val="ListParagraph"/>
        <w:ind w:right="55"/>
        <w:rPr>
          <w:rFonts w:ascii="Comic Sans MS" w:hAnsi="Comic Sans MS"/>
          <w:b/>
          <w:sz w:val="52"/>
          <w:szCs w:val="54"/>
        </w:rPr>
      </w:pPr>
      <w:r w:rsidRPr="00D17081">
        <w:rPr>
          <w:rFonts w:ascii="Comic Sans MS" w:hAnsi="Comic Sans MS"/>
          <w:b/>
          <w:noProof/>
          <w:sz w:val="52"/>
          <w:szCs w:val="54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3801019</wp:posOffset>
            </wp:positionH>
            <wp:positionV relativeFrom="paragraph">
              <wp:posOffset>14152</wp:posOffset>
            </wp:positionV>
            <wp:extent cx="587375" cy="587375"/>
            <wp:effectExtent l="0" t="0" r="3175" b="3175"/>
            <wp:wrapTight wrapText="bothSides">
              <wp:wrapPolygon edited="0">
                <wp:start x="4904" y="0"/>
                <wp:lineTo x="0" y="701"/>
                <wp:lineTo x="0" y="9808"/>
                <wp:lineTo x="7005" y="21016"/>
                <wp:lineTo x="7706" y="21016"/>
                <wp:lineTo x="12610" y="21016"/>
                <wp:lineTo x="13310" y="21016"/>
                <wp:lineTo x="21016" y="11209"/>
                <wp:lineTo x="21016" y="6305"/>
                <wp:lineTo x="20316" y="1401"/>
                <wp:lineTo x="18915" y="0"/>
                <wp:lineTo x="4904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humbs-down-256[1]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rFonts w:ascii="Comic Sans MS" w:hAnsi="Comic Sans MS"/>
          <w:b/>
          <w:sz w:val="52"/>
          <w:szCs w:val="54"/>
        </w:rPr>
        <w:t xml:space="preserve">Unhealthy choices                 </w:t>
      </w:r>
      <w:proofErr w:type="spellStart"/>
      <w:r w:rsidRPr="00D17081">
        <w:rPr>
          <w:rFonts w:ascii="Comic Sans MS" w:hAnsi="Comic Sans MS"/>
          <w:b/>
          <w:color w:val="FFFF00"/>
          <w:sz w:val="52"/>
          <w:szCs w:val="54"/>
        </w:rPr>
        <w:t>hea</w:t>
      </w:r>
      <w:proofErr w:type="spellEnd"/>
      <w:r w:rsidRPr="00D17081">
        <w:rPr>
          <w:rFonts w:ascii="Comic Sans MS" w:hAnsi="Comic Sans MS"/>
          <w:b/>
          <w:sz w:val="52"/>
          <w:szCs w:val="54"/>
        </w:rPr>
        <w:t xml:space="preserve">    Healthy choices                                                                                    </w:t>
      </w:r>
    </w:p>
    <w:p w:rsidR="003A013D" w:rsidRPr="00D17081" w:rsidRDefault="00D17081" w:rsidP="00447128">
      <w:pPr>
        <w:jc w:val="center"/>
        <w:rPr>
          <w:rFonts w:ascii="Comic Sans MS" w:hAnsi="Comic Sans MS"/>
          <w:sz w:val="52"/>
          <w:szCs w:val="54"/>
        </w:rPr>
      </w:pP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7882255</wp:posOffset>
            </wp:positionH>
            <wp:positionV relativeFrom="paragraph">
              <wp:posOffset>189865</wp:posOffset>
            </wp:positionV>
            <wp:extent cx="1414780" cy="1414780"/>
            <wp:effectExtent l="76200" t="76200" r="71120" b="71120"/>
            <wp:wrapTight wrapText="bothSides">
              <wp:wrapPolygon edited="0">
                <wp:start x="-1163" y="-1163"/>
                <wp:lineTo x="-1163" y="22395"/>
                <wp:lineTo x="22395" y="22395"/>
                <wp:lineTo x="22395" y="-1163"/>
                <wp:lineTo x="-1163" y="-1163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1414780"/>
                    </a:xfrm>
                    <a:prstGeom prst="rect">
                      <a:avLst/>
                    </a:prstGeom>
                    <a:ln w="7620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5956935</wp:posOffset>
            </wp:positionH>
            <wp:positionV relativeFrom="paragraph">
              <wp:posOffset>189865</wp:posOffset>
            </wp:positionV>
            <wp:extent cx="1410335" cy="1410335"/>
            <wp:effectExtent l="76200" t="76200" r="75565" b="75565"/>
            <wp:wrapTight wrapText="bothSides">
              <wp:wrapPolygon edited="0">
                <wp:start x="-1167" y="-1167"/>
                <wp:lineTo x="-1167" y="22466"/>
                <wp:lineTo x="22466" y="22466"/>
                <wp:lineTo x="22466" y="-1167"/>
                <wp:lineTo x="-1167" y="-1167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410335"/>
                    </a:xfrm>
                    <a:prstGeom prst="rect">
                      <a:avLst/>
                    </a:prstGeom>
                    <a:ln w="7620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3773170</wp:posOffset>
            </wp:positionH>
            <wp:positionV relativeFrom="paragraph">
              <wp:posOffset>175895</wp:posOffset>
            </wp:positionV>
            <wp:extent cx="1398905" cy="1314450"/>
            <wp:effectExtent l="76200" t="76200" r="67945" b="76200"/>
            <wp:wrapTight wrapText="bothSides">
              <wp:wrapPolygon edited="0">
                <wp:start x="-1177" y="-1252"/>
                <wp:lineTo x="-1177" y="22539"/>
                <wp:lineTo x="22355" y="22539"/>
                <wp:lineTo x="22355" y="-1252"/>
                <wp:lineTo x="-1177" y="-1252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314450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1886853</wp:posOffset>
            </wp:positionH>
            <wp:positionV relativeFrom="paragraph">
              <wp:posOffset>144145</wp:posOffset>
            </wp:positionV>
            <wp:extent cx="1386205" cy="1312545"/>
            <wp:effectExtent l="76200" t="76200" r="80645" b="78105"/>
            <wp:wrapTight wrapText="bothSides">
              <wp:wrapPolygon edited="0">
                <wp:start x="-1187" y="-1254"/>
                <wp:lineTo x="-1187" y="22572"/>
                <wp:lineTo x="22560" y="22572"/>
                <wp:lineTo x="22560" y="-1254"/>
                <wp:lineTo x="-1187" y="-125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205" cy="1312545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081">
        <w:rPr>
          <w:noProof/>
          <w:color w:val="FF0000"/>
          <w:sz w:val="52"/>
          <w:szCs w:val="5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90337</wp:posOffset>
            </wp:positionH>
            <wp:positionV relativeFrom="paragraph">
              <wp:posOffset>128270</wp:posOffset>
            </wp:positionV>
            <wp:extent cx="1329690" cy="1329690"/>
            <wp:effectExtent l="76200" t="76200" r="80010" b="80010"/>
            <wp:wrapTight wrapText="bothSides">
              <wp:wrapPolygon edited="0">
                <wp:start x="-1238" y="-1238"/>
                <wp:lineTo x="-1238" y="22590"/>
                <wp:lineTo x="22590" y="22590"/>
                <wp:lineTo x="22590" y="-1238"/>
                <wp:lineTo x="-1238" y="-123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329690"/>
                    </a:xfrm>
                    <a:prstGeom prst="rect">
                      <a:avLst/>
                    </a:prstGeom>
                    <a:solidFill>
                      <a:srgbClr val="FF0000">
                        <a:alpha val="72000"/>
                      </a:srgbClr>
                    </a:solidFill>
                    <a:ln w="76200">
                      <a:solidFill>
                        <a:srgbClr val="FF0000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BE4" w:rsidRPr="00D17081">
        <w:rPr>
          <w:rFonts w:ascii="Comic Sans MS" w:hAnsi="Comic Sans MS"/>
          <w:b/>
          <w:noProof/>
          <w:sz w:val="52"/>
          <w:szCs w:val="54"/>
          <w:lang w:eastAsia="en-GB"/>
        </w:rPr>
        <w:t xml:space="preserve">  </w:t>
      </w:r>
    </w:p>
    <w:p w:rsidR="00E86FD7" w:rsidRPr="00D17081" w:rsidRDefault="00447128" w:rsidP="00447128">
      <w:pPr>
        <w:jc w:val="center"/>
        <w:rPr>
          <w:rFonts w:ascii="SassoonPrimaryInfant" w:hAnsi="SassoonPrimaryInfant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 xml:space="preserve"> </w:t>
      </w:r>
    </w:p>
    <w:p w:rsidR="00E86FD7" w:rsidRPr="00D17081" w:rsidRDefault="00E86FD7" w:rsidP="00E86FD7">
      <w:pPr>
        <w:jc w:val="center"/>
        <w:rPr>
          <w:rFonts w:ascii="SassoonPrimaryInfant" w:hAnsi="SassoonPrimaryInfant"/>
          <w:sz w:val="52"/>
          <w:szCs w:val="54"/>
        </w:rPr>
      </w:pPr>
    </w:p>
    <w:p w:rsidR="00E86FD7" w:rsidRPr="00D17081" w:rsidRDefault="00A0724E" w:rsidP="00A0724E">
      <w:pPr>
        <w:pStyle w:val="ListParagraph"/>
        <w:numPr>
          <w:ilvl w:val="0"/>
          <w:numId w:val="2"/>
        </w:numPr>
        <w:ind w:hanging="720"/>
        <w:rPr>
          <w:rFonts w:ascii="SassoonPrimaryInfant" w:hAnsi="SassoonPrimaryInfant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lastRenderedPageBreak/>
        <w:t xml:space="preserve">My school </w:t>
      </w:r>
      <w:r w:rsidR="00973D2D">
        <w:rPr>
          <w:rFonts w:ascii="Comic Sans MS" w:hAnsi="Comic Sans MS"/>
          <w:sz w:val="52"/>
          <w:szCs w:val="54"/>
        </w:rPr>
        <w:t xml:space="preserve">is closing for </w:t>
      </w:r>
      <w:r w:rsidRPr="00D17081">
        <w:rPr>
          <w:rFonts w:ascii="Comic Sans MS" w:hAnsi="Comic Sans MS"/>
          <w:sz w:val="52"/>
          <w:szCs w:val="54"/>
        </w:rPr>
        <w:t xml:space="preserve">a while – </w:t>
      </w:r>
      <w:r w:rsidR="00973D2D">
        <w:rPr>
          <w:rFonts w:ascii="Comic Sans MS" w:hAnsi="Comic Sans MS"/>
          <w:sz w:val="52"/>
          <w:szCs w:val="54"/>
        </w:rPr>
        <w:t xml:space="preserve">most children </w:t>
      </w:r>
      <w:r w:rsidRPr="00D17081">
        <w:rPr>
          <w:rFonts w:ascii="Comic Sans MS" w:hAnsi="Comic Sans MS"/>
          <w:sz w:val="52"/>
          <w:szCs w:val="54"/>
        </w:rPr>
        <w:t>will stay at home instead.</w:t>
      </w:r>
    </w:p>
    <w:p w:rsidR="000C6DF5" w:rsidRPr="00D17081" w:rsidRDefault="000C6DF5" w:rsidP="00A0724E">
      <w:pPr>
        <w:pStyle w:val="ListParagraph"/>
        <w:numPr>
          <w:ilvl w:val="0"/>
          <w:numId w:val="2"/>
        </w:numPr>
        <w:ind w:hanging="720"/>
        <w:rPr>
          <w:rFonts w:ascii="SassoonPrimaryInfant" w:hAnsi="SassoonPrimaryInfant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 xml:space="preserve">I will do my reading and </w:t>
      </w:r>
      <w:r w:rsidR="00D17081">
        <w:rPr>
          <w:rFonts w:ascii="Comic Sans MS" w:hAnsi="Comic Sans MS"/>
          <w:sz w:val="52"/>
          <w:szCs w:val="54"/>
        </w:rPr>
        <w:t>activities</w:t>
      </w:r>
      <w:r w:rsidRPr="00D17081">
        <w:rPr>
          <w:rFonts w:ascii="Comic Sans MS" w:hAnsi="Comic Sans MS"/>
          <w:sz w:val="52"/>
          <w:szCs w:val="54"/>
        </w:rPr>
        <w:t xml:space="preserve"> my teacher has given me.</w:t>
      </w:r>
    </w:p>
    <w:p w:rsidR="000C6DF5" w:rsidRPr="00D17081" w:rsidRDefault="005A098A" w:rsidP="00A0724E">
      <w:pPr>
        <w:pStyle w:val="ListParagraph"/>
        <w:numPr>
          <w:ilvl w:val="0"/>
          <w:numId w:val="2"/>
        </w:numPr>
        <w:ind w:hanging="720"/>
        <w:rPr>
          <w:rFonts w:ascii="SassoonPrimaryInfant" w:hAnsi="SassoonPrimaryInfant"/>
          <w:sz w:val="52"/>
          <w:szCs w:val="54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1750296</wp:posOffset>
            </wp:positionH>
            <wp:positionV relativeFrom="paragraph">
              <wp:posOffset>983615</wp:posOffset>
            </wp:positionV>
            <wp:extent cx="1243330" cy="1243330"/>
            <wp:effectExtent l="0" t="0" r="0" b="0"/>
            <wp:wrapTight wrapText="bothSides">
              <wp:wrapPolygon edited="0">
                <wp:start x="0" y="0"/>
                <wp:lineTo x="0" y="21181"/>
                <wp:lineTo x="21181" y="21181"/>
                <wp:lineTo x="2118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6DF5" w:rsidRPr="00D17081">
        <w:rPr>
          <w:rFonts w:ascii="Comic Sans MS" w:hAnsi="Comic Sans MS"/>
          <w:sz w:val="52"/>
          <w:szCs w:val="54"/>
        </w:rPr>
        <w:t xml:space="preserve">I will do my tasks on </w:t>
      </w:r>
      <w:r w:rsidR="00C64676">
        <w:rPr>
          <w:rFonts w:ascii="Comic Sans MS" w:hAnsi="Comic Sans MS"/>
          <w:sz w:val="52"/>
          <w:szCs w:val="54"/>
        </w:rPr>
        <w:t xml:space="preserve">Bug Club, </w:t>
      </w:r>
      <w:r w:rsidR="000C6DF5" w:rsidRPr="00D17081">
        <w:rPr>
          <w:rFonts w:ascii="Comic Sans MS" w:hAnsi="Comic Sans MS"/>
          <w:sz w:val="52"/>
          <w:szCs w:val="54"/>
        </w:rPr>
        <w:t>Education City</w:t>
      </w:r>
      <w:r w:rsidR="009179EF">
        <w:rPr>
          <w:rFonts w:ascii="Comic Sans MS" w:hAnsi="Comic Sans MS"/>
          <w:sz w:val="52"/>
          <w:szCs w:val="54"/>
        </w:rPr>
        <w:t xml:space="preserve"> and </w:t>
      </w:r>
      <w:r w:rsidR="004E6CC2">
        <w:rPr>
          <w:rFonts w:ascii="Comic Sans MS" w:hAnsi="Comic Sans MS"/>
          <w:sz w:val="52"/>
          <w:szCs w:val="54"/>
        </w:rPr>
        <w:t xml:space="preserve">check my year group page on the Brooklands Website for activities. </w:t>
      </w:r>
    </w:p>
    <w:p w:rsidR="000C6DF5" w:rsidRPr="00D17081" w:rsidRDefault="004E6CC2" w:rsidP="000C6DF5">
      <w:pPr>
        <w:pStyle w:val="ListParagraph"/>
        <w:rPr>
          <w:rFonts w:ascii="SassoonPrimaryInfant" w:hAnsi="SassoonPrimaryInfant"/>
          <w:sz w:val="52"/>
          <w:szCs w:val="54"/>
        </w:rPr>
      </w:pPr>
      <w:r w:rsidRPr="00D17081">
        <w:rPr>
          <w:rFonts w:ascii="SassoonPrimaryInfant" w:hAnsi="SassoonPrimaryInfant"/>
          <w:noProof/>
          <w:sz w:val="52"/>
          <w:szCs w:val="54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6512102</wp:posOffset>
            </wp:positionH>
            <wp:positionV relativeFrom="paragraph">
              <wp:posOffset>841</wp:posOffset>
            </wp:positionV>
            <wp:extent cx="1437005" cy="1223010"/>
            <wp:effectExtent l="0" t="0" r="0" b="0"/>
            <wp:wrapTight wrapText="bothSides">
              <wp:wrapPolygon edited="0">
                <wp:start x="0" y="0"/>
                <wp:lineTo x="0" y="21196"/>
                <wp:lineTo x="21190" y="21196"/>
                <wp:lineTo x="2119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ducation city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4D1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1B8C1D43" wp14:editId="694B4FBB">
            <wp:simplePos x="0" y="0"/>
            <wp:positionH relativeFrom="page">
              <wp:align>center</wp:align>
            </wp:positionH>
            <wp:positionV relativeFrom="paragraph">
              <wp:posOffset>27955</wp:posOffset>
            </wp:positionV>
            <wp:extent cx="816610" cy="1203325"/>
            <wp:effectExtent l="0" t="0" r="2540" b="0"/>
            <wp:wrapTight wrapText="bothSides">
              <wp:wrapPolygon edited="0">
                <wp:start x="0" y="0"/>
                <wp:lineTo x="0" y="21201"/>
                <wp:lineTo x="21163" y="21201"/>
                <wp:lineTo x="21163" y="0"/>
                <wp:lineTo x="0" y="0"/>
              </wp:wrapPolygon>
            </wp:wrapTight>
            <wp:docPr id="15" name="Picture 15" descr="C:\Users\ldempster068\AppData\Local\Microsoft\Windows\Temporary Internet Files\Content.Outlook\VGMI7YSJ\Brooklands Logo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dempster068\AppData\Local\Microsoft\Windows\Temporary Internet Files\Content.Outlook\VGMI7YSJ\Brooklands Logo jpe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DF5" w:rsidRPr="00D17081" w:rsidRDefault="000C6DF5" w:rsidP="000C6DF5">
      <w:pPr>
        <w:pStyle w:val="ListParagraph"/>
        <w:rPr>
          <w:rFonts w:ascii="SassoonPrimaryInfant" w:hAnsi="SassoonPrimaryInfant"/>
          <w:sz w:val="52"/>
          <w:szCs w:val="54"/>
        </w:rPr>
      </w:pPr>
    </w:p>
    <w:p w:rsidR="000C6DF5" w:rsidRPr="00D17081" w:rsidRDefault="000C6DF5" w:rsidP="000C6DF5">
      <w:pPr>
        <w:pStyle w:val="ListParagraph"/>
        <w:rPr>
          <w:rFonts w:ascii="Comic Sans MS" w:hAnsi="Comic Sans MS"/>
          <w:sz w:val="52"/>
          <w:szCs w:val="54"/>
        </w:rPr>
      </w:pPr>
    </w:p>
    <w:p w:rsidR="00A0724E" w:rsidRPr="00D17081" w:rsidRDefault="000C6DF5" w:rsidP="00A0724E">
      <w:pPr>
        <w:pStyle w:val="ListParagraph"/>
        <w:numPr>
          <w:ilvl w:val="0"/>
          <w:numId w:val="2"/>
        </w:numPr>
        <w:ind w:hanging="720"/>
        <w:rPr>
          <w:rFonts w:ascii="SassoonPrimaryInfant" w:hAnsi="SassoonPrimaryInfant"/>
          <w:sz w:val="52"/>
          <w:szCs w:val="54"/>
        </w:rPr>
      </w:pPr>
      <w:r w:rsidRPr="00D17081">
        <w:rPr>
          <w:rFonts w:ascii="Comic Sans MS" w:hAnsi="Comic Sans MS"/>
          <w:sz w:val="52"/>
          <w:szCs w:val="54"/>
        </w:rPr>
        <w:t xml:space="preserve">School </w:t>
      </w:r>
      <w:r w:rsidR="00973D2D">
        <w:rPr>
          <w:rFonts w:ascii="Comic Sans MS" w:hAnsi="Comic Sans MS"/>
          <w:sz w:val="52"/>
          <w:szCs w:val="54"/>
        </w:rPr>
        <w:t xml:space="preserve">will be </w:t>
      </w:r>
      <w:r w:rsidR="00A0724E" w:rsidRPr="00D17081">
        <w:rPr>
          <w:rFonts w:ascii="Comic Sans MS" w:hAnsi="Comic Sans MS"/>
          <w:sz w:val="52"/>
          <w:szCs w:val="54"/>
        </w:rPr>
        <w:t>closed to let everyone get better.</w:t>
      </w:r>
    </w:p>
    <w:p w:rsidR="00D17081" w:rsidRPr="00D17081" w:rsidRDefault="004E6CC2" w:rsidP="00A0724E">
      <w:pPr>
        <w:pStyle w:val="ListParagraph"/>
        <w:numPr>
          <w:ilvl w:val="0"/>
          <w:numId w:val="2"/>
        </w:numPr>
        <w:ind w:hanging="720"/>
        <w:rPr>
          <w:rFonts w:ascii="SassoonPrimaryInfant" w:hAnsi="SassoonPrimaryInfant"/>
          <w:sz w:val="52"/>
          <w:szCs w:val="54"/>
        </w:rPr>
      </w:pPr>
      <w:r w:rsidRPr="00D17081">
        <w:rPr>
          <w:noProof/>
          <w:sz w:val="20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8498485</wp:posOffset>
            </wp:positionH>
            <wp:positionV relativeFrom="paragraph">
              <wp:posOffset>6055</wp:posOffset>
            </wp:positionV>
            <wp:extent cx="1610995" cy="1570990"/>
            <wp:effectExtent l="0" t="0" r="8255" b="0"/>
            <wp:wrapTight wrapText="bothSides">
              <wp:wrapPolygon edited="0">
                <wp:start x="0" y="0"/>
                <wp:lineTo x="0" y="21216"/>
                <wp:lineTo x="21455" y="21216"/>
                <wp:lineTo x="2145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995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79EF">
        <w:rPr>
          <w:rFonts w:ascii="Comic Sans MS" w:hAnsi="Comic Sans MS"/>
          <w:sz w:val="52"/>
          <w:szCs w:val="54"/>
        </w:rPr>
        <w:t>My family</w:t>
      </w:r>
      <w:r w:rsidR="00A0724E" w:rsidRPr="00D17081">
        <w:rPr>
          <w:rFonts w:ascii="Comic Sans MS" w:hAnsi="Comic Sans MS"/>
          <w:sz w:val="52"/>
          <w:szCs w:val="54"/>
        </w:rPr>
        <w:t xml:space="preserve"> will let me know when I can go</w:t>
      </w:r>
      <w:r w:rsidR="00D17081">
        <w:rPr>
          <w:rFonts w:ascii="Comic Sans MS" w:hAnsi="Comic Sans MS"/>
          <w:sz w:val="52"/>
          <w:szCs w:val="54"/>
        </w:rPr>
        <w:t xml:space="preserve"> back to school.</w:t>
      </w:r>
      <w:r w:rsidR="00A0724E" w:rsidRPr="00D17081">
        <w:rPr>
          <w:rFonts w:ascii="Comic Sans MS" w:hAnsi="Comic Sans MS"/>
          <w:sz w:val="52"/>
          <w:szCs w:val="54"/>
        </w:rPr>
        <w:t xml:space="preserve"> </w:t>
      </w:r>
    </w:p>
    <w:p w:rsidR="00A0724E" w:rsidRPr="00D17081" w:rsidRDefault="00A0724E" w:rsidP="00D17081">
      <w:pPr>
        <w:pStyle w:val="ListParagraph"/>
        <w:rPr>
          <w:rFonts w:ascii="SassoonPrimaryInfant" w:hAnsi="SassoonPrimaryInfant"/>
          <w:sz w:val="52"/>
          <w:szCs w:val="54"/>
        </w:rPr>
      </w:pPr>
    </w:p>
    <w:p w:rsidR="00A0724E" w:rsidRPr="00D17081" w:rsidRDefault="00A0724E" w:rsidP="00A0724E">
      <w:pPr>
        <w:pStyle w:val="ListParagraph"/>
        <w:rPr>
          <w:rFonts w:ascii="Arial" w:hAnsi="Arial" w:cs="Arial"/>
          <w:noProof/>
          <w:color w:val="001BA0"/>
          <w:sz w:val="52"/>
          <w:szCs w:val="54"/>
          <w:lang w:eastAsia="en-GB"/>
        </w:rPr>
      </w:pPr>
    </w:p>
    <w:p w:rsidR="000C6DF5" w:rsidRPr="00D17081" w:rsidRDefault="000C6DF5" w:rsidP="000C6DF5">
      <w:pPr>
        <w:pStyle w:val="ListParagraph"/>
        <w:ind w:left="851"/>
        <w:rPr>
          <w:rFonts w:ascii="Comic Sans MS" w:hAnsi="Comic Sans MS" w:cs="Arial"/>
          <w:noProof/>
          <w:sz w:val="52"/>
          <w:szCs w:val="54"/>
          <w:lang w:eastAsia="en-GB"/>
        </w:rPr>
      </w:pPr>
    </w:p>
    <w:p w:rsidR="00A0724E" w:rsidRPr="00D17081" w:rsidRDefault="00A0724E" w:rsidP="000C6DF5">
      <w:pPr>
        <w:pStyle w:val="ListParagraph"/>
        <w:numPr>
          <w:ilvl w:val="0"/>
          <w:numId w:val="3"/>
        </w:numPr>
        <w:ind w:left="851" w:hanging="709"/>
        <w:rPr>
          <w:rFonts w:ascii="Comic Sans MS" w:hAnsi="Comic Sans MS" w:cs="Arial"/>
          <w:noProof/>
          <w:sz w:val="52"/>
          <w:szCs w:val="54"/>
          <w:lang w:eastAsia="en-GB"/>
        </w:rPr>
      </w:pPr>
      <w:r w:rsidRPr="00D17081">
        <w:rPr>
          <w:rFonts w:ascii="Comic Sans MS" w:hAnsi="Comic Sans MS" w:cs="Arial"/>
          <w:noProof/>
          <w:sz w:val="52"/>
          <w:szCs w:val="54"/>
          <w:lang w:eastAsia="en-GB"/>
        </w:rPr>
        <w:t>Just like any other types of fl</w:t>
      </w:r>
      <w:r w:rsidR="0026102A">
        <w:rPr>
          <w:rFonts w:ascii="Comic Sans MS" w:hAnsi="Comic Sans MS" w:cs="Arial"/>
          <w:noProof/>
          <w:sz w:val="52"/>
          <w:szCs w:val="54"/>
          <w:lang w:eastAsia="en-GB"/>
        </w:rPr>
        <w:t>u, coronavirus will go away</w:t>
      </w:r>
      <w:r w:rsidRPr="00D17081">
        <w:rPr>
          <w:rFonts w:ascii="Comic Sans MS" w:hAnsi="Comic Sans MS" w:cs="Arial"/>
          <w:noProof/>
          <w:sz w:val="52"/>
          <w:szCs w:val="54"/>
          <w:lang w:eastAsia="en-GB"/>
        </w:rPr>
        <w:t>.</w:t>
      </w:r>
    </w:p>
    <w:p w:rsidR="00A0724E" w:rsidRPr="00D17081" w:rsidRDefault="00A0724E" w:rsidP="000C6DF5">
      <w:pPr>
        <w:pStyle w:val="ListParagraph"/>
        <w:numPr>
          <w:ilvl w:val="0"/>
          <w:numId w:val="3"/>
        </w:numPr>
        <w:ind w:left="851" w:hanging="709"/>
        <w:rPr>
          <w:rFonts w:ascii="Comic Sans MS" w:hAnsi="Comic Sans MS" w:cs="Arial"/>
          <w:noProof/>
          <w:sz w:val="52"/>
          <w:szCs w:val="54"/>
          <w:lang w:eastAsia="en-GB"/>
        </w:rPr>
      </w:pPr>
      <w:r w:rsidRPr="00D17081">
        <w:rPr>
          <w:rFonts w:ascii="Comic Sans MS" w:hAnsi="Comic Sans MS" w:cs="Arial"/>
          <w:noProof/>
          <w:sz w:val="52"/>
          <w:szCs w:val="54"/>
          <w:lang w:eastAsia="en-GB"/>
        </w:rPr>
        <w:t>I don’t need to feel</w:t>
      </w:r>
      <w:r w:rsidR="000C6DF5" w:rsidRPr="00D17081">
        <w:rPr>
          <w:rFonts w:ascii="Comic Sans MS" w:hAnsi="Comic Sans MS" w:cs="Arial"/>
          <w:noProof/>
          <w:sz w:val="52"/>
          <w:szCs w:val="54"/>
          <w:lang w:eastAsia="en-GB"/>
        </w:rPr>
        <w:t xml:space="preserve"> worried, but if I do</w:t>
      </w:r>
      <w:r w:rsidR="00973D2D">
        <w:rPr>
          <w:rFonts w:ascii="Comic Sans MS" w:hAnsi="Comic Sans MS" w:cs="Arial"/>
          <w:noProof/>
          <w:sz w:val="52"/>
          <w:szCs w:val="54"/>
          <w:lang w:eastAsia="en-GB"/>
        </w:rPr>
        <w:t>,</w:t>
      </w:r>
      <w:r w:rsidR="000C6DF5" w:rsidRPr="00D17081">
        <w:rPr>
          <w:rFonts w:ascii="Comic Sans MS" w:hAnsi="Comic Sans MS" w:cs="Arial"/>
          <w:noProof/>
          <w:sz w:val="52"/>
          <w:szCs w:val="54"/>
          <w:lang w:eastAsia="en-GB"/>
        </w:rPr>
        <w:t xml:space="preserve"> I can talk to an adult.</w:t>
      </w:r>
    </w:p>
    <w:p w:rsidR="000C6DF5" w:rsidRPr="00D17081" w:rsidRDefault="000C6DF5" w:rsidP="000C6DF5">
      <w:pPr>
        <w:pStyle w:val="ListParagraph"/>
        <w:numPr>
          <w:ilvl w:val="0"/>
          <w:numId w:val="3"/>
        </w:numPr>
        <w:ind w:left="851" w:hanging="709"/>
        <w:rPr>
          <w:rFonts w:ascii="Comic Sans MS" w:hAnsi="Comic Sans MS" w:cs="Arial"/>
          <w:noProof/>
          <w:sz w:val="52"/>
          <w:szCs w:val="54"/>
          <w:lang w:eastAsia="en-GB"/>
        </w:rPr>
      </w:pPr>
      <w:r w:rsidRPr="00D17081">
        <w:rPr>
          <w:rFonts w:ascii="Comic Sans MS" w:hAnsi="Comic Sans MS" w:cs="Arial"/>
          <w:noProof/>
          <w:sz w:val="52"/>
          <w:szCs w:val="54"/>
          <w:lang w:eastAsia="en-GB"/>
        </w:rPr>
        <w:t>I will kee</w:t>
      </w:r>
      <w:r w:rsidR="0026102A">
        <w:rPr>
          <w:rFonts w:ascii="Comic Sans MS" w:hAnsi="Comic Sans MS" w:cs="Arial"/>
          <w:noProof/>
          <w:sz w:val="52"/>
          <w:szCs w:val="54"/>
          <w:lang w:eastAsia="en-GB"/>
        </w:rPr>
        <w:t>p</w:t>
      </w:r>
      <w:r w:rsidR="009179EF">
        <w:rPr>
          <w:rFonts w:ascii="Comic Sans MS" w:hAnsi="Comic Sans MS" w:cs="Arial"/>
          <w:noProof/>
          <w:sz w:val="52"/>
          <w:szCs w:val="54"/>
          <w:lang w:eastAsia="en-GB"/>
        </w:rPr>
        <w:t xml:space="preserve"> safe</w:t>
      </w:r>
    </w:p>
    <w:p w:rsidR="000C6DF5" w:rsidRPr="00D17081" w:rsidRDefault="000C6DF5" w:rsidP="000C6DF5">
      <w:pPr>
        <w:rPr>
          <w:rFonts w:ascii="Comic Sans MS" w:hAnsi="Comic Sans MS" w:cs="Arial"/>
          <w:noProof/>
          <w:sz w:val="52"/>
          <w:szCs w:val="54"/>
          <w:lang w:eastAsia="en-GB"/>
        </w:rPr>
      </w:pPr>
      <w:r w:rsidRPr="00D17081">
        <w:rPr>
          <w:noProof/>
          <w:sz w:val="52"/>
          <w:szCs w:val="54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3243943</wp:posOffset>
            </wp:positionH>
            <wp:positionV relativeFrom="paragraph">
              <wp:posOffset>425268</wp:posOffset>
            </wp:positionV>
            <wp:extent cx="1501775" cy="1501775"/>
            <wp:effectExtent l="0" t="0" r="3175" b="3175"/>
            <wp:wrapTight wrapText="bothSides">
              <wp:wrapPolygon edited="0">
                <wp:start x="0" y="0"/>
                <wp:lineTo x="0" y="21372"/>
                <wp:lineTo x="21372" y="21372"/>
                <wp:lineTo x="2137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6DF5" w:rsidRPr="00D17081" w:rsidSect="001C0BE4">
      <w:footerReference w:type="default" r:id="rId24"/>
      <w:pgSz w:w="16838" w:h="11906" w:orient="landscape"/>
      <w:pgMar w:top="1077" w:right="39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151" w:rsidRDefault="00CA5151" w:rsidP="00CA5151">
      <w:pPr>
        <w:spacing w:after="0" w:line="240" w:lineRule="auto"/>
      </w:pPr>
      <w:r>
        <w:separator/>
      </w:r>
    </w:p>
  </w:endnote>
  <w:endnote w:type="continuationSeparator" w:id="0">
    <w:p w:rsidR="00CA5151" w:rsidRDefault="00CA5151" w:rsidP="00CA5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63D" w:rsidRPr="0091463D" w:rsidRDefault="00973D2D" w:rsidP="0091463D">
    <w:pPr>
      <w:pStyle w:val="Footer"/>
      <w:jc w:val="right"/>
      <w:rPr>
        <w:rFonts w:ascii="SassoonPrimaryInfant" w:hAnsi="SassoonPrimaryInfant"/>
        <w:sz w:val="20"/>
      </w:rPr>
    </w:pPr>
    <w:r>
      <w:rPr>
        <w:rFonts w:ascii="SassoonPrimaryInfant" w:hAnsi="SassoonPrimaryInfant"/>
        <w:sz w:val="20"/>
      </w:rPr>
      <w:t xml:space="preserve">Adapted by Brooklands, Original: Ruth </w:t>
    </w:r>
    <w:proofErr w:type="spellStart"/>
    <w:r>
      <w:rPr>
        <w:rFonts w:ascii="SassoonPrimaryInfant" w:hAnsi="SassoonPrimaryInfant"/>
        <w:sz w:val="20"/>
      </w:rPr>
      <w:t>McCausland</w:t>
    </w:r>
    <w:proofErr w:type="spellEnd"/>
    <w:r>
      <w:rPr>
        <w:rFonts w:ascii="SassoonPrimaryInfant" w:hAnsi="SassoonPrimaryInfant"/>
        <w:sz w:val="20"/>
      </w:rPr>
      <w:t>, March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151" w:rsidRDefault="00CA5151" w:rsidP="00CA5151">
      <w:pPr>
        <w:spacing w:after="0" w:line="240" w:lineRule="auto"/>
      </w:pPr>
      <w:r>
        <w:separator/>
      </w:r>
    </w:p>
  </w:footnote>
  <w:footnote w:type="continuationSeparator" w:id="0">
    <w:p w:rsidR="00CA5151" w:rsidRDefault="00CA5151" w:rsidP="00CA51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C0E17"/>
    <w:multiLevelType w:val="hybridMultilevel"/>
    <w:tmpl w:val="8E98E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E1C7D"/>
    <w:multiLevelType w:val="hybridMultilevel"/>
    <w:tmpl w:val="0F4C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80FBC"/>
    <w:multiLevelType w:val="hybridMultilevel"/>
    <w:tmpl w:val="A4AE36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D7"/>
    <w:rsid w:val="000B32C9"/>
    <w:rsid w:val="000C6DF5"/>
    <w:rsid w:val="001C0BE4"/>
    <w:rsid w:val="0026102A"/>
    <w:rsid w:val="003A013D"/>
    <w:rsid w:val="00447128"/>
    <w:rsid w:val="004836EC"/>
    <w:rsid w:val="004E6CC2"/>
    <w:rsid w:val="005A098A"/>
    <w:rsid w:val="0091463D"/>
    <w:rsid w:val="009179EF"/>
    <w:rsid w:val="00973D2D"/>
    <w:rsid w:val="00A0724E"/>
    <w:rsid w:val="00C64676"/>
    <w:rsid w:val="00CA5151"/>
    <w:rsid w:val="00CC426C"/>
    <w:rsid w:val="00D17081"/>
    <w:rsid w:val="00D43E6D"/>
    <w:rsid w:val="00E8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yellow,#fc0"/>
    </o:shapedefaults>
    <o:shapelayout v:ext="edit">
      <o:idmap v:ext="edit" data="1"/>
    </o:shapelayout>
  </w:shapeDefaults>
  <w:decimalSymbol w:val="."/>
  <w:listSeparator w:val=","/>
  <w14:docId w14:val="2E3C0B83"/>
  <w15:chartTrackingRefBased/>
  <w15:docId w15:val="{41A8E312-0EB0-4D02-AFD8-40B3CE73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F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1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151"/>
  </w:style>
  <w:style w:type="paragraph" w:styleId="Footer">
    <w:name w:val="footer"/>
    <w:basedOn w:val="Normal"/>
    <w:link w:val="FooterChar"/>
    <w:uiPriority w:val="99"/>
    <w:unhideWhenUsed/>
    <w:rsid w:val="00CA51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8CDD4090</Template>
  <TotalTime>4</TotalTime>
  <Pages>6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McCausland</dc:creator>
  <cp:keywords/>
  <dc:description/>
  <cp:lastModifiedBy>F Smart</cp:lastModifiedBy>
  <cp:revision>3</cp:revision>
  <cp:lastPrinted>2020-03-16T13:05:00Z</cp:lastPrinted>
  <dcterms:created xsi:type="dcterms:W3CDTF">2020-03-18T12:48:00Z</dcterms:created>
  <dcterms:modified xsi:type="dcterms:W3CDTF">2020-03-20T12:12:00Z</dcterms:modified>
</cp:coreProperties>
</file>