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4D690D" w:rsidP="00EC3EF0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Monday 13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3018C2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Addition challenge</w:t>
      </w:r>
    </w:p>
    <w:p w:rsidR="003018C2" w:rsidRDefault="003018C2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Count carefully and remember </w:t>
      </w:r>
      <w:r w:rsidR="001B42FD">
        <w:rPr>
          <w:rFonts w:ascii="Comic Sans MS" w:hAnsi="Comic Sans MS"/>
          <w:color w:val="00B050"/>
          <w:sz w:val="36"/>
          <w:szCs w:val="36"/>
        </w:rPr>
        <w:t>to reorder when you can and look out for doubles!</w:t>
      </w:r>
    </w:p>
    <w:p w:rsidR="001B42FD" w:rsidRDefault="001B42FD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9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9  +  10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8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16  +  4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20  +  8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11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11  +  9 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7 </w:t>
      </w:r>
      <w:proofErr w:type="gramStart"/>
      <w:r>
        <w:rPr>
          <w:rFonts w:ascii="Comic Sans MS" w:hAnsi="Comic Sans MS"/>
          <w:color w:val="7030A0"/>
          <w:sz w:val="36"/>
          <w:szCs w:val="36"/>
        </w:rPr>
        <w:t>+  14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+  6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10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10  +  9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18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 +  9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Pr="003018C2" w:rsidRDefault="004D690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22  +  6  +  6</w:t>
      </w:r>
      <w:r w:rsidR="003018C2">
        <w:rPr>
          <w:rFonts w:ascii="Comic Sans MS" w:hAnsi="Comic Sans MS"/>
          <w:color w:val="7030A0"/>
          <w:sz w:val="36"/>
          <w:szCs w:val="36"/>
        </w:rPr>
        <w:t xml:space="preserve">  =</w:t>
      </w:r>
    </w:p>
    <w:sectPr w:rsidR="003018C2" w:rsidRPr="003018C2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3E5CAA"/>
    <w:rsid w:val="004C34F8"/>
    <w:rsid w:val="004D690D"/>
    <w:rsid w:val="005B4290"/>
    <w:rsid w:val="00835C46"/>
    <w:rsid w:val="00A76345"/>
    <w:rsid w:val="00CF4F50"/>
    <w:rsid w:val="00D62C8E"/>
    <w:rsid w:val="00E17B66"/>
    <w:rsid w:val="00EC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9C23C117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2021-01-10T13:15:00Z</dcterms:created>
  <dcterms:modified xsi:type="dcterms:W3CDTF">2021-01-10T13:15:00Z</dcterms:modified>
</cp:coreProperties>
</file>