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6313DD"/>
    <w:p w:rsidR="005F243B" w:rsidRPr="005F243B" w:rsidRDefault="004B6962" w:rsidP="005F243B">
      <w:pPr>
        <w:ind w:left="180" w:right="278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DEF9A2E" wp14:editId="3BFA9FB1">
                <wp:simplePos x="0" y="0"/>
                <wp:positionH relativeFrom="column">
                  <wp:posOffset>1981835</wp:posOffset>
                </wp:positionH>
                <wp:positionV relativeFrom="paragraph">
                  <wp:posOffset>112395</wp:posOffset>
                </wp:positionV>
                <wp:extent cx="223266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D32588" w:rsidRDefault="00497BC1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Lots of Lollipops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EF9A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6.05pt;margin-top:8.85pt;width:175.8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" filled="f" stroked="f">
                <v:textbox>
                  <w:txbxContent>
                    <w:p w:rsidR="00411406" w:rsidRPr="00D32588" w:rsidRDefault="00497BC1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Lots of Lollipops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18CD1FFF" wp14:editId="1051332F">
            <wp:simplePos x="0" y="0"/>
            <wp:positionH relativeFrom="column">
              <wp:posOffset>1754505</wp:posOffset>
            </wp:positionH>
            <wp:positionV relativeFrom="paragraph">
              <wp:posOffset>5715</wp:posOffset>
            </wp:positionV>
            <wp:extent cx="2834640" cy="600710"/>
            <wp:effectExtent l="0" t="0" r="381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594" w:rsidRDefault="00C9290D" w:rsidP="007E010C">
      <w:pPr>
        <w:ind w:left="18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800576" behindDoc="0" locked="0" layoutInCell="1" allowOverlap="1" wp14:anchorId="62D7C7E0" wp14:editId="0B1BD96F">
            <wp:simplePos x="0" y="0"/>
            <wp:positionH relativeFrom="column">
              <wp:posOffset>5161915</wp:posOffset>
            </wp:positionH>
            <wp:positionV relativeFrom="paragraph">
              <wp:posOffset>78105</wp:posOffset>
            </wp:positionV>
            <wp:extent cx="941705" cy="1958340"/>
            <wp:effectExtent l="0" t="0" r="0" b="38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 Eating Candy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CC4B6C" w:rsidRDefault="00CC4B6C" w:rsidP="00146212">
      <w:pPr>
        <w:ind w:right="278"/>
        <w:rPr>
          <w:rFonts w:ascii="Comic Sans MS" w:hAnsi="Comic Sans MS"/>
        </w:rPr>
      </w:pPr>
    </w:p>
    <w:p w:rsidR="00907915" w:rsidRDefault="00907915" w:rsidP="00146212">
      <w:pPr>
        <w:ind w:right="278"/>
        <w:rPr>
          <w:rFonts w:ascii="Comic Sans MS" w:hAnsi="Comic Sans MS"/>
        </w:rPr>
      </w:pPr>
    </w:p>
    <w:p w:rsidR="00F112FD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Lulu loves lollipops.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Lulu bought a lollipop</w:t>
      </w:r>
      <w:r w:rsidR="00392F08">
        <w:rPr>
          <w:rFonts w:ascii="Comic Sans MS" w:hAnsi="Comic Sans MS"/>
          <w:sz w:val="32"/>
          <w:szCs w:val="36"/>
        </w:rPr>
        <w:t xml:space="preserve">. </w:t>
      </w:r>
      <w:r w:rsidR="00D66AAE">
        <w:rPr>
          <w:rFonts w:ascii="Comic Sans MS" w:hAnsi="Comic Sans MS"/>
          <w:sz w:val="32"/>
          <w:szCs w:val="36"/>
        </w:rPr>
        <w:t>It cost 10</w:t>
      </w:r>
      <w:r>
        <w:rPr>
          <w:rFonts w:ascii="Comic Sans MS" w:hAnsi="Comic Sans MS"/>
          <w:sz w:val="32"/>
          <w:szCs w:val="36"/>
        </w:rPr>
        <w:t>p.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B96438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noProof/>
          <w:sz w:val="32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2371062</wp:posOffset>
                </wp:positionH>
                <wp:positionV relativeFrom="paragraph">
                  <wp:posOffset>56046</wp:posOffset>
                </wp:positionV>
                <wp:extent cx="1219200" cy="1973580"/>
                <wp:effectExtent l="38100" t="0" r="0" b="7620"/>
                <wp:wrapNone/>
                <wp:docPr id="296" name="Group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" cy="1973580"/>
                          <a:chOff x="0" y="0"/>
                          <a:chExt cx="1219200" cy="1973580"/>
                        </a:xfrm>
                      </wpg:grpSpPr>
                      <wpg:grpSp>
                        <wpg:cNvPr id="295" name="Group 295"/>
                        <wpg:cNvGrpSpPr/>
                        <wpg:grpSpPr>
                          <a:xfrm>
                            <a:off x="0" y="0"/>
                            <a:ext cx="1219200" cy="1973580"/>
                            <a:chOff x="0" y="0"/>
                            <a:chExt cx="1219200" cy="1973580"/>
                          </a:xfrm>
                        </wpg:grpSpPr>
                        <pic:pic xmlns:pic="http://schemas.openxmlformats.org/drawingml/2006/picture">
                          <pic:nvPicPr>
                            <pic:cNvPr id="288" name="Picture 28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219200" cy="19735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1372966" flipH="1">
                              <a:off x="533400" y="1051560"/>
                              <a:ext cx="434340" cy="8610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89" name="Picture 28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336244" flipH="1">
                              <a:off x="701040" y="982980"/>
                              <a:ext cx="426720" cy="8305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0" name="Picture 29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1372966" flipH="1">
                              <a:off x="114300" y="1013460"/>
                              <a:ext cx="434340" cy="8610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1" name="Picture 29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256721" flipH="1">
                              <a:off x="373380" y="754380"/>
                              <a:ext cx="434340" cy="85344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93" name="Flowchart: Terminator 293"/>
                          <wps:cNvSpPr/>
                          <wps:spPr>
                            <a:xfrm>
                              <a:off x="312420" y="541020"/>
                              <a:ext cx="579120" cy="266700"/>
                            </a:xfrm>
                            <a:prstGeom prst="flowChartTerminator">
                              <a:avLst/>
                            </a:prstGeom>
                            <a:scene3d>
                              <a:camera prst="perspectiveAbove"/>
                              <a:lightRig rig="threePt" dir="t"/>
                            </a:scene3d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7E0F" w:rsidRPr="00BF7E0F" w:rsidRDefault="00BF7E0F" w:rsidP="00BF7E0F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240" y="480060"/>
                              <a:ext cx="528319" cy="34861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F7E0F" w:rsidRPr="00BF7E0F" w:rsidRDefault="00D66AAE">
                                <w:pPr>
                                  <w:rPr>
                                    <w:rFonts w:ascii="Comic Sans MS" w:hAnsi="Comic Sans MS"/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8"/>
                                  </w:rPr>
                                  <w:t>10</w:t>
                                </w:r>
                                <w:r w:rsidR="00BF7E0F" w:rsidRPr="00BF7E0F">
                                  <w:rPr>
                                    <w:rFonts w:ascii="Comic Sans MS" w:hAnsi="Comic Sans MS"/>
                                    <w:b/>
                                    <w:sz w:val="28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789123">
                            <a:off x="129540" y="876300"/>
                            <a:ext cx="434340" cy="861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96" o:spid="_x0000_s1027" style="position:absolute;margin-left:186.7pt;margin-top:4.4pt;width:96pt;height:155.4pt;z-index:251813888" coordsize="12192,197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">
                <v:group id="Group 295" o:spid="_x0000_s1028" style="position:absolute;width:12192;height:19735" coordsize="12192,19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Picture 288" o:spid="_x0000_s1029" type="#_x0000_t75" style="position:absolute;width:12192;height:19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">
                    <v:imagedata r:id="rId12" o:title="" recolortarget="#203957 [1444]"/>
                    <v:path arrowok="t"/>
                  </v:shape>
                  <v:shape id="Picture 29" o:spid="_x0000_s1030" type="#_x0000_t75" style="position:absolute;left:5334;top:10515;width:4343;height:8611;rotation:11170648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">
                    <v:imagedata r:id="rId13" o:title=""/>
                    <v:path arrowok="t"/>
                  </v:shape>
                  <v:shape id="Picture 289" o:spid="_x0000_s1031" type="#_x0000_t75" style="position:absolute;left:7010;top:9829;width:4267;height:8306;rotation:-11289935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">
                    <v:imagedata r:id="rId13" o:title=""/>
                    <v:path arrowok="t"/>
                  </v:shape>
                  <v:shape id="Picture 290" o:spid="_x0000_s1032" type="#_x0000_t75" style="position:absolute;left:1143;top:10134;width:4343;height:8611;rotation:11170648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">
                    <v:imagedata r:id="rId13" o:title=""/>
                    <v:path arrowok="t"/>
                  </v:shape>
                  <v:shape id="Picture 291" o:spid="_x0000_s1033" type="#_x0000_t75" style="position:absolute;left:3733;top:7543;width:4344;height:8535;rotation:-11203074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">
                    <v:imagedata r:id="rId13" o:title=""/>
                    <v:path arrowok="t"/>
                  </v:shape>
                  <v:shapetype id="_x0000_t116" coordsize="21600,21600" o:spt="116" path="m3475,qx,10800,3475,21600l18125,21600qx21600,10800,18125,xe">
                    <v:stroke joinstyle="miter"/>
                    <v:path gradientshapeok="t" o:connecttype="rect" textboxrect="1018,3163,20582,18437"/>
                  </v:shapetype>
                  <v:shape id="Flowchart: Terminator 293" o:spid="_x0000_s1034" type="#_x0000_t116" style="position:absolute;left:3124;top:5410;width:57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" fillcolor="white [3201]" strokecolor="black [3200]" strokeweight="2pt">
                    <v:textbox>
                      <w:txbxContent>
                        <w:p w:rsidR="00BF7E0F" w:rsidRPr="00BF7E0F" w:rsidRDefault="00BF7E0F" w:rsidP="00BF7E0F">
                          <w:pPr>
                            <w:jc w:val="center"/>
                            <w:rPr>
                              <w:rFonts w:ascii="Comic Sans MS" w:hAnsi="Comic Sans MS"/>
                              <w:sz w:val="24"/>
                            </w:rPr>
                          </w:pPr>
                        </w:p>
                      </w:txbxContent>
                    </v:textbox>
                  </v:shape>
                  <v:shape id="_x0000_s1035" type="#_x0000_t202" style="position:absolute;left:3962;top:4800;width:528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" filled="f" stroked="f">
                    <v:textbox style="mso-fit-shape-to-text:t">
                      <w:txbxContent>
                        <w:p w:rsidR="00BF7E0F" w:rsidRPr="00BF7E0F" w:rsidRDefault="00D66AAE">
                          <w:pPr>
                            <w:rPr>
                              <w:rFonts w:ascii="Comic Sans MS" w:hAnsi="Comic Sans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8"/>
                            </w:rPr>
                            <w:t>10</w:t>
                          </w:r>
                          <w:r w:rsidR="00BF7E0F" w:rsidRPr="00BF7E0F">
                            <w:rPr>
                              <w:rFonts w:ascii="Comic Sans MS" w:hAnsi="Comic Sans MS"/>
                              <w:b/>
                              <w:sz w:val="28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 id="Picture 28" o:spid="_x0000_s1036" type="#_x0000_t75" style="position:absolute;left:1295;top:8763;width:4343;height:8610;rotation:960006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">
                  <v:imagedata r:id="rId13" o:title=""/>
                  <v:path arrowok="t"/>
                </v:shape>
              </v:group>
            </w:pict>
          </mc:Fallback>
        </mc:AlternateConten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She paid for it exactly.</w:t>
      </w:r>
      <w:r w:rsidR="00BF7E0F" w:rsidRPr="00BF7E0F">
        <w:rPr>
          <w:rFonts w:ascii="Comic Sans MS" w:hAnsi="Comic Sans MS"/>
          <w:noProof/>
          <w:sz w:val="32"/>
          <w:szCs w:val="36"/>
          <w:lang w:eastAsia="en-GB"/>
        </w:rPr>
        <w:t xml:space="preserve"> 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Which coins did she use?</w:t>
      </w:r>
    </w:p>
    <w:p w:rsidR="00497BC1" w:rsidRDefault="00497BC1" w:rsidP="00497BC1">
      <w:pPr>
        <w:widowControl w:val="0"/>
        <w:rPr>
          <w:rFonts w:ascii="Comic Sans MS" w:hAnsi="Comic Sans MS"/>
          <w:sz w:val="32"/>
          <w:szCs w:val="36"/>
        </w:rPr>
      </w:pPr>
    </w:p>
    <w:p w:rsidR="00497BC1" w:rsidRPr="00B96438" w:rsidRDefault="00D66AAE" w:rsidP="00B96438">
      <w:pPr>
        <w:pStyle w:val="ListParagraph"/>
        <w:widowControl w:val="0"/>
        <w:numPr>
          <w:ilvl w:val="0"/>
          <w:numId w:val="17"/>
        </w:numPr>
        <w:ind w:hanging="72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There are lots of different ways</w:t>
      </w:r>
      <w:r w:rsidR="00497BC1" w:rsidRPr="00B96438">
        <w:rPr>
          <w:rFonts w:ascii="Comic Sans MS" w:hAnsi="Comic Sans MS"/>
          <w:sz w:val="32"/>
          <w:szCs w:val="36"/>
        </w:rPr>
        <w:t xml:space="preserve">  Find as many as you can.</w:t>
      </w:r>
    </w:p>
    <w:p w:rsidR="00497BC1" w:rsidRDefault="00497BC1" w:rsidP="00B96438">
      <w:pPr>
        <w:widowControl w:val="0"/>
        <w:ind w:hanging="720"/>
        <w:rPr>
          <w:rFonts w:ascii="Comic Sans MS" w:hAnsi="Comic Sans MS"/>
          <w:sz w:val="32"/>
          <w:szCs w:val="36"/>
        </w:rPr>
      </w:pPr>
    </w:p>
    <w:p w:rsidR="00497BC1" w:rsidRPr="00B96438" w:rsidRDefault="00497BC1" w:rsidP="00B96438">
      <w:pPr>
        <w:pStyle w:val="ListParagraph"/>
        <w:widowControl w:val="0"/>
        <w:numPr>
          <w:ilvl w:val="0"/>
          <w:numId w:val="17"/>
        </w:numPr>
        <w:ind w:hanging="720"/>
        <w:rPr>
          <w:rFonts w:ascii="Comic Sans MS" w:hAnsi="Comic Sans MS"/>
          <w:sz w:val="32"/>
          <w:szCs w:val="36"/>
        </w:rPr>
      </w:pPr>
      <w:r w:rsidRPr="00B96438">
        <w:rPr>
          <w:rFonts w:ascii="Comic Sans MS" w:hAnsi="Comic Sans MS"/>
          <w:sz w:val="32"/>
          <w:szCs w:val="36"/>
        </w:rPr>
        <w:t>You might like to use 1p, 2p and 5p coins to help you.</w:t>
      </w:r>
    </w:p>
    <w:p w:rsidR="00F112FD" w:rsidRDefault="00F112FD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8E2F74" w:rsidRDefault="00D74199" w:rsidP="008E2F74">
      <w:pPr>
        <w:widowControl w:val="0"/>
        <w:rPr>
          <w:rFonts w:ascii="Comic Sans MS" w:hAnsi="Comic Sans MS"/>
          <w:sz w:val="32"/>
          <w:szCs w:val="36"/>
        </w:rPr>
      </w:pPr>
      <w:r w:rsidRPr="00A57D06"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B63E4E3" wp14:editId="4250C76F">
                <wp:simplePos x="0" y="0"/>
                <wp:positionH relativeFrom="column">
                  <wp:posOffset>12700</wp:posOffset>
                </wp:positionH>
                <wp:positionV relativeFrom="paragraph">
                  <wp:posOffset>8255</wp:posOffset>
                </wp:positionV>
                <wp:extent cx="2526030" cy="676910"/>
                <wp:effectExtent l="19050" t="133350" r="7620" b="8509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526030" cy="676910"/>
                        </a:xfrm>
                        <a:prstGeom prst="cloud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E2F74" w:rsidRPr="00D74199" w:rsidRDefault="008E2F74" w:rsidP="008E2F7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419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3E4E3" id="Cloud 298" o:spid="_x0000_s1037" style="position:absolute;margin-left:1pt;margin-top:.65pt;width:198.9pt;height:53.3pt;rotation:-597019fd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fbfbf" strokeweight="2pt">
                <v:stroke joinstyle="miter"/>
                <v:formulas/>
                <v:path arrowok="t" o:connecttype="custom" o:connectlocs="274413,410173;126302,397685;405100,546840;340312,552810;963517,612510;924457,585245;1685599,544521;1669987,574433;1995622,359671;2185718,471487;2444051,240585;2359382,282516;2240916,85021;2245360,104827;1700275,61925;1743662,36666;1294649,73959;1315641,52178;818621,81355;894636,102477;241318,247401;228044,225167" o:connectangles="0,0,0,0,0,0,0,0,0,0,0,0,0,0,0,0,0,0,0,0,0,0" textboxrect="0,0,43200,43200"/>
                <v:textbox>
                  <w:txbxContent>
                    <w:p w:rsidR="008E2F74" w:rsidRPr="00D74199" w:rsidRDefault="008E2F74" w:rsidP="008E2F7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419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6"/>
          <w:lang w:eastAsia="en-GB"/>
        </w:rPr>
        <w:drawing>
          <wp:anchor distT="0" distB="0" distL="114300" distR="114300" simplePos="0" relativeHeight="251815936" behindDoc="0" locked="0" layoutInCell="1" allowOverlap="1" wp14:anchorId="4D21D840" wp14:editId="2671EB7D">
            <wp:simplePos x="0" y="0"/>
            <wp:positionH relativeFrom="column">
              <wp:posOffset>5020945</wp:posOffset>
            </wp:positionH>
            <wp:positionV relativeFrom="paragraph">
              <wp:posOffset>85725</wp:posOffset>
            </wp:positionV>
            <wp:extent cx="497840" cy="984885"/>
            <wp:effectExtent l="133350" t="19050" r="16510" b="5715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ndy 10.w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44046" flipH="1">
                      <a:off x="0" y="0"/>
                      <a:ext cx="49784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F74" w:rsidRDefault="008E2F7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E013F4" w:rsidRDefault="00E013F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E013F4" w:rsidRPr="004C31CC" w:rsidRDefault="007B1AC1" w:rsidP="00B96438">
      <w:pPr>
        <w:pStyle w:val="ListParagraph"/>
        <w:widowControl w:val="0"/>
        <w:numPr>
          <w:ilvl w:val="0"/>
          <w:numId w:val="16"/>
        </w:numPr>
        <w:ind w:hanging="720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sz w:val="32"/>
          <w:szCs w:val="36"/>
        </w:rPr>
        <w:t>What if the lollipop cost 15</w:t>
      </w:r>
      <w:bookmarkStart w:id="0" w:name="_GoBack"/>
      <w:bookmarkEnd w:id="0"/>
      <w:r w:rsidR="00497BC1">
        <w:rPr>
          <w:rFonts w:ascii="Comic Sans MS" w:hAnsi="Comic Sans MS"/>
          <w:sz w:val="32"/>
          <w:szCs w:val="36"/>
        </w:rPr>
        <w:t>p?</w:t>
      </w:r>
      <w:r w:rsidR="00D74199">
        <w:rPr>
          <w:rFonts w:ascii="Comic Sans MS" w:hAnsi="Comic Sans MS"/>
          <w:sz w:val="32"/>
          <w:szCs w:val="36"/>
        </w:rPr>
        <w:t xml:space="preserve">  How many ways could she pay for it?</w:t>
      </w:r>
    </w:p>
    <w:p w:rsidR="008E2F74" w:rsidRDefault="008E2F74" w:rsidP="008E2F74">
      <w:pPr>
        <w:widowControl w:val="0"/>
        <w:rPr>
          <w:rFonts w:ascii="Comic Sans MS" w:hAnsi="Comic Sans MS"/>
          <w:sz w:val="32"/>
          <w:szCs w:val="36"/>
        </w:rPr>
      </w:pPr>
    </w:p>
    <w:p w:rsidR="004E406F" w:rsidRPr="0098344A" w:rsidRDefault="004E406F" w:rsidP="004E406F">
      <w:pPr>
        <w:widowControl w:val="0"/>
        <w:rPr>
          <w:rFonts w:ascii="Times New Roman" w:hAnsi="Times New Roman"/>
          <w:sz w:val="20"/>
          <w:szCs w:val="20"/>
        </w:rPr>
      </w:pPr>
    </w:p>
    <w:sectPr w:rsidR="004E406F" w:rsidRPr="0098344A" w:rsidSect="008D43DA">
      <w:footerReference w:type="default" r:id="rId14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007A9D" wp14:editId="7B6C9892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D32588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Finding All Possibilities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007A9D" id="Rectangle 24" o:spid="_x0000_s1038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D32588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Finding All Possibilities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261A72" wp14:editId="20D12F34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261A72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CA2AE" wp14:editId="43C996F2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290D0E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0CA2AE" id="Rectangle 23" o:spid="_x0000_s1040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290D0E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27B0A26C" wp14:editId="3E53E147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9CD999B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367.8pt;height:236.1pt" o:bullet="t">
        <v:imagedata r:id="rId1" o:title="mag glass"/>
      </v:shape>
    </w:pict>
  </w:numPicBullet>
  <w:numPicBullet w:numPicBulletId="1">
    <w:pict>
      <v:shape id="_x0000_i1042" type="#_x0000_t75" style="width:55.8pt;height:69pt" o:bullet="t">
        <v:imagedata r:id="rId2" o:title="nut"/>
      </v:shape>
    </w:pict>
  </w:numPicBullet>
  <w:numPicBullet w:numPicBulletId="2">
    <w:pict>
      <v:shape id="_x0000_i1043" type="#_x0000_t75" style="width:367.8pt;height:383.7pt" o:bullet="t">
        <v:imagedata r:id="rId3" o:title="pawprint"/>
      </v:shape>
    </w:pict>
  </w:numPicBullet>
  <w:numPicBullet w:numPicBulletId="3">
    <w:pict>
      <v:shape id="_x0000_i1044" type="#_x0000_t75" style="width:74.4pt;height:60pt" o:bullet="t">
        <v:imagedata r:id="rId4" o:title="beebot"/>
      </v:shape>
    </w:pict>
  </w:numPicBullet>
  <w:numPicBullet w:numPicBulletId="4">
    <w:pict>
      <v:shape id="_x0000_i1045" type="#_x0000_t75" style="width:81.8pt;height:130.9pt" o:bullet="t">
        <v:imagedata r:id="rId5" o:title="lollipop"/>
      </v:shape>
    </w:pict>
  </w:numPicBullet>
  <w:abstractNum w:abstractNumId="0" w15:restartNumberingAfterBreak="0">
    <w:nsid w:val="0A7E2651"/>
    <w:multiLevelType w:val="hybridMultilevel"/>
    <w:tmpl w:val="5EB48BF0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C69A6"/>
    <w:multiLevelType w:val="hybridMultilevel"/>
    <w:tmpl w:val="DDFA7E4E"/>
    <w:lvl w:ilvl="0" w:tplc="E0C22DB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52CEF"/>
    <w:multiLevelType w:val="hybridMultilevel"/>
    <w:tmpl w:val="C714CDC8"/>
    <w:lvl w:ilvl="0" w:tplc="9E3C14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D6497"/>
    <w:multiLevelType w:val="hybridMultilevel"/>
    <w:tmpl w:val="8E56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E4E92"/>
    <w:multiLevelType w:val="hybridMultilevel"/>
    <w:tmpl w:val="17740578"/>
    <w:lvl w:ilvl="0" w:tplc="3D2C0E2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 w15:restartNumberingAfterBreak="0">
    <w:nsid w:val="47A434C5"/>
    <w:multiLevelType w:val="hybridMultilevel"/>
    <w:tmpl w:val="72DA91B4"/>
    <w:lvl w:ilvl="0" w:tplc="E0C22DB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F5700"/>
    <w:multiLevelType w:val="hybridMultilevel"/>
    <w:tmpl w:val="E3E44BC4"/>
    <w:lvl w:ilvl="0" w:tplc="79541842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1" w15:restartNumberingAfterBreak="0">
    <w:nsid w:val="677671EB"/>
    <w:multiLevelType w:val="hybridMultilevel"/>
    <w:tmpl w:val="2BA260D2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093C43"/>
    <w:multiLevelType w:val="hybridMultilevel"/>
    <w:tmpl w:val="34AE4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840A4C"/>
    <w:multiLevelType w:val="hybridMultilevel"/>
    <w:tmpl w:val="71E2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96651D"/>
    <w:multiLevelType w:val="hybridMultilevel"/>
    <w:tmpl w:val="C1A423CA"/>
    <w:lvl w:ilvl="0" w:tplc="3D2C0E20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6"/>
  </w:num>
  <w:num w:numId="5">
    <w:abstractNumId w:val="14"/>
  </w:num>
  <w:num w:numId="6">
    <w:abstractNumId w:val="12"/>
  </w:num>
  <w:num w:numId="7">
    <w:abstractNumId w:val="15"/>
  </w:num>
  <w:num w:numId="8">
    <w:abstractNumId w:val="4"/>
  </w:num>
  <w:num w:numId="9">
    <w:abstractNumId w:val="3"/>
  </w:num>
  <w:num w:numId="10">
    <w:abstractNumId w:val="0"/>
  </w:num>
  <w:num w:numId="11">
    <w:abstractNumId w:val="11"/>
  </w:num>
  <w:num w:numId="12">
    <w:abstractNumId w:val="13"/>
  </w:num>
  <w:num w:numId="13">
    <w:abstractNumId w:val="8"/>
  </w:num>
  <w:num w:numId="14">
    <w:abstractNumId w:val="2"/>
  </w:num>
  <w:num w:numId="15">
    <w:abstractNumId w:val="7"/>
  </w:num>
  <w:num w:numId="16">
    <w:abstractNumId w:val="5"/>
  </w:num>
  <w:num w:numId="17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36EF7"/>
    <w:rsid w:val="00042852"/>
    <w:rsid w:val="00077D94"/>
    <w:rsid w:val="0008368C"/>
    <w:rsid w:val="00096048"/>
    <w:rsid w:val="000A0AC5"/>
    <w:rsid w:val="000C0150"/>
    <w:rsid w:val="000C3C55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D6F7D"/>
    <w:rsid w:val="001F305C"/>
    <w:rsid w:val="001F5B6E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0D0E"/>
    <w:rsid w:val="00294CFA"/>
    <w:rsid w:val="00295B6D"/>
    <w:rsid w:val="002961C3"/>
    <w:rsid w:val="002A2B85"/>
    <w:rsid w:val="002B40B7"/>
    <w:rsid w:val="002C3EAF"/>
    <w:rsid w:val="002D1EC7"/>
    <w:rsid w:val="002D3392"/>
    <w:rsid w:val="002E54C8"/>
    <w:rsid w:val="002E6580"/>
    <w:rsid w:val="002F4353"/>
    <w:rsid w:val="00313A1F"/>
    <w:rsid w:val="00315144"/>
    <w:rsid w:val="00323BC6"/>
    <w:rsid w:val="00324332"/>
    <w:rsid w:val="00332479"/>
    <w:rsid w:val="00333971"/>
    <w:rsid w:val="00333994"/>
    <w:rsid w:val="00336D59"/>
    <w:rsid w:val="00341470"/>
    <w:rsid w:val="003437D2"/>
    <w:rsid w:val="00367139"/>
    <w:rsid w:val="003755FB"/>
    <w:rsid w:val="0039133C"/>
    <w:rsid w:val="00392F08"/>
    <w:rsid w:val="003A3824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82325"/>
    <w:rsid w:val="00490EF1"/>
    <w:rsid w:val="004955A0"/>
    <w:rsid w:val="00497BC1"/>
    <w:rsid w:val="004B56FE"/>
    <w:rsid w:val="004B6962"/>
    <w:rsid w:val="004C31CC"/>
    <w:rsid w:val="004D16EE"/>
    <w:rsid w:val="004E406F"/>
    <w:rsid w:val="004E721B"/>
    <w:rsid w:val="005003D7"/>
    <w:rsid w:val="00516D8A"/>
    <w:rsid w:val="005178B5"/>
    <w:rsid w:val="00551092"/>
    <w:rsid w:val="005A0BDF"/>
    <w:rsid w:val="005A4638"/>
    <w:rsid w:val="005B7600"/>
    <w:rsid w:val="005E4DCF"/>
    <w:rsid w:val="005F243B"/>
    <w:rsid w:val="005F4DB8"/>
    <w:rsid w:val="006313DD"/>
    <w:rsid w:val="006401C0"/>
    <w:rsid w:val="00642C7D"/>
    <w:rsid w:val="00657D6B"/>
    <w:rsid w:val="00667059"/>
    <w:rsid w:val="00687443"/>
    <w:rsid w:val="006B09F4"/>
    <w:rsid w:val="006B1FE4"/>
    <w:rsid w:val="006C13B4"/>
    <w:rsid w:val="006D14D9"/>
    <w:rsid w:val="006D17D1"/>
    <w:rsid w:val="006F4EA7"/>
    <w:rsid w:val="007101A5"/>
    <w:rsid w:val="0071574A"/>
    <w:rsid w:val="00726010"/>
    <w:rsid w:val="00735C92"/>
    <w:rsid w:val="0074088B"/>
    <w:rsid w:val="00752033"/>
    <w:rsid w:val="00763DB7"/>
    <w:rsid w:val="00783AB5"/>
    <w:rsid w:val="0079332E"/>
    <w:rsid w:val="00796B55"/>
    <w:rsid w:val="007B1AC1"/>
    <w:rsid w:val="007D0589"/>
    <w:rsid w:val="007D1223"/>
    <w:rsid w:val="007D588A"/>
    <w:rsid w:val="007E0094"/>
    <w:rsid w:val="007E010C"/>
    <w:rsid w:val="007E57CE"/>
    <w:rsid w:val="0082487D"/>
    <w:rsid w:val="0083026E"/>
    <w:rsid w:val="008374E3"/>
    <w:rsid w:val="00837B20"/>
    <w:rsid w:val="00842633"/>
    <w:rsid w:val="00872700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C71D4"/>
    <w:rsid w:val="008D2C93"/>
    <w:rsid w:val="008D43DA"/>
    <w:rsid w:val="008E2F74"/>
    <w:rsid w:val="008F4475"/>
    <w:rsid w:val="00901B40"/>
    <w:rsid w:val="00906FC9"/>
    <w:rsid w:val="00907915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344A"/>
    <w:rsid w:val="00987C84"/>
    <w:rsid w:val="0099662F"/>
    <w:rsid w:val="009A3342"/>
    <w:rsid w:val="009B5E5C"/>
    <w:rsid w:val="009E21FD"/>
    <w:rsid w:val="009F5BBB"/>
    <w:rsid w:val="009F75C5"/>
    <w:rsid w:val="00A2242C"/>
    <w:rsid w:val="00A32009"/>
    <w:rsid w:val="00A34820"/>
    <w:rsid w:val="00A40381"/>
    <w:rsid w:val="00A535F5"/>
    <w:rsid w:val="00AA1B50"/>
    <w:rsid w:val="00AB5F73"/>
    <w:rsid w:val="00AB76F1"/>
    <w:rsid w:val="00AC06ED"/>
    <w:rsid w:val="00AD34A4"/>
    <w:rsid w:val="00AD6ACE"/>
    <w:rsid w:val="00AE35AE"/>
    <w:rsid w:val="00B007AE"/>
    <w:rsid w:val="00B1058B"/>
    <w:rsid w:val="00B16A8F"/>
    <w:rsid w:val="00B16ED3"/>
    <w:rsid w:val="00B35F9E"/>
    <w:rsid w:val="00B36FCC"/>
    <w:rsid w:val="00B41EEB"/>
    <w:rsid w:val="00B64D8C"/>
    <w:rsid w:val="00B75262"/>
    <w:rsid w:val="00B76FB8"/>
    <w:rsid w:val="00B83BFC"/>
    <w:rsid w:val="00B8405D"/>
    <w:rsid w:val="00B8656F"/>
    <w:rsid w:val="00B94A86"/>
    <w:rsid w:val="00B96438"/>
    <w:rsid w:val="00BB0EB5"/>
    <w:rsid w:val="00BC62BE"/>
    <w:rsid w:val="00BD081E"/>
    <w:rsid w:val="00BD1B63"/>
    <w:rsid w:val="00BF0619"/>
    <w:rsid w:val="00BF217D"/>
    <w:rsid w:val="00BF7E0F"/>
    <w:rsid w:val="00C03DEA"/>
    <w:rsid w:val="00C0439A"/>
    <w:rsid w:val="00C11BAD"/>
    <w:rsid w:val="00C30CD9"/>
    <w:rsid w:val="00C4260A"/>
    <w:rsid w:val="00C44177"/>
    <w:rsid w:val="00C44208"/>
    <w:rsid w:val="00C46012"/>
    <w:rsid w:val="00C4775D"/>
    <w:rsid w:val="00C56497"/>
    <w:rsid w:val="00C7326D"/>
    <w:rsid w:val="00C768C9"/>
    <w:rsid w:val="00C76E1D"/>
    <w:rsid w:val="00C91E9C"/>
    <w:rsid w:val="00C9290D"/>
    <w:rsid w:val="00C945FD"/>
    <w:rsid w:val="00CA27F4"/>
    <w:rsid w:val="00CB10BB"/>
    <w:rsid w:val="00CB7A65"/>
    <w:rsid w:val="00CC40D9"/>
    <w:rsid w:val="00CC4B6C"/>
    <w:rsid w:val="00CD159E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32588"/>
    <w:rsid w:val="00D46C30"/>
    <w:rsid w:val="00D4793E"/>
    <w:rsid w:val="00D53E9F"/>
    <w:rsid w:val="00D55A77"/>
    <w:rsid w:val="00D66AAE"/>
    <w:rsid w:val="00D71277"/>
    <w:rsid w:val="00D74199"/>
    <w:rsid w:val="00D95E56"/>
    <w:rsid w:val="00D96917"/>
    <w:rsid w:val="00DA3D81"/>
    <w:rsid w:val="00DA66B3"/>
    <w:rsid w:val="00DA7D3F"/>
    <w:rsid w:val="00DB1659"/>
    <w:rsid w:val="00DD2C8B"/>
    <w:rsid w:val="00E013F4"/>
    <w:rsid w:val="00E01A95"/>
    <w:rsid w:val="00E0544E"/>
    <w:rsid w:val="00E2229A"/>
    <w:rsid w:val="00E36F94"/>
    <w:rsid w:val="00E37F8B"/>
    <w:rsid w:val="00E66FDB"/>
    <w:rsid w:val="00E833D5"/>
    <w:rsid w:val="00E87F10"/>
    <w:rsid w:val="00E9199E"/>
    <w:rsid w:val="00EB2406"/>
    <w:rsid w:val="00ED76B3"/>
    <w:rsid w:val="00EF34CD"/>
    <w:rsid w:val="00EF530A"/>
    <w:rsid w:val="00F112FD"/>
    <w:rsid w:val="00F27C91"/>
    <w:rsid w:val="00F27E09"/>
    <w:rsid w:val="00F302D8"/>
    <w:rsid w:val="00F51078"/>
    <w:rsid w:val="00F73D9C"/>
    <w:rsid w:val="00F74F69"/>
    <w:rsid w:val="00F91541"/>
    <w:rsid w:val="00FA61BC"/>
    <w:rsid w:val="00FE2C39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F5371B"/>
  <w15:docId w15:val="{7E55AAA4-B992-4157-901B-56BD0A17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13" Type="http://schemas.openxmlformats.org/officeDocument/2006/relationships/image" Target="media/image1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9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7.wmf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8D1A6-F21C-4899-A333-12904F819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783E86DE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3</cp:revision>
  <cp:lastPrinted>2015-03-10T11:59:00Z</cp:lastPrinted>
  <dcterms:created xsi:type="dcterms:W3CDTF">2021-01-24T15:56:00Z</dcterms:created>
  <dcterms:modified xsi:type="dcterms:W3CDTF">2021-01-24T15:59:00Z</dcterms:modified>
</cp:coreProperties>
</file>