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628" w:rsidRDefault="00EA2628" w:rsidP="00EA2628"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70C1512" wp14:editId="6591212A">
            <wp:extent cx="1820008" cy="1441450"/>
            <wp:effectExtent l="0" t="0" r="8890" b="6350"/>
            <wp:docPr id="7" name="Picture 7" descr="Image result for weddell seal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ddell seal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29" cy="146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BB228FE" wp14:editId="4CDB5EDB">
            <wp:extent cx="1529862" cy="1449337"/>
            <wp:effectExtent l="0" t="0" r="0" b="0"/>
            <wp:docPr id="8" name="Picture 8" descr="Image result for weddell seal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ddell seal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974" cy="148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6D2D572" wp14:editId="315340BF">
            <wp:extent cx="1600200" cy="1485900"/>
            <wp:effectExtent l="0" t="0" r="0" b="0"/>
            <wp:docPr id="9" name="Picture 9" descr="Image result for weddell seal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eddell seal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368" cy="151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1E79A0E" wp14:editId="0D0DED8C">
            <wp:extent cx="1512277" cy="1440180"/>
            <wp:effectExtent l="0" t="0" r="0" b="7620"/>
            <wp:docPr id="10" name="Picture 10" descr="Image result for weddell seal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eddell seal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191" cy="149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628" w:rsidRDefault="00EA2628" w:rsidP="00EA2628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207ED" wp14:editId="7B86CE1C">
                <wp:simplePos x="0" y="0"/>
                <wp:positionH relativeFrom="column">
                  <wp:posOffset>105508</wp:posOffset>
                </wp:positionH>
                <wp:positionV relativeFrom="paragraph">
                  <wp:posOffset>484847</wp:posOffset>
                </wp:positionV>
                <wp:extent cx="6119055" cy="2980592"/>
                <wp:effectExtent l="0" t="0" r="15240" b="107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9055" cy="298059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50AB1C" id="Oval 6" o:spid="_x0000_s1026" style="position:absolute;margin-left:8.3pt;margin-top:38.2pt;width:481.8pt;height:23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40"/>
          <w:szCs w:val="40"/>
          <w:u w:val="single"/>
        </w:rPr>
        <w:t xml:space="preserve">My </w:t>
      </w:r>
      <w:r w:rsidRPr="00F90F69">
        <w:rPr>
          <w:rFonts w:ascii="Comic Sans MS" w:hAnsi="Comic Sans MS"/>
          <w:sz w:val="40"/>
          <w:szCs w:val="40"/>
          <w:u w:val="single"/>
        </w:rPr>
        <w:t>Factual Report</w:t>
      </w:r>
      <w:r>
        <w:rPr>
          <w:rFonts w:ascii="Comic Sans MS" w:hAnsi="Comic Sans MS"/>
          <w:sz w:val="40"/>
          <w:szCs w:val="40"/>
          <w:u w:val="single"/>
        </w:rPr>
        <w:t xml:space="preserve"> about Weddell Seals</w:t>
      </w:r>
    </w:p>
    <w:p w:rsidR="00EA2628" w:rsidRDefault="00EA2628" w:rsidP="00EA2628">
      <w:pPr>
        <w:ind w:firstLine="720"/>
        <w:jc w:val="right"/>
        <w:rPr>
          <w:rFonts w:ascii="Comic Sans MS" w:hAnsi="Comic Sans MS"/>
          <w:sz w:val="40"/>
          <w:szCs w:val="40"/>
          <w:u w:val="single"/>
        </w:rPr>
      </w:pPr>
    </w:p>
    <w:p w:rsidR="00EA2628" w:rsidRDefault="00EA2628" w:rsidP="00EA2628">
      <w:pPr>
        <w:ind w:firstLine="720"/>
        <w:rPr>
          <w:rFonts w:ascii="Comic Sans MS" w:hAnsi="Comic Sans MS"/>
          <w:sz w:val="40"/>
          <w:szCs w:val="40"/>
          <w:u w:val="single"/>
        </w:rPr>
      </w:pPr>
    </w:p>
    <w:p w:rsidR="00EA2628" w:rsidRPr="00F90F69" w:rsidRDefault="00EA2628" w:rsidP="00EA2628">
      <w:pPr>
        <w:rPr>
          <w:rFonts w:ascii="Comic Sans MS" w:hAnsi="Comic Sans MS"/>
          <w:sz w:val="40"/>
          <w:szCs w:val="40"/>
        </w:rPr>
      </w:pPr>
    </w:p>
    <w:p w:rsidR="00EA2628" w:rsidRDefault="00EA2628" w:rsidP="00EA2628">
      <w:pPr>
        <w:rPr>
          <w:rFonts w:ascii="Comic Sans MS" w:hAnsi="Comic Sans MS"/>
          <w:sz w:val="40"/>
          <w:szCs w:val="40"/>
        </w:rPr>
      </w:pPr>
    </w:p>
    <w:p w:rsidR="00EA2628" w:rsidRDefault="00EA2628" w:rsidP="00EA2628">
      <w:pPr>
        <w:rPr>
          <w:rFonts w:ascii="Comic Sans MS" w:hAnsi="Comic Sans MS"/>
          <w:sz w:val="40"/>
          <w:szCs w:val="40"/>
        </w:rPr>
      </w:pPr>
    </w:p>
    <w:p w:rsidR="00EA2628" w:rsidRDefault="00EA2628" w:rsidP="00EA2628">
      <w:pPr>
        <w:rPr>
          <w:rFonts w:ascii="Comic Sans MS" w:hAnsi="Comic Sans MS"/>
          <w:sz w:val="40"/>
          <w:szCs w:val="40"/>
        </w:rPr>
      </w:pPr>
    </w:p>
    <w:p w:rsidR="00EA2628" w:rsidRDefault="00EA2628" w:rsidP="00EA2628">
      <w:pPr>
        <w:rPr>
          <w:rFonts w:ascii="Comic Sans MS" w:hAnsi="Comic Sans MS"/>
          <w:sz w:val="40"/>
          <w:szCs w:val="40"/>
        </w:rPr>
      </w:pPr>
    </w:p>
    <w:p w:rsidR="00EA2628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</w:t>
      </w:r>
      <w:r>
        <w:rPr>
          <w:rFonts w:ascii="Comic Sans MS" w:hAnsi="Comic Sans MS"/>
          <w:sz w:val="40"/>
          <w:szCs w:val="40"/>
        </w:rPr>
        <w:t>_______________________________</w:t>
      </w:r>
    </w:p>
    <w:p w:rsidR="00EA2628" w:rsidRPr="00425A1D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A2628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A2628" w:rsidRPr="00425A1D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A2628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</w:t>
      </w:r>
      <w:bookmarkStart w:id="0" w:name="_GoBack"/>
      <w:bookmarkEnd w:id="0"/>
      <w:r>
        <w:rPr>
          <w:rFonts w:ascii="Comic Sans MS" w:hAnsi="Comic Sans MS"/>
          <w:sz w:val="40"/>
          <w:szCs w:val="40"/>
        </w:rPr>
        <w:t>_____________________________</w:t>
      </w:r>
    </w:p>
    <w:p w:rsidR="00EA2628" w:rsidRPr="00425A1D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A2628" w:rsidRPr="00425A1D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A2628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A2628" w:rsidRPr="00EA2628" w:rsidRDefault="00EA2628" w:rsidP="00EA262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sectPr w:rsidR="00EA2628" w:rsidRPr="00EA2628" w:rsidSect="00530720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628"/>
    <w:rsid w:val="0061601D"/>
    <w:rsid w:val="00867BBE"/>
    <w:rsid w:val="00EA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CFEA7"/>
  <w15:chartTrackingRefBased/>
  <w15:docId w15:val="{217A4BB4-089A-4CEF-B741-E680A084C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6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G%2blHIu%2bk&amp;id=59DFED80503DF2DF042E5F080AE4D10FA1520E00&amp;thid=OIP.G-lHIu-kG1ToGlAZ67cN6QHaFF&amp;mediaurl=https%3a%2f%2fth.bing.com%2fth%2fid%2fR1be94722efa41b54e81a5019ebb70de9%3frik%3dAA5SoQ%252fR5AoIXw%26riu%3dhttp%253a%252f%252f1.bp.blogspot.com%252f-aHDp9TClesk%252fUOO0EiCHG-I%252fAAAAAAAABho%252fZg68YVJtut0%252fs1600%252fWeddellSeal%252b8.jpg%26ehk%3dD26vlbqELCIZOKfzkKErf%252bFnrO83hntXtcWwyZiXOY0%253d%26risl%3d%26pid%3dImgRaw&amp;exph=687&amp;expw=1000&amp;q=weddell+seals&amp;simid=608044787040324120&amp;ck=34587BF2C48E8D27D758CCDEA4EBCE73&amp;selectedIndex=83&amp;FORM=IRPRS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m0x5LZOF&amp;id=B95F0E969416F3A3AB420F3D5999028A21BBD197&amp;thid=OIP.m0x5LZOFl2pEksbakdiWRgHaFS&amp;mediaurl=https%3a%2f%2f78.media.tumblr.com%2fbbfe6c4531409df4c2815b3631bcf63b%2ftumblr_nlzhczEdeb1sq04bjo1_1280.jpg&amp;exph=686&amp;expw=960&amp;q=weddell+seals&amp;simid=608033620140099875&amp;ck=BBB5CEE8F0E08582325924C65150E530&amp;selectedIndex=98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s://www.bing.com/images/search?view=detailV2&amp;ccid=h23luL33&amp;id=240D5052F99B548DF9D3E8EBF30356AED3E1BBD5&amp;thid=OIP.h23luL339WG-BQCwtmgw8gHaE8&amp;mediaurl=https%3a%2f%2fth.bing.com%2fth%2fid%2fR876de5b8bdf7f561be0500b0b66830f2%3frik%3d1bvh065WA%252fPr6A%26riu%3dhttp%253a%252f%252fwww.antarctica.gov.au%252f__data%252fassets%252fimage%252f0004%252f148360%252fvarieties%252fantarctic.jpg%26ehk%3dH4K00MGZYHCJq0xO%252fdP%252fkSJb8pvpZ13iSY0ztSH3g2E%253d%26risl%3d%26pid%3dImgRaw&amp;exph=683&amp;expw=1024&amp;q=weddell+seals&amp;simid=607996339804439118&amp;ck=3C9768F2F956A41311C9F2A87128797D&amp;selectedIndex=51&amp;FORM=IRPRST" TargetMode="External"/><Relationship Id="rId4" Type="http://schemas.openxmlformats.org/officeDocument/2006/relationships/hyperlink" Target="https://www.bing.com/images/search?view=detailV2&amp;ccid=tcykaN5I&amp;id=653FBD96EA6732DFDB0AF8BCF2EAF667BD5DBD93&amp;thid=OIP.tcykaN5IO_6fRCZHpMIViQHaEl&amp;mediaurl=https%3a%2f%2fcoolantarctica.com%2fgallery%2fseals%2fWeddell_seal3.jpg&amp;exph=773&amp;expw=1250&amp;q=weddell+seals&amp;simid=608039152135963030&amp;ck=3D06039AF5772E38A2D6FBD45458FB96&amp;selectedIndex=4&amp;FORM=IRPRST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3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2021-01-25T15:09:00Z</dcterms:created>
  <dcterms:modified xsi:type="dcterms:W3CDTF">2021-01-25T15:13:00Z</dcterms:modified>
</cp:coreProperties>
</file>