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D9" w:rsidRDefault="00BE0DD9" w:rsidP="00BE0DD9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7DFB0EC" wp14:editId="4B931F42">
            <wp:extent cx="1820008" cy="1441450"/>
            <wp:effectExtent l="0" t="0" r="8890" b="6350"/>
            <wp:docPr id="7" name="Picture 7" descr="Image result for weddell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ddell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29" cy="146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622F26D" wp14:editId="65BB3C6D">
            <wp:extent cx="1529862" cy="1449337"/>
            <wp:effectExtent l="0" t="0" r="0" b="0"/>
            <wp:docPr id="8" name="Picture 8" descr="Image result for weddell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ddell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974" cy="148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B0A12F6" wp14:editId="2C8660C1">
            <wp:extent cx="1600200" cy="1485900"/>
            <wp:effectExtent l="0" t="0" r="0" b="0"/>
            <wp:docPr id="9" name="Picture 9" descr="Image result for weddell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eddell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68" cy="151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A3A897B" wp14:editId="72B90474">
            <wp:extent cx="1512277" cy="1440180"/>
            <wp:effectExtent l="0" t="0" r="0" b="7620"/>
            <wp:docPr id="10" name="Picture 10" descr="Image result for weddell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eddell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191" cy="14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My </w:t>
      </w:r>
      <w:r w:rsidRPr="00F90F69">
        <w:rPr>
          <w:rFonts w:ascii="Comic Sans MS" w:hAnsi="Comic Sans MS"/>
          <w:sz w:val="40"/>
          <w:szCs w:val="40"/>
          <w:u w:val="single"/>
        </w:rPr>
        <w:t>Factual Report</w:t>
      </w:r>
      <w:r>
        <w:rPr>
          <w:rFonts w:ascii="Comic Sans MS" w:hAnsi="Comic Sans MS"/>
          <w:sz w:val="40"/>
          <w:szCs w:val="40"/>
          <w:u w:val="single"/>
        </w:rPr>
        <w:t xml:space="preserve"> about Weddell Seals</w:t>
      </w:r>
    </w:p>
    <w:p w:rsidR="00BE0DD9" w:rsidRDefault="00BE0DD9" w:rsidP="00BE0DD9">
      <w:pPr>
        <w:ind w:firstLine="720"/>
        <w:jc w:val="right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3FA21" wp14:editId="146F89AD">
                <wp:simplePos x="0" y="0"/>
                <wp:positionH relativeFrom="column">
                  <wp:posOffset>175749</wp:posOffset>
                </wp:positionH>
                <wp:positionV relativeFrom="paragraph">
                  <wp:posOffset>9427</wp:posOffset>
                </wp:positionV>
                <wp:extent cx="6119055" cy="2980592"/>
                <wp:effectExtent l="0" t="0" r="15240" b="107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055" cy="298059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800DAA" id="Oval 6" o:spid="_x0000_s1026" style="position:absolute;margin-left:13.85pt;margin-top:.75pt;width:481.8pt;height:2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</w:p>
    <w:p w:rsidR="00BE0DD9" w:rsidRDefault="00BE0DD9" w:rsidP="00BE0DD9">
      <w:pPr>
        <w:ind w:firstLine="720"/>
        <w:rPr>
          <w:rFonts w:ascii="Comic Sans MS" w:hAnsi="Comic Sans MS"/>
          <w:sz w:val="40"/>
          <w:szCs w:val="40"/>
          <w:u w:val="single"/>
        </w:rPr>
      </w:pPr>
    </w:p>
    <w:p w:rsidR="00BE0DD9" w:rsidRPr="00F90F69" w:rsidRDefault="00BE0DD9" w:rsidP="00BE0DD9">
      <w:pPr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__________________</w:t>
      </w: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</w:p>
    <w:p w:rsidR="00BE0DD9" w:rsidRPr="00425A1D" w:rsidRDefault="00BE0DD9" w:rsidP="00BE0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</w:p>
    <w:p w:rsidR="00BE0DD9" w:rsidRPr="00425A1D" w:rsidRDefault="00BE0DD9" w:rsidP="00BE0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</w:p>
    <w:p w:rsidR="006B6D00" w:rsidRPr="00BE0DD9" w:rsidRDefault="00BE0DD9" w:rsidP="00BE0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sectPr w:rsidR="006B6D00" w:rsidRPr="00BE0DD9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D9"/>
    <w:rsid w:val="0061601D"/>
    <w:rsid w:val="00867BBE"/>
    <w:rsid w:val="00BE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69294"/>
  <w15:chartTrackingRefBased/>
  <w15:docId w15:val="{9F48179E-3638-4808-A58E-0A160F9CC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D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G%2blHIu%2bk&amp;id=59DFED80503DF2DF042E5F080AE4D10FA1520E00&amp;thid=OIP.G-lHIu-kG1ToGlAZ67cN6QHaFF&amp;mediaurl=https%3a%2f%2fth.bing.com%2fth%2fid%2fR1be94722efa41b54e81a5019ebb70de9%3frik%3dAA5SoQ%252fR5AoIXw%26riu%3dhttp%253a%252f%252f1.bp.blogspot.com%252f-aHDp9TClesk%252fUOO0EiCHG-I%252fAAAAAAAABho%252fZg68YVJtut0%252fs1600%252fWeddellSeal%252b8.jpg%26ehk%3dD26vlbqELCIZOKfzkKErf%252bFnrO83hntXtcWwyZiXOY0%253d%26risl%3d%26pid%3dImgRaw&amp;exph=687&amp;expw=1000&amp;q=weddell+seals&amp;simid=608044787040324120&amp;ck=34587BF2C48E8D27D758CCDEA4EBCE73&amp;selectedIndex=83&amp;FORM=IRPRS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m0x5LZOF&amp;id=B95F0E969416F3A3AB420F3D5999028A21BBD197&amp;thid=OIP.m0x5LZOFl2pEksbakdiWRgHaFS&amp;mediaurl=https%3a%2f%2f78.media.tumblr.com%2fbbfe6c4531409df4c2815b3631bcf63b%2ftumblr_nlzhczEdeb1sq04bjo1_1280.jpg&amp;exph=686&amp;expw=960&amp;q=weddell+seals&amp;simid=608033620140099875&amp;ck=BBB5CEE8F0E08582325924C65150E530&amp;selectedIndex=98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h23luL33&amp;id=240D5052F99B548DF9D3E8EBF30356AED3E1BBD5&amp;thid=OIP.h23luL339WG-BQCwtmgw8gHaE8&amp;mediaurl=https%3a%2f%2fth.bing.com%2fth%2fid%2fR876de5b8bdf7f561be0500b0b66830f2%3frik%3d1bvh065WA%252fPr6A%26riu%3dhttp%253a%252f%252fwww.antarctica.gov.au%252f__data%252fassets%252fimage%252f0004%252f148360%252fvarieties%252fantarctic.jpg%26ehk%3dH4K00MGZYHCJq0xO%252fdP%252fkSJb8pvpZ13iSY0ztSH3g2E%253d%26risl%3d%26pid%3dImgRaw&amp;exph=683&amp;expw=1024&amp;q=weddell+seals&amp;simid=607996339804439118&amp;ck=3C9768F2F956A41311C9F2A87128797D&amp;selectedIndex=51&amp;FORM=IRPRST" TargetMode="External"/><Relationship Id="rId4" Type="http://schemas.openxmlformats.org/officeDocument/2006/relationships/hyperlink" Target="https://www.bing.com/images/search?view=detailV2&amp;ccid=tcykaN5I&amp;id=653FBD96EA6732DFDB0AF8BCF2EAF667BD5DBD93&amp;thid=OIP.tcykaN5IO_6fRCZHpMIViQHaEl&amp;mediaurl=https%3a%2f%2fcoolantarctica.com%2fgallery%2fseals%2fWeddell_seal3.jpg&amp;exph=773&amp;expw=1250&amp;q=weddell+seals&amp;simid=608039152135963030&amp;ck=3D06039AF5772E38A2D6FBD45458FB96&amp;selectedIndex=4&amp;FORM=IRPRST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2021-01-25T15:13:00Z</dcterms:created>
  <dcterms:modified xsi:type="dcterms:W3CDTF">2021-01-25T15:14:00Z</dcterms:modified>
</cp:coreProperties>
</file>