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440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4411C" w:rsidRPr="00A4411C" w:rsidTr="00EC59F4"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are common in Antarctica.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are purple and pink.</w:t>
            </w:r>
          </w:p>
        </w:tc>
      </w:tr>
      <w:tr w:rsidR="00A4411C" w:rsidRPr="00A4411C" w:rsidTr="00EC59F4"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pups first enter the water at 1-2 weeks old.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cannot swim.</w:t>
            </w:r>
          </w:p>
        </w:tc>
      </w:tr>
      <w:tr w:rsidR="00A4411C" w:rsidRPr="00A4411C" w:rsidTr="00EC59F4"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A baby seal is called a kitten.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A baby seal is called a pup.</w:t>
            </w:r>
          </w:p>
        </w:tc>
      </w:tr>
      <w:tr w:rsidR="00A4411C" w:rsidRPr="00A4411C" w:rsidTr="00EC59F4"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are great divers.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only swim in warm water.</w:t>
            </w:r>
          </w:p>
        </w:tc>
      </w:tr>
      <w:tr w:rsidR="00A4411C" w:rsidRPr="00A4411C" w:rsidTr="00EC59F4"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are usually brown or grey with light and dark patches on their backs.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make breathing holes  by sawing at the ice using their teeth.</w:t>
            </w:r>
          </w:p>
        </w:tc>
      </w:tr>
      <w:tr w:rsidR="00A4411C" w:rsidRPr="00A4411C" w:rsidTr="00EC59F4"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The male seal is called a bull</w:t>
            </w:r>
            <w:r>
              <w:rPr>
                <w:rFonts w:ascii="Comic Sans MS" w:hAnsi="Comic Sans MS"/>
                <w:sz w:val="28"/>
                <w:szCs w:val="28"/>
              </w:rPr>
              <w:t xml:space="preserve"> and the female is called a cow</w:t>
            </w:r>
            <w:r w:rsidRPr="00A4411C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Seals have no teeth.</w:t>
            </w:r>
          </w:p>
        </w:tc>
      </w:tr>
      <w:tr w:rsidR="00A4411C" w:rsidRPr="00A4411C" w:rsidTr="00EC59F4">
        <w:tc>
          <w:tcPr>
            <w:tcW w:w="5228" w:type="dxa"/>
          </w:tcPr>
          <w:p w:rsid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Weddell seals do not migrate and spend winter in Antarctic sea.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live for approximately 30 years.</w:t>
            </w:r>
          </w:p>
        </w:tc>
      </w:tr>
      <w:tr w:rsidR="00A4411C" w:rsidRPr="00A4411C" w:rsidTr="00EC59F4"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weigh between 400-600 kilograms.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are great divers.</w:t>
            </w:r>
          </w:p>
        </w:tc>
      </w:tr>
      <w:tr w:rsidR="00A4411C" w:rsidRPr="00A4411C" w:rsidTr="00EC59F4"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can stay under the water for as long as an hour.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weigh the same as a P3 child.</w:t>
            </w:r>
          </w:p>
        </w:tc>
      </w:tr>
      <w:tr w:rsidR="00A4411C" w:rsidRPr="00A4411C" w:rsidTr="00EC59F4">
        <w:tc>
          <w:tcPr>
            <w:tcW w:w="5228" w:type="dxa"/>
          </w:tcPr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A baby seal drinks its mother’s milk.</w:t>
            </w: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P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28" w:type="dxa"/>
          </w:tcPr>
          <w:p w:rsid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  <w:r w:rsidRPr="00A4411C">
              <w:rPr>
                <w:rFonts w:ascii="Comic Sans MS" w:hAnsi="Comic Sans MS"/>
                <w:sz w:val="28"/>
                <w:szCs w:val="28"/>
              </w:rPr>
              <w:t>Weddell seals eat fish and squid.</w:t>
            </w:r>
          </w:p>
          <w:p w:rsid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4411C" w:rsidRDefault="00A4411C" w:rsidP="00EC59F4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C59F4" w:rsidRPr="00A4411C" w:rsidRDefault="00EC59F4" w:rsidP="00EC59F4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2B3506" w:rsidRPr="00A4411C" w:rsidRDefault="002B3506">
      <w:pPr>
        <w:rPr>
          <w:rFonts w:ascii="Comic Sans MS" w:hAnsi="Comic Sans MS"/>
          <w:sz w:val="28"/>
          <w:szCs w:val="28"/>
        </w:rPr>
      </w:pPr>
    </w:p>
    <w:p w:rsidR="006B6D00" w:rsidRPr="00A4411C" w:rsidRDefault="00EC59F4">
      <w:pPr>
        <w:rPr>
          <w:rFonts w:ascii="Comic Sans MS" w:hAnsi="Comic Sans MS"/>
          <w:sz w:val="28"/>
          <w:szCs w:val="28"/>
        </w:rPr>
      </w:pPr>
    </w:p>
    <w:sectPr w:rsidR="006B6D00" w:rsidRPr="00A4411C" w:rsidSect="002B35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506"/>
    <w:rsid w:val="002B3506"/>
    <w:rsid w:val="0061601D"/>
    <w:rsid w:val="00867BBE"/>
    <w:rsid w:val="00A4411C"/>
    <w:rsid w:val="00EC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EB131"/>
  <w15:chartTrackingRefBased/>
  <w15:docId w15:val="{30F865E6-3906-4544-9AFF-B6C4B9BAA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3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21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2021-01-25T14:26:00Z</dcterms:created>
  <dcterms:modified xsi:type="dcterms:W3CDTF">2021-01-25T14:47:00Z</dcterms:modified>
</cp:coreProperties>
</file>