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9D7" w:rsidRDefault="000409D7" w:rsidP="007151F8">
      <w:pPr>
        <w:jc w:val="center"/>
        <w:rPr>
          <w:rFonts w:ascii="SassoonPrimaryInfant" w:hAnsi="SassoonPrimaryInfant"/>
          <w:sz w:val="36"/>
          <w:szCs w:val="36"/>
        </w:rPr>
      </w:pPr>
    </w:p>
    <w:p w:rsidR="007151F8" w:rsidRPr="00BD7D59" w:rsidRDefault="007151F8" w:rsidP="00BD7D59">
      <w:pPr>
        <w:rPr>
          <w:rFonts w:ascii="Comic Sans MS" w:hAnsi="Comic Sans MS"/>
          <w:sz w:val="36"/>
          <w:szCs w:val="36"/>
        </w:rPr>
      </w:pPr>
      <w:r w:rsidRPr="00BD7D59">
        <w:rPr>
          <w:rFonts w:ascii="Comic Sans MS" w:hAnsi="Comic Sans MS"/>
          <w:sz w:val="36"/>
          <w:szCs w:val="36"/>
        </w:rPr>
        <w:t>Name _</w:t>
      </w:r>
      <w:r w:rsidR="00BD7D59">
        <w:rPr>
          <w:rFonts w:ascii="Comic Sans MS" w:hAnsi="Comic Sans MS"/>
          <w:sz w:val="36"/>
          <w:szCs w:val="36"/>
        </w:rPr>
        <w:t xml:space="preserve">______________     </w:t>
      </w:r>
      <w:r w:rsidRPr="00BD7D59">
        <w:rPr>
          <w:rFonts w:ascii="Comic Sans MS" w:hAnsi="Comic Sans MS"/>
          <w:sz w:val="36"/>
          <w:szCs w:val="36"/>
        </w:rPr>
        <w:t>Date _____________</w:t>
      </w:r>
    </w:p>
    <w:p w:rsidR="007151F8" w:rsidRPr="00BD7D59" w:rsidRDefault="000409D7" w:rsidP="000409D7">
      <w:pPr>
        <w:jc w:val="center"/>
        <w:rPr>
          <w:rFonts w:ascii="Comic Sans MS" w:hAnsi="Comic Sans MS"/>
          <w:sz w:val="36"/>
          <w:szCs w:val="36"/>
        </w:rPr>
      </w:pPr>
      <w:r w:rsidRPr="00BD7D59">
        <w:rPr>
          <w:rFonts w:ascii="Comic Sans MS" w:hAnsi="Comic Sans MS"/>
          <w:sz w:val="36"/>
          <w:szCs w:val="36"/>
        </w:rPr>
        <w:t>WALT: We are learning to solve word problems.</w:t>
      </w:r>
    </w:p>
    <w:p w:rsidR="00882839" w:rsidRPr="00882839" w:rsidRDefault="00FF214E" w:rsidP="008828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There were 27 snowmen standing tall.</w:t>
      </w:r>
    </w:p>
    <w:p w:rsidR="00882839" w:rsidRDefault="00DF0E17" w:rsidP="008828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13 of them melted.</w:t>
      </w:r>
    </w:p>
    <w:p w:rsidR="00882839" w:rsidRPr="00882839" w:rsidRDefault="00FF214E" w:rsidP="008828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How many snowmen </w:t>
      </w:r>
      <w:r w:rsidR="00882839">
        <w:rPr>
          <w:rFonts w:ascii="Comic Sans MS" w:hAnsi="Comic Sans MS"/>
          <w:sz w:val="32"/>
          <w:szCs w:val="32"/>
        </w:rPr>
        <w:t>were left</w:t>
      </w:r>
      <w:r>
        <w:rPr>
          <w:rFonts w:ascii="Comic Sans MS" w:hAnsi="Comic Sans MS"/>
          <w:sz w:val="32"/>
          <w:szCs w:val="32"/>
        </w:rPr>
        <w:t xml:space="preserve"> standing tall</w:t>
      </w:r>
      <w:r w:rsidR="00882839">
        <w:rPr>
          <w:rFonts w:ascii="Comic Sans MS" w:hAnsi="Comic Sans MS"/>
          <w:sz w:val="32"/>
          <w:szCs w:val="32"/>
        </w:rPr>
        <w:t>?</w:t>
      </w:r>
    </w:p>
    <w:p w:rsidR="007151F8" w:rsidRPr="007151F8" w:rsidRDefault="00BD7D59" w:rsidP="007151F8">
      <w:pPr>
        <w:spacing w:after="0"/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4C449F" wp14:editId="7EF18A22">
                <wp:simplePos x="0" y="0"/>
                <wp:positionH relativeFrom="margin">
                  <wp:align>center</wp:align>
                </wp:positionH>
                <wp:positionV relativeFrom="paragraph">
                  <wp:posOffset>4400550</wp:posOffset>
                </wp:positionV>
                <wp:extent cx="6286500" cy="2286000"/>
                <wp:effectExtent l="38100" t="38100" r="38100" b="381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D7D59" w:rsidRDefault="00BD7D59" w:rsidP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Answer –</w:t>
                            </w:r>
                          </w:p>
                          <w:p w:rsidR="00BD7D59" w:rsidRPr="00BD7D59" w:rsidRDefault="00BD7D59" w:rsidP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4C449F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0;margin-top:346.5pt;width:495pt;height:180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" fillcolor="window" strokeweight="6pt">
                <v:textbox>
                  <w:txbxContent>
                    <w:p w:rsidR="00BD7D59" w:rsidRDefault="00BD7D59" w:rsidP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Answer –</w:t>
                      </w:r>
                    </w:p>
                    <w:p w:rsidR="00BD7D59" w:rsidRPr="00BD7D59" w:rsidRDefault="00BD7D59" w:rsidP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assoonPrimaryInfant" w:hAnsi="SassoonPrimaryInfant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-285750</wp:posOffset>
                </wp:positionH>
                <wp:positionV relativeFrom="paragraph">
                  <wp:posOffset>358775</wp:posOffset>
                </wp:positionV>
                <wp:extent cx="6286500" cy="3448050"/>
                <wp:effectExtent l="38100" t="38100" r="38100" b="381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3448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Draw a picture to help you solve the problem.</w:t>
                            </w:r>
                            <w:r w:rsidRPr="00BD7D5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W</w:t>
                            </w: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P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27" type="#_x0000_t202" style="position:absolute;margin-left:-22.5pt;margin-top:28.25pt;width:495pt;height:27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" fillcolor="white [3201]" strokeweight="6pt">
                <v:textbox>
                  <w:txbxContent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Draw a picture to help you solve the problem.</w:t>
                      </w:r>
                      <w:r w:rsidRPr="00BD7D59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W</w:t>
                      </w: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P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W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151F8" w:rsidRPr="007151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9D7" w:rsidRDefault="000409D7" w:rsidP="000409D7">
      <w:pPr>
        <w:spacing w:after="0" w:line="240" w:lineRule="auto"/>
      </w:pPr>
      <w:r>
        <w:separator/>
      </w:r>
    </w:p>
  </w:endnote>
  <w:endnote w:type="continuationSeparator" w:id="0">
    <w:p w:rsidR="000409D7" w:rsidRDefault="000409D7" w:rsidP="00040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4A3" w:rsidRDefault="006E64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4A3" w:rsidRDefault="006E64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4A3" w:rsidRDefault="006E64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9D7" w:rsidRDefault="000409D7" w:rsidP="000409D7">
      <w:pPr>
        <w:spacing w:after="0" w:line="240" w:lineRule="auto"/>
      </w:pPr>
      <w:r>
        <w:separator/>
      </w:r>
    </w:p>
  </w:footnote>
  <w:footnote w:type="continuationSeparator" w:id="0">
    <w:p w:rsidR="000409D7" w:rsidRDefault="000409D7" w:rsidP="00040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4A3" w:rsidRDefault="006E64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9D7" w:rsidRPr="00BD7D59" w:rsidRDefault="000409D7" w:rsidP="000409D7">
    <w:pPr>
      <w:pStyle w:val="Header"/>
      <w:rPr>
        <w:rFonts w:ascii="Comic Sans MS" w:hAnsi="Comic Sans MS"/>
        <w:b/>
      </w:rPr>
    </w:pPr>
    <w:r w:rsidRPr="00BD7D59">
      <w:rPr>
        <w:rFonts w:ascii="Comic Sans MS" w:hAnsi="Comic Sans MS" w:cs="Arial"/>
        <w:b/>
        <w:noProof/>
        <w:color w:val="001BA0"/>
        <w:sz w:val="20"/>
        <w:szCs w:val="20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3824361</wp:posOffset>
          </wp:positionH>
          <wp:positionV relativeFrom="paragraph">
            <wp:posOffset>-150035</wp:posOffset>
          </wp:positionV>
          <wp:extent cx="2621254" cy="567405"/>
          <wp:effectExtent l="0" t="0" r="8255" b="4445"/>
          <wp:wrapNone/>
          <wp:docPr id="10" name="Picture 10" descr="Image result for rucsac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rucsac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74" t="54284" r="5742" b="10966"/>
                  <a:stretch/>
                </pic:blipFill>
                <pic:spPr bwMode="auto">
                  <a:xfrm>
                    <a:off x="0" y="0"/>
                    <a:ext cx="2650774" cy="5737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4A3" w:rsidRDefault="006E64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1F8"/>
    <w:rsid w:val="000409D7"/>
    <w:rsid w:val="000E1289"/>
    <w:rsid w:val="003B0580"/>
    <w:rsid w:val="004D3238"/>
    <w:rsid w:val="006E64A3"/>
    <w:rsid w:val="007151F8"/>
    <w:rsid w:val="00746019"/>
    <w:rsid w:val="00882839"/>
    <w:rsid w:val="009E3A35"/>
    <w:rsid w:val="00BD7D59"/>
    <w:rsid w:val="00D92E0B"/>
    <w:rsid w:val="00DF0E17"/>
    <w:rsid w:val="00FF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50E2061"/>
  <w15:chartTrackingRefBased/>
  <w15:docId w15:val="{10325B6B-7232-4785-9D67-EFD7E94AC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0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9D7"/>
  </w:style>
  <w:style w:type="paragraph" w:styleId="Footer">
    <w:name w:val="footer"/>
    <w:basedOn w:val="Normal"/>
    <w:link w:val="FooterChar"/>
    <w:uiPriority w:val="99"/>
    <w:unhideWhenUsed/>
    <w:rsid w:val="00040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bing.com/images/search?view=detailV2&amp;ccid=4gAvb7Nh&amp;id=2225F506FB86ACCA11E79A10F5CB5D47298A2D85&amp;thid=OIP.4gAvb7Nhs8JLvm_y10qzEwHaFN&amp;mediaurl=http://www.redoaks.org/maths/rucsac/01.jpg&amp;exph=398&amp;expw=566&amp;q=rucsac&amp;simid=608000572353152268&amp;selectedIndex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B9418-2A5B-4F6B-A088-ED2C5FB96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8AB98D9A</Template>
  <TotalTime>1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L CONNERY</cp:lastModifiedBy>
  <cp:revision>2</cp:revision>
  <dcterms:created xsi:type="dcterms:W3CDTF">2021-01-04T11:43:00Z</dcterms:created>
  <dcterms:modified xsi:type="dcterms:W3CDTF">2021-01-04T11:43:00Z</dcterms:modified>
</cp:coreProperties>
</file>