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7AD" w:rsidRDefault="00B917AD" w:rsidP="00B917AD">
      <w:pPr>
        <w:rPr>
          <w:rFonts w:ascii="Comic Sans MS" w:hAnsi="Comic Sans MS"/>
          <w:sz w:val="24"/>
          <w:szCs w:val="24"/>
        </w:rPr>
      </w:pPr>
      <w:r w:rsidRPr="000A0C38">
        <w:rPr>
          <w:rFonts w:ascii="Comic Sans MS" w:hAnsi="Comic Sans MS"/>
          <w:sz w:val="24"/>
          <w:szCs w:val="24"/>
        </w:rPr>
        <w:t>Thursday 14</w:t>
      </w:r>
      <w:r w:rsidRPr="000A0C38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January                                 </w:t>
      </w:r>
      <w:r>
        <w:rPr>
          <w:rFonts w:ascii="Comic Sans MS" w:hAnsi="Comic Sans MS"/>
          <w:sz w:val="24"/>
          <w:szCs w:val="24"/>
        </w:rPr>
        <w:t xml:space="preserve"> M</w:t>
      </w:r>
      <w:r>
        <w:rPr>
          <w:rFonts w:ascii="Comic Sans MS" w:hAnsi="Comic Sans MS"/>
          <w:sz w:val="24"/>
          <w:szCs w:val="24"/>
        </w:rPr>
        <w:t>C              W</w:t>
      </w:r>
      <w:r w:rsidRPr="000A0C38">
        <w:rPr>
          <w:rFonts w:ascii="Comic Sans MS" w:hAnsi="Comic Sans MS"/>
          <w:sz w:val="24"/>
          <w:szCs w:val="24"/>
        </w:rPr>
        <w:t>ALT: develop comprehension skills.</w:t>
      </w:r>
    </w:p>
    <w:p w:rsidR="00B917AD" w:rsidRPr="000A0C38" w:rsidRDefault="00B917AD" w:rsidP="00B917A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1770CD6" wp14:editId="5F344D80">
            <wp:extent cx="1078302" cy="1250315"/>
            <wp:effectExtent l="0" t="0" r="7620" b="6985"/>
            <wp:docPr id="5" name="Picture 5" descr="Image result for emperor penguin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mperor penguin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928" cy="126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48E0695" wp14:editId="079F6F3A">
            <wp:extent cx="1000665" cy="1240790"/>
            <wp:effectExtent l="0" t="0" r="9525" b="0"/>
            <wp:docPr id="6" name="Picture 6" descr="Image result for emperor penguin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emperor penguin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02" cy="127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A7AC988" wp14:editId="2392287F">
            <wp:extent cx="802257" cy="1224280"/>
            <wp:effectExtent l="0" t="0" r="0" b="0"/>
            <wp:docPr id="7" name="Picture 7" descr="Image result for emperor penguin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mperor penguins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451" cy="124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9284B8E" wp14:editId="59E761FF">
            <wp:extent cx="974785" cy="1257935"/>
            <wp:effectExtent l="0" t="0" r="0" b="0"/>
            <wp:docPr id="8" name="Picture 8" descr="Image result for emperor penguins in huddl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254437A14" descr="Image result for emperor penguins in huddl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014" cy="1330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CA7648E" wp14:editId="5CC96B29">
            <wp:extent cx="1000125" cy="1266907"/>
            <wp:effectExtent l="0" t="0" r="0" b="9525"/>
            <wp:docPr id="9" name="Picture 9" descr="Image result for emperor penguins on eg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emperor penguins on eg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559" cy="129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620D9FD" wp14:editId="25578D70">
            <wp:extent cx="1061049" cy="1266825"/>
            <wp:effectExtent l="0" t="0" r="6350" b="0"/>
            <wp:docPr id="10" name="Picture 10" descr="Image result for emperor penguins on eg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emperor penguins on eg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520" cy="129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7AD" w:rsidRPr="00B917AD" w:rsidRDefault="00B917AD" w:rsidP="00B917AD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jc w:val="center"/>
        <w:rPr>
          <w:rFonts w:ascii="Comic Sans MS" w:hAnsi="Comic Sans MS"/>
          <w:b/>
          <w:color w:val="FF3300"/>
          <w:sz w:val="32"/>
          <w:szCs w:val="32"/>
        </w:rPr>
      </w:pPr>
      <w:r w:rsidRPr="00B917AD">
        <w:rPr>
          <w:rFonts w:ascii="Comic Sans MS" w:hAnsi="Comic Sans MS"/>
          <w:b/>
          <w:color w:val="FF3300"/>
          <w:sz w:val="32"/>
          <w:szCs w:val="32"/>
        </w:rPr>
        <w:t>Emperor Penguins</w:t>
      </w:r>
    </w:p>
    <w:p w:rsidR="00B917AD" w:rsidRPr="00B917AD" w:rsidRDefault="00B917AD" w:rsidP="00B917AD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spacing w:after="100" w:afterAutospacing="1"/>
        <w:rPr>
          <w:rFonts w:ascii="Comic Sans MS" w:hAnsi="Comic Sans MS"/>
          <w:color w:val="0070C0"/>
          <w:sz w:val="32"/>
          <w:szCs w:val="32"/>
        </w:rPr>
      </w:pPr>
      <w:r w:rsidRPr="00B917AD">
        <w:rPr>
          <w:rFonts w:ascii="Comic Sans MS" w:hAnsi="Comic Sans MS"/>
          <w:color w:val="0070C0"/>
          <w:sz w:val="32"/>
          <w:szCs w:val="32"/>
        </w:rPr>
        <w:t xml:space="preserve">Emperor penguins are the largest of all the penguin species. They eat </w:t>
      </w:r>
      <w:r w:rsidRPr="00B917AD">
        <w:rPr>
          <w:rStyle w:val="Strong"/>
          <w:rFonts w:ascii="Comic Sans MS" w:hAnsi="Comic Sans MS"/>
          <w:b w:val="0"/>
          <w:color w:val="0070C0"/>
          <w:sz w:val="32"/>
          <w:szCs w:val="32"/>
        </w:rPr>
        <w:t>fish</w:t>
      </w:r>
      <w:r w:rsidRPr="00B917AD">
        <w:rPr>
          <w:rFonts w:ascii="Comic Sans MS" w:hAnsi="Comic Sans MS"/>
          <w:b/>
          <w:color w:val="0070C0"/>
          <w:sz w:val="32"/>
          <w:szCs w:val="32"/>
        </w:rPr>
        <w:t>, </w:t>
      </w:r>
      <w:r w:rsidRPr="00B917AD">
        <w:rPr>
          <w:rStyle w:val="Strong"/>
          <w:rFonts w:ascii="Comic Sans MS" w:hAnsi="Comic Sans MS"/>
          <w:b w:val="0"/>
          <w:color w:val="0070C0"/>
          <w:sz w:val="32"/>
          <w:szCs w:val="32"/>
        </w:rPr>
        <w:t>squid</w:t>
      </w:r>
      <w:r w:rsidRPr="00B917AD">
        <w:rPr>
          <w:rFonts w:ascii="Comic Sans MS" w:hAnsi="Comic Sans MS"/>
          <w:color w:val="0070C0"/>
          <w:sz w:val="32"/>
          <w:szCs w:val="32"/>
        </w:rPr>
        <w:t> and</w:t>
      </w:r>
      <w:r w:rsidRPr="00B917AD">
        <w:rPr>
          <w:rFonts w:ascii="Comic Sans MS" w:hAnsi="Comic Sans MS"/>
          <w:b/>
          <w:color w:val="0070C0"/>
          <w:sz w:val="32"/>
          <w:szCs w:val="32"/>
        </w:rPr>
        <w:t> </w:t>
      </w:r>
      <w:r w:rsidRPr="00B917AD">
        <w:rPr>
          <w:rStyle w:val="Strong"/>
          <w:rFonts w:ascii="Comic Sans MS" w:hAnsi="Comic Sans MS"/>
          <w:b w:val="0"/>
          <w:color w:val="0070C0"/>
          <w:sz w:val="32"/>
          <w:szCs w:val="32"/>
        </w:rPr>
        <w:t>krill and measure around 115cm tall</w:t>
      </w:r>
      <w:r w:rsidRPr="00B917AD">
        <w:rPr>
          <w:rFonts w:ascii="Comic Sans MS" w:hAnsi="Comic Sans MS"/>
          <w:b/>
          <w:color w:val="0070C0"/>
          <w:sz w:val="32"/>
          <w:szCs w:val="32"/>
        </w:rPr>
        <w:t xml:space="preserve">. </w:t>
      </w:r>
      <w:r w:rsidRPr="00B917AD">
        <w:rPr>
          <w:rFonts w:ascii="Comic Sans MS" w:hAnsi="Comic Sans MS"/>
          <w:color w:val="0070C0"/>
          <w:sz w:val="32"/>
          <w:szCs w:val="32"/>
        </w:rPr>
        <w:t>Emperor pengu</w:t>
      </w:r>
      <w:r>
        <w:rPr>
          <w:rFonts w:ascii="Comic Sans MS" w:hAnsi="Comic Sans MS"/>
          <w:color w:val="0070C0"/>
          <w:sz w:val="32"/>
          <w:szCs w:val="32"/>
        </w:rPr>
        <w:t xml:space="preserve">ins live in Antarctica. </w:t>
      </w:r>
      <w:r w:rsidRPr="00B917AD">
        <w:rPr>
          <w:rFonts w:ascii="Comic Sans MS" w:hAnsi="Comic Sans MS"/>
          <w:color w:val="0070C0"/>
          <w:sz w:val="32"/>
          <w:szCs w:val="32"/>
        </w:rPr>
        <w:t xml:space="preserve">Emperor penguins </w:t>
      </w:r>
      <w:r>
        <w:rPr>
          <w:rFonts w:ascii="Comic Sans MS" w:hAnsi="Comic Sans MS"/>
          <w:color w:val="0070C0"/>
          <w:sz w:val="32"/>
          <w:szCs w:val="32"/>
        </w:rPr>
        <w:t>keep warm by huddling</w:t>
      </w:r>
      <w:r w:rsidRPr="00B917AD">
        <w:rPr>
          <w:rFonts w:ascii="Comic Sans MS" w:hAnsi="Comic Sans MS"/>
          <w:color w:val="0070C0"/>
          <w:sz w:val="32"/>
          <w:szCs w:val="32"/>
        </w:rPr>
        <w:t xml:space="preserve"> clo</w:t>
      </w:r>
      <w:r>
        <w:rPr>
          <w:rFonts w:ascii="Comic Sans MS" w:hAnsi="Comic Sans MS"/>
          <w:color w:val="0070C0"/>
          <w:sz w:val="32"/>
          <w:szCs w:val="32"/>
        </w:rPr>
        <w:t>se together</w:t>
      </w:r>
      <w:r w:rsidRPr="00B917AD">
        <w:rPr>
          <w:rFonts w:ascii="Comic Sans MS" w:hAnsi="Comic Sans MS"/>
          <w:color w:val="0070C0"/>
          <w:sz w:val="32"/>
          <w:szCs w:val="32"/>
        </w:rPr>
        <w:t>. When the female lays her egg, she pas</w:t>
      </w:r>
      <w:r>
        <w:rPr>
          <w:rFonts w:ascii="Comic Sans MS" w:hAnsi="Comic Sans MS"/>
          <w:color w:val="0070C0"/>
          <w:sz w:val="32"/>
          <w:szCs w:val="32"/>
        </w:rPr>
        <w:t xml:space="preserve">ses the egg to the male. </w:t>
      </w:r>
      <w:r w:rsidRPr="00B917AD">
        <w:rPr>
          <w:rFonts w:ascii="Comic Sans MS" w:hAnsi="Comic Sans MS"/>
          <w:color w:val="0070C0"/>
          <w:sz w:val="32"/>
          <w:szCs w:val="32"/>
        </w:rPr>
        <w:t xml:space="preserve">The male keeps the egg safe by </w:t>
      </w:r>
      <w:r>
        <w:rPr>
          <w:rFonts w:ascii="Comic Sans MS" w:hAnsi="Comic Sans MS"/>
          <w:color w:val="0070C0"/>
          <w:sz w:val="32"/>
          <w:szCs w:val="32"/>
        </w:rPr>
        <w:t xml:space="preserve">balancing the egg on their feet. </w:t>
      </w:r>
      <w:r w:rsidRPr="00B917AD">
        <w:rPr>
          <w:rFonts w:ascii="Comic Sans MS" w:hAnsi="Comic Sans MS"/>
          <w:color w:val="0070C0"/>
          <w:sz w:val="32"/>
          <w:szCs w:val="32"/>
        </w:rPr>
        <w:t xml:space="preserve"> </w:t>
      </w:r>
    </w:p>
    <w:p w:rsidR="00B917AD" w:rsidRPr="00B917AD" w:rsidRDefault="00B917AD" w:rsidP="00B917AD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  <w:r w:rsidRPr="00B917AD">
        <w:rPr>
          <w:rFonts w:ascii="Comic Sans MS" w:hAnsi="Comic Sans MS"/>
          <w:sz w:val="28"/>
          <w:szCs w:val="28"/>
        </w:rPr>
        <w:t>What do emperor penguins eat?</w:t>
      </w:r>
    </w:p>
    <w:p w:rsidR="00B917AD" w:rsidRPr="00B917AD" w:rsidRDefault="00B917AD" w:rsidP="00B917AD">
      <w:pPr>
        <w:pBdr>
          <w:bottom w:val="single" w:sz="12" w:space="1" w:color="auto"/>
        </w:pBdr>
        <w:ind w:left="360"/>
        <w:rPr>
          <w:rFonts w:ascii="Comic Sans MS" w:hAnsi="Comic Sans MS"/>
          <w:sz w:val="28"/>
          <w:szCs w:val="28"/>
        </w:rPr>
      </w:pPr>
    </w:p>
    <w:p w:rsidR="00B917AD" w:rsidRDefault="00B917AD" w:rsidP="00B917AD">
      <w:pPr>
        <w:pStyle w:val="ListParagraph"/>
        <w:rPr>
          <w:rFonts w:ascii="Comic Sans MS" w:hAnsi="Comic Sans MS"/>
          <w:sz w:val="28"/>
          <w:szCs w:val="28"/>
        </w:rPr>
      </w:pPr>
    </w:p>
    <w:p w:rsidR="00B917AD" w:rsidRPr="00B917AD" w:rsidRDefault="00B917AD" w:rsidP="00B917A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917AD">
        <w:rPr>
          <w:rFonts w:ascii="Comic Sans MS" w:hAnsi="Comic Sans MS"/>
          <w:sz w:val="28"/>
          <w:szCs w:val="28"/>
        </w:rPr>
        <w:t>Where do emperor penguins live?</w:t>
      </w:r>
    </w:p>
    <w:p w:rsidR="00B917AD" w:rsidRDefault="00B917AD" w:rsidP="00B917AD">
      <w:pPr>
        <w:ind w:firstLine="360"/>
        <w:rPr>
          <w:rFonts w:ascii="Comic Sans MS" w:hAnsi="Comic Sans MS"/>
          <w:sz w:val="28"/>
          <w:szCs w:val="28"/>
        </w:rPr>
      </w:pPr>
      <w:r w:rsidRPr="00B917AD">
        <w:rPr>
          <w:rFonts w:ascii="Comic Sans MS" w:hAnsi="Comic Sans MS"/>
          <w:sz w:val="28"/>
          <w:szCs w:val="28"/>
        </w:rPr>
        <w:t>___________________________________</w:t>
      </w:r>
      <w:r>
        <w:rPr>
          <w:rFonts w:ascii="Comic Sans MS" w:hAnsi="Comic Sans MS"/>
          <w:sz w:val="28"/>
          <w:szCs w:val="28"/>
        </w:rPr>
        <w:t>______________________</w:t>
      </w:r>
    </w:p>
    <w:p w:rsidR="00B917AD" w:rsidRPr="00B917AD" w:rsidRDefault="00B917AD" w:rsidP="00B917AD">
      <w:pPr>
        <w:ind w:firstLine="360"/>
        <w:rPr>
          <w:rFonts w:ascii="Comic Sans MS" w:hAnsi="Comic Sans MS"/>
          <w:sz w:val="28"/>
          <w:szCs w:val="28"/>
        </w:rPr>
      </w:pPr>
    </w:p>
    <w:p w:rsidR="00B917AD" w:rsidRPr="00B917AD" w:rsidRDefault="00B917AD" w:rsidP="00B917A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How do </w:t>
      </w:r>
      <w:r w:rsidRPr="00B917AD">
        <w:rPr>
          <w:rFonts w:ascii="Comic Sans MS" w:hAnsi="Comic Sans MS"/>
          <w:sz w:val="28"/>
          <w:szCs w:val="28"/>
        </w:rPr>
        <w:t>emperor pengu</w:t>
      </w:r>
      <w:r>
        <w:rPr>
          <w:rFonts w:ascii="Comic Sans MS" w:hAnsi="Comic Sans MS"/>
          <w:sz w:val="28"/>
          <w:szCs w:val="28"/>
        </w:rPr>
        <w:t>ins keep warm</w:t>
      </w:r>
      <w:r w:rsidRPr="00B917AD">
        <w:rPr>
          <w:rFonts w:ascii="Comic Sans MS" w:hAnsi="Comic Sans MS"/>
          <w:sz w:val="28"/>
          <w:szCs w:val="28"/>
        </w:rPr>
        <w:t>?</w:t>
      </w:r>
    </w:p>
    <w:p w:rsidR="00B917AD" w:rsidRDefault="00B917AD" w:rsidP="00B917AD">
      <w:pPr>
        <w:ind w:firstLine="360"/>
        <w:rPr>
          <w:rFonts w:ascii="Comic Sans MS" w:hAnsi="Comic Sans MS"/>
          <w:sz w:val="28"/>
          <w:szCs w:val="28"/>
        </w:rPr>
      </w:pPr>
      <w:r w:rsidRPr="00B917AD">
        <w:rPr>
          <w:rFonts w:ascii="Comic Sans MS" w:hAnsi="Comic Sans MS"/>
          <w:sz w:val="28"/>
          <w:szCs w:val="28"/>
        </w:rPr>
        <w:t>________________________________</w:t>
      </w:r>
      <w:r>
        <w:rPr>
          <w:rFonts w:ascii="Comic Sans MS" w:hAnsi="Comic Sans MS"/>
          <w:sz w:val="28"/>
          <w:szCs w:val="28"/>
        </w:rPr>
        <w:t>_________________________</w:t>
      </w:r>
    </w:p>
    <w:p w:rsidR="00B917AD" w:rsidRDefault="00B917AD" w:rsidP="00B917AD">
      <w:pPr>
        <w:ind w:firstLine="360"/>
        <w:rPr>
          <w:rFonts w:ascii="Comic Sans MS" w:hAnsi="Comic Sans MS"/>
          <w:sz w:val="28"/>
          <w:szCs w:val="28"/>
        </w:rPr>
      </w:pPr>
    </w:p>
    <w:p w:rsidR="00B917AD" w:rsidRPr="00B917AD" w:rsidRDefault="00B917AD" w:rsidP="00B917A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917AD">
        <w:rPr>
          <w:rFonts w:ascii="Comic Sans MS" w:hAnsi="Comic Sans MS"/>
          <w:sz w:val="28"/>
          <w:szCs w:val="28"/>
        </w:rPr>
        <w:t>How does the male keep the egg safe?</w:t>
      </w:r>
    </w:p>
    <w:p w:rsidR="00B917AD" w:rsidRDefault="00B917AD" w:rsidP="00B917AD">
      <w:pPr>
        <w:ind w:firstLine="360"/>
        <w:rPr>
          <w:rFonts w:ascii="Comic Sans MS" w:hAnsi="Comic Sans MS"/>
          <w:sz w:val="28"/>
          <w:szCs w:val="28"/>
        </w:rPr>
      </w:pPr>
      <w:r w:rsidRPr="00B917AD">
        <w:rPr>
          <w:rFonts w:ascii="Comic Sans MS" w:hAnsi="Comic Sans MS"/>
          <w:sz w:val="28"/>
          <w:szCs w:val="28"/>
        </w:rPr>
        <w:t>___________________________________</w:t>
      </w:r>
      <w:r>
        <w:rPr>
          <w:rFonts w:ascii="Comic Sans MS" w:hAnsi="Comic Sans MS"/>
          <w:sz w:val="28"/>
          <w:szCs w:val="28"/>
        </w:rPr>
        <w:t>______________________</w:t>
      </w:r>
    </w:p>
    <w:p w:rsidR="00B917AD" w:rsidRPr="00B917AD" w:rsidRDefault="00B917AD" w:rsidP="00B917AD">
      <w:pPr>
        <w:ind w:firstLine="360"/>
        <w:rPr>
          <w:rFonts w:ascii="Comic Sans MS" w:hAnsi="Comic Sans MS"/>
          <w:sz w:val="28"/>
          <w:szCs w:val="28"/>
        </w:rPr>
      </w:pPr>
    </w:p>
    <w:p w:rsidR="00B917AD" w:rsidRPr="00B917AD" w:rsidRDefault="00B917AD" w:rsidP="00B917A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917AD">
        <w:rPr>
          <w:rFonts w:ascii="Comic Sans MS" w:hAnsi="Comic Sans MS"/>
          <w:sz w:val="28"/>
          <w:szCs w:val="28"/>
        </w:rPr>
        <w:t>Look carefully at the pictures of the emperor penguins above. Can you describe what the penguins look like?</w:t>
      </w:r>
    </w:p>
    <w:p w:rsidR="006B6D00" w:rsidRPr="00B917AD" w:rsidRDefault="00B917AD" w:rsidP="00B917AD">
      <w:pPr>
        <w:ind w:left="360"/>
        <w:rPr>
          <w:rFonts w:ascii="Comic Sans MS" w:hAnsi="Comic Sans MS"/>
          <w:sz w:val="28"/>
          <w:szCs w:val="28"/>
        </w:rPr>
      </w:pPr>
      <w:r w:rsidRPr="00B917AD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</w:t>
      </w:r>
      <w:bookmarkStart w:id="0" w:name="_GoBack"/>
      <w:bookmarkEnd w:id="0"/>
    </w:p>
    <w:sectPr w:rsidR="006B6D00" w:rsidRPr="00B917AD" w:rsidSect="000A0C38">
      <w:pgSz w:w="11906" w:h="16838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26A52"/>
    <w:multiLevelType w:val="hybridMultilevel"/>
    <w:tmpl w:val="5BD09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7AD"/>
    <w:rsid w:val="0061601D"/>
    <w:rsid w:val="00867BBE"/>
    <w:rsid w:val="00B9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9C2F4"/>
  <w15:chartTrackingRefBased/>
  <w15:docId w15:val="{912A6294-900E-448F-9815-0F055328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917AD"/>
    <w:rPr>
      <w:b/>
      <w:bCs/>
    </w:rPr>
  </w:style>
  <w:style w:type="paragraph" w:styleId="ListParagraph">
    <w:name w:val="List Paragraph"/>
    <w:basedOn w:val="Normal"/>
    <w:uiPriority w:val="34"/>
    <w:qFormat/>
    <w:rsid w:val="00B91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ing.com/images/search?view=detailV2&amp;ccid=wQX7crF8&amp;id=5B5EA20564E496CE9747DBFCB2BA3D91B5CBBD10&amp;thid=OIP.wQX7crF803uFtBP2S3rtOQHaFj&amp;mediaurl=https://www.britishbirdlovers.co.uk/images/pornithology/emperor-penguin-egg.jpg&amp;exph=465&amp;expw=620&amp;q=emperor+penguins+on+egg&amp;simid=608017058604256329&amp;ck=BFC4AD8406731D2EB061B3EA8759C8D0&amp;selectedIndex=0&amp;FORM=IRPRS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view=detailV2&amp;ccid=Vz5ptbxH&amp;id=2DDA4833AB6E712EA2FB2729FB9994711D292D89&amp;thid=OIP.Vz5ptbxH8vUehKUbccJvxwHaE8&amp;mediaurl=http://www.chimuadventures.com/blog/wp-content/uploads/2017/03/Antarctica_Wildlife_Emperor_Penguins_shutterstock_107424374.jpg&amp;exph=667&amp;expw=1000&amp;q=emperor+penguins&amp;simid=608013403723858384&amp;ck=878FB9F7A52A5E474796E6350092D191&amp;selectedIndex=5&amp;FORM=IRPRST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bing.com/images/search?view=detailV2&amp;ccid=JZYskVIZ&amp;id=B9C7A9477F7F00DCB3EC8352881164985B7BAEBE&amp;thid=OIP.JZYskVIZa0pxZxEFC3xSigHaFj&amp;mediaurl=https://static.independent.co.uk/s3fs-public/thumbnails/image/2013/12/16/19/penguins2-rx.jpg&amp;exph=1536&amp;expw=2048&amp;q=emperor+penguins+in+huddle&amp;simid=608053724763194337&amp;ck=47DAA3053B282D6F5BA330CB616867AA&amp;selectedIndex=8&amp;FORM=IRPRST" TargetMode="External"/><Relationship Id="rId5" Type="http://schemas.openxmlformats.org/officeDocument/2006/relationships/hyperlink" Target="https://www.bing.com/images/search?view=detailV2&amp;ccid=Qo0CJ9A4&amp;id=489B14212E8C45FFC8476DA87B68E2374F5498CE&amp;thid=OIP.Qo0CJ9A4QcGQMqXYqgZZNgHaHa&amp;mediaurl=http://3.bp.blogspot.com/-MNJU7nTcF7w/UVKfKSrqHnI/AAAAAAAAAA4/DtCEkOlQcH8/s400/Emperor%2bPenguin%2bLooking%2bAwesome.jpg&amp;exph=400&amp;expw=400&amp;q=emperor+penguins&amp;simid=608026808221043160&amp;ck=9D52B6643FF52A3B779F4880CC543FB1&amp;selectedIndex=11&amp;FORM=IRPRST" TargetMode="External"/><Relationship Id="rId15" Type="http://schemas.openxmlformats.org/officeDocument/2006/relationships/hyperlink" Target="https://www.bing.com/images/search?view=detailV2&amp;ccid=B9r7ums9&amp;id=EA9FE872CA329F3C1377817C70E2E4628CFED496&amp;thid=OIP.B9r7ums9-Zj1YVl9dC_lawHaEx&amp;mediaurl=https://cdn.britannica.com/27/187827-050-0F121C8F/Emperor-penguins-egg.jpg&amp;exph=1032&amp;expw=1600&amp;q=emperor+penguins+on+egg&amp;simid=608041144896521962&amp;ck=3223F3757ADD269F252FA7C6C5C3E7D9&amp;selectedIndex=3&amp;FORM=IRPRST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Ibch%2bjqA&amp;id=489B14212E8C45FFC84778E98150383ADB1369F1&amp;thid=OIP.Ibch-jqAJPo4V-zwoycpxwAAAA&amp;mediaurl=http://1.bp.blogspot.com/-CBAmbnHGpIs/UVKfJUpssYI/AAAAAAAAAAs/EKbaTVJZIWQ/s1600/Cute%2bEmperor%2bPenguin.jpg&amp;exph=580&amp;expw=405&amp;q=emperor+penguins&amp;simid=607992053405845885&amp;ck=D45830BD02D8AE9AAC9F6250F8042D5C&amp;selectedIndex=10&amp;FORM=IRPRST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29E637B7</Template>
  <TotalTime>5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2021-01-06T14:41:00Z</dcterms:created>
  <dcterms:modified xsi:type="dcterms:W3CDTF">2021-01-06T14:46:00Z</dcterms:modified>
</cp:coreProperties>
</file>