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-266"/>
        <w:tblW w:w="0" w:type="auto"/>
        <w:tblLook w:val="04A0" w:firstRow="1" w:lastRow="0" w:firstColumn="1" w:lastColumn="0" w:noHBand="0" w:noVBand="1"/>
      </w:tblPr>
      <w:tblGrid>
        <w:gridCol w:w="5098"/>
        <w:gridCol w:w="5245"/>
      </w:tblGrid>
      <w:tr w:rsidR="00541BAB" w:rsidTr="00CA7741">
        <w:tc>
          <w:tcPr>
            <w:tcW w:w="5098" w:type="dxa"/>
          </w:tcPr>
          <w:p w:rsidR="00541BAB" w:rsidRPr="00144BF8" w:rsidRDefault="00541BAB" w:rsidP="00144BF8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 w:rsidRPr="00144BF8">
              <w:rPr>
                <w:rFonts w:ascii="Comic Sans MS" w:hAnsi="Comic Sans MS"/>
                <w:color w:val="0070C0"/>
                <w:sz w:val="40"/>
                <w:szCs w:val="40"/>
              </w:rPr>
              <w:t>The main character in this book was always late for school.</w:t>
            </w:r>
          </w:p>
          <w:p w:rsidR="00541BAB" w:rsidRDefault="00541BAB" w:rsidP="00144BF8"/>
          <w:p w:rsidR="00541BAB" w:rsidRDefault="00541BAB" w:rsidP="00144BF8"/>
        </w:tc>
        <w:tc>
          <w:tcPr>
            <w:tcW w:w="5245" w:type="dxa"/>
          </w:tcPr>
          <w:p w:rsidR="00541BAB" w:rsidRPr="00144BF8" w:rsidRDefault="00144BF8" w:rsidP="00144BF8">
            <w:pPr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In this Irish legend a giant dressed up as a baby.</w:t>
            </w:r>
          </w:p>
        </w:tc>
      </w:tr>
      <w:tr w:rsidR="00541BAB" w:rsidTr="00CA7741">
        <w:tc>
          <w:tcPr>
            <w:tcW w:w="5098" w:type="dxa"/>
          </w:tcPr>
          <w:p w:rsidR="00541BAB" w:rsidRPr="00541BAB" w:rsidRDefault="00541BAB" w:rsidP="00144BF8">
            <w:pPr>
              <w:rPr>
                <w:rFonts w:ascii="Comic Sans MS" w:hAnsi="Comic Sans MS"/>
                <w:sz w:val="40"/>
                <w:szCs w:val="40"/>
              </w:rPr>
            </w:pPr>
            <w:r w:rsidRPr="00144BF8">
              <w:rPr>
                <w:rFonts w:ascii="Comic Sans MS" w:hAnsi="Comic Sans MS"/>
                <w:color w:val="FF0000"/>
                <w:sz w:val="40"/>
                <w:szCs w:val="40"/>
              </w:rPr>
              <w:t>The boy in this book told lots of lies. The more lies he told, the longer his nose grew.</w:t>
            </w:r>
          </w:p>
        </w:tc>
        <w:tc>
          <w:tcPr>
            <w:tcW w:w="5245" w:type="dxa"/>
          </w:tcPr>
          <w:p w:rsidR="00541BAB" w:rsidRPr="00144BF8" w:rsidRDefault="00144BF8" w:rsidP="00144BF8">
            <w:pPr>
              <w:rPr>
                <w:rFonts w:ascii="Comic Sans MS" w:hAnsi="Comic Sans MS"/>
                <w:color w:val="7030A0"/>
                <w:sz w:val="40"/>
                <w:szCs w:val="40"/>
              </w:rPr>
            </w:pPr>
            <w:r w:rsidRPr="00144BF8">
              <w:rPr>
                <w:rFonts w:ascii="Comic Sans MS" w:hAnsi="Comic Sans MS"/>
                <w:color w:val="7030A0"/>
                <w:sz w:val="40"/>
                <w:szCs w:val="40"/>
              </w:rPr>
              <w:t>A tiger rang the doorbell and ate all the food and drink in the house.</w:t>
            </w:r>
          </w:p>
        </w:tc>
      </w:tr>
      <w:tr w:rsidR="00541BAB" w:rsidTr="00CA7741">
        <w:trPr>
          <w:trHeight w:val="2057"/>
        </w:trPr>
        <w:tc>
          <w:tcPr>
            <w:tcW w:w="5098" w:type="dxa"/>
          </w:tcPr>
          <w:p w:rsidR="00541BAB" w:rsidRPr="00CA7741" w:rsidRDefault="00541BAB" w:rsidP="00144BF8">
            <w:pPr>
              <w:rPr>
                <w:rFonts w:ascii="Comic Sans MS" w:hAnsi="Comic Sans MS"/>
                <w:color w:val="00B050"/>
                <w:sz w:val="40"/>
                <w:szCs w:val="40"/>
              </w:rPr>
            </w:pPr>
            <w:r w:rsidRPr="00144BF8">
              <w:rPr>
                <w:rFonts w:ascii="Comic Sans MS" w:hAnsi="Comic Sans MS"/>
                <w:color w:val="00B050"/>
                <w:sz w:val="40"/>
                <w:szCs w:val="40"/>
              </w:rPr>
              <w:t>Sam filled in a form to adopt an elephant. He didn’t read the s</w:t>
            </w:r>
            <w:r w:rsidR="00CA7741">
              <w:rPr>
                <w:rFonts w:ascii="Comic Sans MS" w:hAnsi="Comic Sans MS"/>
                <w:color w:val="00B050"/>
                <w:sz w:val="40"/>
                <w:szCs w:val="40"/>
              </w:rPr>
              <w:t>mall print.</w:t>
            </w:r>
          </w:p>
        </w:tc>
        <w:tc>
          <w:tcPr>
            <w:tcW w:w="5245" w:type="dxa"/>
          </w:tcPr>
          <w:p w:rsidR="00541BAB" w:rsidRPr="00144BF8" w:rsidRDefault="00144BF8" w:rsidP="00CA7741">
            <w:pPr>
              <w:rPr>
                <w:rFonts w:ascii="Comic Sans MS" w:hAnsi="Comic Sans MS"/>
                <w:color w:val="FF0066"/>
                <w:sz w:val="40"/>
                <w:szCs w:val="40"/>
              </w:rPr>
            </w:pPr>
            <w:r>
              <w:rPr>
                <w:rFonts w:ascii="Comic Sans MS" w:hAnsi="Comic Sans MS"/>
                <w:color w:val="FF0066"/>
                <w:sz w:val="40"/>
                <w:szCs w:val="40"/>
              </w:rPr>
              <w:t xml:space="preserve">A penguin in this book really wanted to fly. His </w:t>
            </w:r>
            <w:r w:rsidR="00CA7741">
              <w:rPr>
                <w:rFonts w:ascii="Comic Sans MS" w:hAnsi="Comic Sans MS"/>
                <w:color w:val="FF0066"/>
                <w:sz w:val="40"/>
                <w:szCs w:val="40"/>
              </w:rPr>
              <w:t xml:space="preserve">dad and </w:t>
            </w:r>
            <w:r>
              <w:rPr>
                <w:rFonts w:ascii="Comic Sans MS" w:hAnsi="Comic Sans MS"/>
                <w:color w:val="FF0066"/>
                <w:sz w:val="40"/>
                <w:szCs w:val="40"/>
              </w:rPr>
              <w:t>colony helped out.</w:t>
            </w:r>
          </w:p>
        </w:tc>
      </w:tr>
      <w:tr w:rsidR="00541BAB" w:rsidTr="00CA7741">
        <w:tc>
          <w:tcPr>
            <w:tcW w:w="5098" w:type="dxa"/>
          </w:tcPr>
          <w:p w:rsidR="00144BF8" w:rsidRPr="00CA7741" w:rsidRDefault="00541BAB" w:rsidP="00144BF8">
            <w:pPr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144BF8">
              <w:rPr>
                <w:rFonts w:ascii="Comic Sans MS" w:hAnsi="Comic Sans MS"/>
                <w:color w:val="FF3300"/>
                <w:sz w:val="40"/>
                <w:szCs w:val="40"/>
              </w:rPr>
              <w:t>A l</w:t>
            </w:r>
            <w:r w:rsidR="00144BF8" w:rsidRPr="00144BF8">
              <w:rPr>
                <w:rFonts w:ascii="Comic Sans MS" w:hAnsi="Comic Sans MS"/>
                <w:color w:val="FF3300"/>
                <w:sz w:val="40"/>
                <w:szCs w:val="40"/>
              </w:rPr>
              <w:t xml:space="preserve">ittle girl </w:t>
            </w:r>
            <w:r w:rsidRPr="00144BF8">
              <w:rPr>
                <w:rFonts w:ascii="Comic Sans MS" w:hAnsi="Comic Sans MS"/>
                <w:color w:val="FF3300"/>
                <w:sz w:val="40"/>
                <w:szCs w:val="40"/>
              </w:rPr>
              <w:t>goes into a house and eats porridge that doesn’t belong to her.</w:t>
            </w:r>
          </w:p>
        </w:tc>
        <w:tc>
          <w:tcPr>
            <w:tcW w:w="5245" w:type="dxa"/>
          </w:tcPr>
          <w:p w:rsidR="00541BAB" w:rsidRPr="00144BF8" w:rsidRDefault="00144BF8" w:rsidP="00144BF8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color w:val="0070C0"/>
                <w:sz w:val="40"/>
                <w:szCs w:val="40"/>
              </w:rPr>
              <w:t>The character in this book had 8 legs and loved numbers.</w:t>
            </w:r>
          </w:p>
        </w:tc>
      </w:tr>
      <w:tr w:rsidR="00541BAB" w:rsidTr="00CA7741">
        <w:tc>
          <w:tcPr>
            <w:tcW w:w="5098" w:type="dxa"/>
          </w:tcPr>
          <w:p w:rsidR="00144BF8" w:rsidRPr="00144BF8" w:rsidRDefault="00541BAB" w:rsidP="00144BF8">
            <w:pPr>
              <w:rPr>
                <w:rFonts w:ascii="Comic Sans MS" w:hAnsi="Comic Sans MS"/>
                <w:color w:val="7030A0"/>
                <w:sz w:val="40"/>
                <w:szCs w:val="40"/>
              </w:rPr>
            </w:pPr>
            <w:r w:rsidRPr="00144BF8">
              <w:rPr>
                <w:rFonts w:ascii="Comic Sans MS" w:hAnsi="Comic Sans MS"/>
                <w:color w:val="7030A0"/>
                <w:sz w:val="40"/>
                <w:szCs w:val="40"/>
              </w:rPr>
              <w:t>Sam Sly is a very mean man who tells lies. He puts the mermaid in a tank.</w:t>
            </w:r>
          </w:p>
        </w:tc>
        <w:tc>
          <w:tcPr>
            <w:tcW w:w="5245" w:type="dxa"/>
          </w:tcPr>
          <w:p w:rsidR="00541BAB" w:rsidRPr="00144BF8" w:rsidRDefault="00144BF8" w:rsidP="00144BF8">
            <w:pPr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T</w:t>
            </w:r>
            <w:r w:rsidRPr="00144BF8">
              <w:rPr>
                <w:rFonts w:ascii="Comic Sans MS" w:hAnsi="Comic Sans MS"/>
                <w:color w:val="00B050"/>
                <w:sz w:val="40"/>
                <w:szCs w:val="40"/>
              </w:rPr>
              <w:t>he character ate so much food during the week he got a tummy ache.</w:t>
            </w:r>
          </w:p>
        </w:tc>
      </w:tr>
      <w:tr w:rsidR="00541BAB" w:rsidTr="00CA7741">
        <w:tc>
          <w:tcPr>
            <w:tcW w:w="5098" w:type="dxa"/>
          </w:tcPr>
          <w:p w:rsidR="00541BAB" w:rsidRPr="00144BF8" w:rsidRDefault="00CA7741" w:rsidP="00144BF8">
            <w:pPr>
              <w:rPr>
                <w:rFonts w:ascii="Comic Sans MS" w:hAnsi="Comic Sans MS"/>
                <w:color w:val="FF0066"/>
                <w:sz w:val="40"/>
                <w:szCs w:val="40"/>
              </w:rPr>
            </w:pPr>
            <w:r>
              <w:rPr>
                <w:rFonts w:ascii="Comic Sans MS" w:hAnsi="Comic Sans MS"/>
                <w:color w:val="FF0066"/>
                <w:sz w:val="40"/>
                <w:szCs w:val="40"/>
              </w:rPr>
              <w:t xml:space="preserve">A </w:t>
            </w:r>
            <w:r w:rsidR="001A229D">
              <w:rPr>
                <w:rFonts w:ascii="Comic Sans MS" w:hAnsi="Comic Sans MS"/>
                <w:color w:val="FF0066"/>
                <w:sz w:val="40"/>
                <w:szCs w:val="40"/>
              </w:rPr>
              <w:t>brown bear and a white bear fall in love!</w:t>
            </w:r>
          </w:p>
          <w:p w:rsidR="00144BF8" w:rsidRDefault="00144BF8" w:rsidP="00144BF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5245" w:type="dxa"/>
          </w:tcPr>
          <w:p w:rsidR="00541BAB" w:rsidRPr="00144BF8" w:rsidRDefault="00144BF8" w:rsidP="00144BF8">
            <w:pPr>
              <w:rPr>
                <w:rFonts w:ascii="Comic Sans MS" w:hAnsi="Comic Sans MS"/>
                <w:color w:val="C00000"/>
                <w:sz w:val="40"/>
                <w:szCs w:val="40"/>
              </w:rPr>
            </w:pPr>
            <w:r w:rsidRPr="00144BF8">
              <w:rPr>
                <w:rFonts w:ascii="Comic Sans MS" w:hAnsi="Comic Sans MS"/>
                <w:color w:val="C00000"/>
                <w:sz w:val="40"/>
                <w:szCs w:val="40"/>
              </w:rPr>
              <w:t>This</w:t>
            </w:r>
            <w:r>
              <w:rPr>
                <w:rFonts w:ascii="Comic Sans MS" w:hAnsi="Comic Sans MS"/>
                <w:color w:val="C00000"/>
                <w:sz w:val="40"/>
                <w:szCs w:val="40"/>
              </w:rPr>
              <w:t xml:space="preserve"> </w:t>
            </w:r>
            <w:r w:rsidR="00CA7741">
              <w:rPr>
                <w:rFonts w:ascii="Comic Sans MS" w:hAnsi="Comic Sans MS"/>
                <w:color w:val="C00000"/>
                <w:sz w:val="40"/>
                <w:szCs w:val="40"/>
              </w:rPr>
              <w:t xml:space="preserve">‘slimy’ </w:t>
            </w:r>
            <w:r>
              <w:rPr>
                <w:rFonts w:ascii="Comic Sans MS" w:hAnsi="Comic Sans MS"/>
                <w:color w:val="C00000"/>
                <w:sz w:val="40"/>
                <w:szCs w:val="40"/>
              </w:rPr>
              <w:t>little</w:t>
            </w:r>
            <w:r w:rsidRPr="00144BF8">
              <w:rPr>
                <w:rFonts w:ascii="Comic Sans MS" w:hAnsi="Comic Sans MS"/>
                <w:color w:val="C00000"/>
                <w:sz w:val="40"/>
                <w:szCs w:val="40"/>
              </w:rPr>
              <w:t xml:space="preserve"> character went around the world on a tail.</w:t>
            </w:r>
          </w:p>
        </w:tc>
      </w:tr>
    </w:tbl>
    <w:p w:rsidR="006B6D00" w:rsidRDefault="001A229D"/>
    <w:tbl>
      <w:tblPr>
        <w:tblStyle w:val="TableGrid"/>
        <w:tblpPr w:leftFromText="180" w:rightFromText="180" w:horzAnchor="margin" w:tblpY="-266"/>
        <w:tblW w:w="0" w:type="auto"/>
        <w:tblLook w:val="04A0" w:firstRow="1" w:lastRow="0" w:firstColumn="1" w:lastColumn="0" w:noHBand="0" w:noVBand="1"/>
      </w:tblPr>
      <w:tblGrid>
        <w:gridCol w:w="5098"/>
        <w:gridCol w:w="5245"/>
      </w:tblGrid>
      <w:tr w:rsidR="00CA7741" w:rsidTr="00765790">
        <w:tc>
          <w:tcPr>
            <w:tcW w:w="5098" w:type="dxa"/>
          </w:tcPr>
          <w:p w:rsidR="00CA7741" w:rsidRPr="00CA7741" w:rsidRDefault="00CA7741" w:rsidP="00765790">
            <w:pPr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</w:p>
          <w:p w:rsidR="00CA7741" w:rsidRPr="00CA7741" w:rsidRDefault="00CA7741" w:rsidP="00CA7741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CA7741">
              <w:rPr>
                <w:rFonts w:ascii="Comic Sans MS" w:hAnsi="Comic Sans MS"/>
                <w:color w:val="000000" w:themeColor="text1"/>
                <w:sz w:val="40"/>
                <w:szCs w:val="40"/>
              </w:rPr>
              <w:t>Goldilocks and the 3 Bears</w:t>
            </w:r>
          </w:p>
          <w:p w:rsidR="00CA7741" w:rsidRPr="00CA7741" w:rsidRDefault="00CA7741" w:rsidP="00765790">
            <w:pPr>
              <w:rPr>
                <w:color w:val="000000" w:themeColor="text1"/>
              </w:rPr>
            </w:pPr>
          </w:p>
          <w:p w:rsidR="00CA7741" w:rsidRPr="00CA7741" w:rsidRDefault="00CA7741" w:rsidP="00765790">
            <w:pPr>
              <w:rPr>
                <w:color w:val="000000" w:themeColor="text1"/>
              </w:rPr>
            </w:pPr>
          </w:p>
        </w:tc>
        <w:tc>
          <w:tcPr>
            <w:tcW w:w="5245" w:type="dxa"/>
          </w:tcPr>
          <w:p w:rsidR="00CA7741" w:rsidRPr="00CA7741" w:rsidRDefault="00CA7741" w:rsidP="00CA7741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</w:p>
          <w:p w:rsidR="00CA7741" w:rsidRPr="00CA7741" w:rsidRDefault="00CA7741" w:rsidP="00CA7741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CA7741">
              <w:rPr>
                <w:rFonts w:ascii="Comic Sans MS" w:hAnsi="Comic Sans MS"/>
                <w:color w:val="000000" w:themeColor="text1"/>
                <w:sz w:val="40"/>
                <w:szCs w:val="40"/>
              </w:rPr>
              <w:t>The Snail and the Whale</w:t>
            </w:r>
          </w:p>
        </w:tc>
      </w:tr>
      <w:tr w:rsidR="00CA7741" w:rsidTr="00765790">
        <w:tc>
          <w:tcPr>
            <w:tcW w:w="5098" w:type="dxa"/>
          </w:tcPr>
          <w:p w:rsidR="00CA7741" w:rsidRPr="00CA7741" w:rsidRDefault="00CA7741" w:rsidP="00CA7741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</w:p>
          <w:p w:rsidR="00CA7741" w:rsidRPr="00CA7741" w:rsidRDefault="00CA7741" w:rsidP="00CA7741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CA7741">
              <w:rPr>
                <w:rFonts w:ascii="Comic Sans MS" w:hAnsi="Comic Sans MS"/>
                <w:color w:val="000000" w:themeColor="text1"/>
                <w:sz w:val="40"/>
                <w:szCs w:val="40"/>
              </w:rPr>
              <w:t>Geronimo!</w:t>
            </w:r>
          </w:p>
          <w:p w:rsidR="00CA7741" w:rsidRPr="00CA7741" w:rsidRDefault="00CA7741" w:rsidP="00CA7741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</w:p>
          <w:p w:rsidR="00CA7741" w:rsidRPr="00CA7741" w:rsidRDefault="00CA7741" w:rsidP="00CA7741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</w:p>
        </w:tc>
        <w:tc>
          <w:tcPr>
            <w:tcW w:w="5245" w:type="dxa"/>
          </w:tcPr>
          <w:p w:rsidR="00CA7741" w:rsidRPr="00CA7741" w:rsidRDefault="00CA7741" w:rsidP="00765790">
            <w:pPr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</w:p>
          <w:p w:rsidR="00CA7741" w:rsidRPr="00CA7741" w:rsidRDefault="00CA7741" w:rsidP="00CA7741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CA7741">
              <w:rPr>
                <w:rFonts w:ascii="Comic Sans MS" w:hAnsi="Comic Sans MS"/>
                <w:color w:val="000000" w:themeColor="text1"/>
                <w:sz w:val="40"/>
                <w:szCs w:val="40"/>
              </w:rPr>
              <w:t>The Singing Mermaid</w:t>
            </w:r>
          </w:p>
        </w:tc>
      </w:tr>
      <w:tr w:rsidR="00CA7741" w:rsidTr="00765790">
        <w:trPr>
          <w:trHeight w:val="2057"/>
        </w:trPr>
        <w:tc>
          <w:tcPr>
            <w:tcW w:w="5098" w:type="dxa"/>
          </w:tcPr>
          <w:p w:rsidR="00CA7741" w:rsidRPr="00CA7741" w:rsidRDefault="00CA7741" w:rsidP="00CA7741">
            <w:pPr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</w:p>
          <w:p w:rsidR="00CA7741" w:rsidRPr="00CA7741" w:rsidRDefault="00CA7741" w:rsidP="00CA7741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CA7741">
              <w:rPr>
                <w:rFonts w:ascii="Comic Sans MS" w:hAnsi="Comic Sans MS"/>
                <w:color w:val="000000" w:themeColor="text1"/>
                <w:sz w:val="40"/>
                <w:szCs w:val="40"/>
              </w:rPr>
              <w:t>The slightly Annoying Elephant</w:t>
            </w:r>
          </w:p>
          <w:p w:rsidR="00CA7741" w:rsidRPr="00CA7741" w:rsidRDefault="00CA7741" w:rsidP="00CA7741">
            <w:pPr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</w:p>
        </w:tc>
        <w:tc>
          <w:tcPr>
            <w:tcW w:w="5245" w:type="dxa"/>
          </w:tcPr>
          <w:p w:rsidR="00CA7741" w:rsidRPr="00CA7741" w:rsidRDefault="00CA7741" w:rsidP="00765790">
            <w:pPr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</w:p>
          <w:p w:rsidR="00CA7741" w:rsidRPr="00CA7741" w:rsidRDefault="00CA7741" w:rsidP="00CA7741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CA7741">
              <w:rPr>
                <w:rFonts w:ascii="Comic Sans MS" w:hAnsi="Comic Sans MS"/>
                <w:color w:val="000000" w:themeColor="text1"/>
                <w:sz w:val="40"/>
                <w:szCs w:val="40"/>
              </w:rPr>
              <w:t>Pinocchio</w:t>
            </w:r>
          </w:p>
        </w:tc>
      </w:tr>
      <w:tr w:rsidR="00CA7741" w:rsidTr="00765790">
        <w:tc>
          <w:tcPr>
            <w:tcW w:w="5098" w:type="dxa"/>
          </w:tcPr>
          <w:p w:rsidR="00CA7741" w:rsidRPr="00CA7741" w:rsidRDefault="00CA7741" w:rsidP="00CA7741">
            <w:pPr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</w:p>
          <w:p w:rsidR="00CA7741" w:rsidRPr="00CA7741" w:rsidRDefault="001A229D" w:rsidP="00CA7741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Boogie Bear!</w:t>
            </w:r>
            <w:bookmarkStart w:id="0" w:name="_GoBack"/>
            <w:bookmarkEnd w:id="0"/>
          </w:p>
          <w:p w:rsidR="00CA7741" w:rsidRPr="00CA7741" w:rsidRDefault="00CA7741" w:rsidP="00CA7741">
            <w:pPr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</w:p>
          <w:p w:rsidR="00CA7741" w:rsidRPr="00CA7741" w:rsidRDefault="00CA7741" w:rsidP="00CA7741">
            <w:pPr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</w:p>
        </w:tc>
        <w:tc>
          <w:tcPr>
            <w:tcW w:w="5245" w:type="dxa"/>
          </w:tcPr>
          <w:p w:rsidR="00CA7741" w:rsidRPr="00CA7741" w:rsidRDefault="00CA7741" w:rsidP="00765790">
            <w:pPr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</w:p>
          <w:p w:rsidR="00CA7741" w:rsidRPr="00CA7741" w:rsidRDefault="00CA7741" w:rsidP="00CA7741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CA7741">
              <w:rPr>
                <w:rFonts w:ascii="Comic Sans MS" w:hAnsi="Comic Sans MS"/>
                <w:color w:val="000000" w:themeColor="text1"/>
                <w:sz w:val="40"/>
                <w:szCs w:val="40"/>
              </w:rPr>
              <w:t>The Very Hungry Caterpillar</w:t>
            </w:r>
          </w:p>
        </w:tc>
      </w:tr>
      <w:tr w:rsidR="00CA7741" w:rsidTr="00765790">
        <w:tc>
          <w:tcPr>
            <w:tcW w:w="5098" w:type="dxa"/>
          </w:tcPr>
          <w:p w:rsidR="00CA7741" w:rsidRPr="00CA7741" w:rsidRDefault="00CA7741" w:rsidP="00CA7741">
            <w:pPr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</w:p>
          <w:p w:rsidR="00CA7741" w:rsidRPr="00CA7741" w:rsidRDefault="00CA7741" w:rsidP="00CA7741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CA7741">
              <w:rPr>
                <w:rFonts w:ascii="Comic Sans MS" w:hAnsi="Comic Sans MS"/>
                <w:color w:val="000000" w:themeColor="text1"/>
                <w:sz w:val="40"/>
                <w:szCs w:val="40"/>
              </w:rPr>
              <w:t>Tiddler!</w:t>
            </w:r>
          </w:p>
          <w:p w:rsidR="00CA7741" w:rsidRPr="00CA7741" w:rsidRDefault="00CA7741" w:rsidP="00CA7741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</w:p>
          <w:p w:rsidR="00CA7741" w:rsidRPr="00CA7741" w:rsidRDefault="00CA7741" w:rsidP="00CA7741">
            <w:pPr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</w:p>
        </w:tc>
        <w:tc>
          <w:tcPr>
            <w:tcW w:w="5245" w:type="dxa"/>
          </w:tcPr>
          <w:p w:rsidR="00CA7741" w:rsidRPr="00CA7741" w:rsidRDefault="00CA7741" w:rsidP="00765790">
            <w:pPr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</w:p>
          <w:p w:rsidR="00CA7741" w:rsidRPr="00CA7741" w:rsidRDefault="00CA7741" w:rsidP="00CA7741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CA7741">
              <w:rPr>
                <w:rFonts w:ascii="Comic Sans MS" w:hAnsi="Comic Sans MS"/>
                <w:color w:val="000000" w:themeColor="text1"/>
                <w:sz w:val="40"/>
                <w:szCs w:val="40"/>
              </w:rPr>
              <w:t xml:space="preserve">Finn </w:t>
            </w:r>
            <w:proofErr w:type="spellStart"/>
            <w:r w:rsidRPr="00CA7741">
              <w:rPr>
                <w:rFonts w:ascii="Comic Sans MS" w:hAnsi="Comic Sans MS"/>
                <w:color w:val="000000" w:themeColor="text1"/>
                <w:sz w:val="40"/>
                <w:szCs w:val="40"/>
              </w:rPr>
              <w:t>MacCool</w:t>
            </w:r>
            <w:proofErr w:type="spellEnd"/>
          </w:p>
        </w:tc>
      </w:tr>
      <w:tr w:rsidR="00CA7741" w:rsidTr="00765790">
        <w:tc>
          <w:tcPr>
            <w:tcW w:w="5098" w:type="dxa"/>
          </w:tcPr>
          <w:p w:rsidR="00CA7741" w:rsidRPr="00CA7741" w:rsidRDefault="00CA7741" w:rsidP="00CA7741">
            <w:pPr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</w:p>
          <w:p w:rsidR="00CA7741" w:rsidRPr="00CA7741" w:rsidRDefault="00CA7741" w:rsidP="00CA7741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proofErr w:type="spellStart"/>
            <w:r w:rsidRPr="00CA7741">
              <w:rPr>
                <w:rFonts w:ascii="Comic Sans MS" w:hAnsi="Comic Sans MS"/>
                <w:color w:val="000000" w:themeColor="text1"/>
                <w:sz w:val="40"/>
                <w:szCs w:val="40"/>
              </w:rPr>
              <w:t>Spinderlla</w:t>
            </w:r>
            <w:proofErr w:type="spellEnd"/>
          </w:p>
        </w:tc>
        <w:tc>
          <w:tcPr>
            <w:tcW w:w="5245" w:type="dxa"/>
          </w:tcPr>
          <w:p w:rsidR="00CA7741" w:rsidRPr="00CA7741" w:rsidRDefault="00CA7741" w:rsidP="00765790">
            <w:pPr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</w:p>
          <w:p w:rsidR="00CA7741" w:rsidRPr="00CA7741" w:rsidRDefault="00CA7741" w:rsidP="00CA7741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CA7741">
              <w:rPr>
                <w:rFonts w:ascii="Comic Sans MS" w:hAnsi="Comic Sans MS"/>
                <w:color w:val="000000" w:themeColor="text1"/>
                <w:sz w:val="40"/>
                <w:szCs w:val="40"/>
              </w:rPr>
              <w:t xml:space="preserve">The Tiger who came to </w:t>
            </w:r>
          </w:p>
          <w:p w:rsidR="00CA7741" w:rsidRPr="00CA7741" w:rsidRDefault="00CA7741" w:rsidP="00CA7741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CA7741">
              <w:rPr>
                <w:rFonts w:ascii="Comic Sans MS" w:hAnsi="Comic Sans MS"/>
                <w:color w:val="000000" w:themeColor="text1"/>
                <w:sz w:val="40"/>
                <w:szCs w:val="40"/>
              </w:rPr>
              <w:t>tea</w:t>
            </w:r>
          </w:p>
          <w:p w:rsidR="00CA7741" w:rsidRPr="00CA7741" w:rsidRDefault="00CA7741" w:rsidP="00765790">
            <w:pPr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</w:p>
        </w:tc>
      </w:tr>
    </w:tbl>
    <w:p w:rsidR="00CA7741" w:rsidRDefault="00CA7741" w:rsidP="00CA7741"/>
    <w:p w:rsidR="00CA7741" w:rsidRDefault="00CA7741"/>
    <w:sectPr w:rsidR="00CA7741" w:rsidSect="00541BA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BAB"/>
    <w:rsid w:val="00144BF8"/>
    <w:rsid w:val="001A229D"/>
    <w:rsid w:val="00541BAB"/>
    <w:rsid w:val="0061601D"/>
    <w:rsid w:val="00867BBE"/>
    <w:rsid w:val="00CA7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07BE86"/>
  <w15:chartTrackingRefBased/>
  <w15:docId w15:val="{16247FEB-51D6-4451-8142-4888D8E2A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1B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750B98D4</Template>
  <TotalTime>31</TotalTime>
  <Pages>2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2</cp:revision>
  <dcterms:created xsi:type="dcterms:W3CDTF">2021-02-15T16:54:00Z</dcterms:created>
  <dcterms:modified xsi:type="dcterms:W3CDTF">2021-02-26T12:58:00Z</dcterms:modified>
</cp:coreProperties>
</file>