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6313DD">
      <w:bookmarkStart w:id="0" w:name="_GoBack"/>
      <w:bookmarkEnd w:id="0"/>
    </w:p>
    <w:p w:rsidR="005F243B" w:rsidRPr="005F243B" w:rsidRDefault="00BF0619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A878B2D" wp14:editId="4CF30966">
                <wp:simplePos x="0" y="0"/>
                <wp:positionH relativeFrom="column">
                  <wp:posOffset>2005965</wp:posOffset>
                </wp:positionH>
                <wp:positionV relativeFrom="paragraph">
                  <wp:posOffset>135255</wp:posOffset>
                </wp:positionV>
                <wp:extent cx="240030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9D65B3" w:rsidRDefault="005A1D9D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Line I</w:t>
                            </w:r>
                            <w:r w:rsidR="00EB2406" w:rsidRPr="009D65B3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t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878B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7.95pt;margin-top:10.65pt;width:189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" filled="f" stroked="f">
                <v:textbox>
                  <w:txbxContent>
                    <w:p w:rsidR="00411406" w:rsidRPr="009D65B3" w:rsidRDefault="005A1D9D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Line I</w:t>
                      </w:r>
                      <w:r w:rsidR="00EB2406" w:rsidRPr="009D65B3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t 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6807D9DF" wp14:editId="103E2EFC">
            <wp:simplePos x="0" y="0"/>
            <wp:positionH relativeFrom="column">
              <wp:posOffset>2194560</wp:posOffset>
            </wp:positionH>
            <wp:positionV relativeFrom="paragraph">
              <wp:posOffset>19685</wp:posOffset>
            </wp:positionV>
            <wp:extent cx="2027555" cy="601345"/>
            <wp:effectExtent l="0" t="0" r="0" b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594" w:rsidRDefault="00977594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7D0589" w:rsidRPr="005F243B" w:rsidRDefault="001E35A2" w:rsidP="00146212">
      <w:pPr>
        <w:ind w:right="278"/>
        <w:rPr>
          <w:rFonts w:ascii="Comic Sans MS" w:hAnsi="Comic Sans MS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E524C11" wp14:editId="363D18B8">
                <wp:simplePos x="0" y="0"/>
                <wp:positionH relativeFrom="column">
                  <wp:posOffset>183023</wp:posOffset>
                </wp:positionH>
                <wp:positionV relativeFrom="paragraph">
                  <wp:posOffset>5011536</wp:posOffset>
                </wp:positionV>
                <wp:extent cx="2616090" cy="714041"/>
                <wp:effectExtent l="19050" t="133350" r="13335" b="8636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616090" cy="714041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E35A2" w:rsidRPr="005A1D9D" w:rsidRDefault="001E35A2" w:rsidP="001E35A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A1D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24C11" id="Cloud 298" o:spid="_x0000_s1027" style="position:absolute;margin-left:14.4pt;margin-top:394.6pt;width:206pt;height:56.2pt;rotation:-597019fd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weight="2pt">
                <v:stroke joinstyle="miter"/>
                <v:formulas/>
                <v:path arrowok="t" o:connecttype="custom" o:connectlocs="284197,432672;130805,419499;419543,576836;352445,583133;997869,646108;957416,617348;1745695,574390;1729526,605943;2066772,379400;2263645,497349;2531188,253782;2443501,298013;2320811,89685;2325413,110577;1760895,65322;1805829,38677;1340807,78016;1362547,55041;847807,85817;926532,108098;249921,260972;236175,237518" o:connectangles="0,0,0,0,0,0,0,0,0,0,0,0,0,0,0,0,0,0,0,0,0,0" textboxrect="0,0,43200,43200"/>
                <v:textbox>
                  <w:txbxContent>
                    <w:p w:rsidR="001E35A2" w:rsidRPr="005A1D9D" w:rsidRDefault="001E35A2" w:rsidP="001E35A2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5A1D9D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szCs w:val="32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  <w:r w:rsidR="00CA27F4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4002405</wp:posOffset>
            </wp:positionH>
            <wp:positionV relativeFrom="paragraph">
              <wp:posOffset>4492625</wp:posOffset>
            </wp:positionV>
            <wp:extent cx="1303020" cy="129797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ds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877" cy="1303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6F0F0E9" wp14:editId="445715FA">
                <wp:simplePos x="0" y="0"/>
                <wp:positionH relativeFrom="column">
                  <wp:posOffset>603885</wp:posOffset>
                </wp:positionH>
                <wp:positionV relativeFrom="paragraph">
                  <wp:posOffset>751205</wp:posOffset>
                </wp:positionV>
                <wp:extent cx="861060" cy="1402080"/>
                <wp:effectExtent l="76200" t="95250" r="91440" b="12192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 w:rsidRPr="00EB2406">
                              <w:rPr>
                                <w:rFonts w:ascii="Comic Sans MS" w:hAnsi="Comic Sans MS"/>
                                <w:sz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F0F0E9" id="Rounded Rectangle 3" o:spid="_x0000_s1028" style="position:absolute;margin-left:47.55pt;margin-top:59.15pt;width:67.8pt;height:110.4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 w:rsidRPr="00EB2406">
                        <w:rPr>
                          <w:rFonts w:ascii="Comic Sans MS" w:hAnsi="Comic Sans MS"/>
                          <w:sz w:val="96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052E1AC" wp14:editId="36A86438">
                <wp:simplePos x="0" y="0"/>
                <wp:positionH relativeFrom="column">
                  <wp:posOffset>1708785</wp:posOffset>
                </wp:positionH>
                <wp:positionV relativeFrom="paragraph">
                  <wp:posOffset>743585</wp:posOffset>
                </wp:positionV>
                <wp:extent cx="861060" cy="1402080"/>
                <wp:effectExtent l="76200" t="95250" r="91440" b="12192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52E1AC" id="Rounded Rectangle 5" o:spid="_x0000_s1029" style="position:absolute;margin-left:134.55pt;margin-top:58.55pt;width:67.8pt;height:110.4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75E8FC0A" wp14:editId="061A144E">
                <wp:simplePos x="0" y="0"/>
                <wp:positionH relativeFrom="column">
                  <wp:posOffset>2775585</wp:posOffset>
                </wp:positionH>
                <wp:positionV relativeFrom="paragraph">
                  <wp:posOffset>751205</wp:posOffset>
                </wp:positionV>
                <wp:extent cx="861060" cy="1402080"/>
                <wp:effectExtent l="76200" t="95250" r="91440" b="12192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E8FC0A" id="Rounded Rectangle 6" o:spid="_x0000_s1030" style="position:absolute;margin-left:218.55pt;margin-top:59.15pt;width:67.8pt;height:110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8BCF3CE" wp14:editId="43E1FB41">
                <wp:simplePos x="0" y="0"/>
                <wp:positionH relativeFrom="column">
                  <wp:posOffset>3865245</wp:posOffset>
                </wp:positionH>
                <wp:positionV relativeFrom="paragraph">
                  <wp:posOffset>751205</wp:posOffset>
                </wp:positionV>
                <wp:extent cx="861060" cy="1402080"/>
                <wp:effectExtent l="76200" t="95250" r="91440" b="12192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BCF3CE" id="Rounded Rectangle 7" o:spid="_x0000_s1031" style="position:absolute;margin-left:304.35pt;margin-top:59.15pt;width:67.8pt;height:110.4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71329E5" wp14:editId="353B2310">
                <wp:simplePos x="0" y="0"/>
                <wp:positionH relativeFrom="column">
                  <wp:posOffset>4909185</wp:posOffset>
                </wp:positionH>
                <wp:positionV relativeFrom="paragraph">
                  <wp:posOffset>743585</wp:posOffset>
                </wp:positionV>
                <wp:extent cx="861060" cy="1402080"/>
                <wp:effectExtent l="76200" t="95250" r="91440" b="12192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402080"/>
                        </a:xfrm>
                        <a:prstGeom prst="roundRect">
                          <a:avLst/>
                        </a:prstGeo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406" w:rsidRPr="00EB2406" w:rsidRDefault="00EB2406" w:rsidP="00EB2406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1329E5" id="Rounded Rectangle 8" o:spid="_x0000_s1032" style="position:absolute;margin-left:386.55pt;margin-top:58.55pt;width:67.8pt;height:110.4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" fillcolor="white [3201]" strokecolor="black [3200]" strokeweight="2pt">
                <v:shadow on="t" type="perspective" color="black" opacity="26214f" offset="0,0" matrix="66847f,,,66847f"/>
                <v:textbox>
                  <w:txbxContent>
                    <w:p w:rsidR="00EB2406" w:rsidRPr="00EB2406" w:rsidRDefault="00EB2406" w:rsidP="00EB2406">
                      <w:pPr>
                        <w:jc w:val="center"/>
                        <w:rPr>
                          <w:rFonts w:ascii="Comic Sans MS" w:hAnsi="Comic Sans MS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BF061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815936" behindDoc="0" locked="0" layoutInCell="1" allowOverlap="1" wp14:anchorId="470B4067" wp14:editId="15B28DD5">
                <wp:simplePos x="0" y="0"/>
                <wp:positionH relativeFrom="column">
                  <wp:posOffset>-97155</wp:posOffset>
                </wp:positionH>
                <wp:positionV relativeFrom="paragraph">
                  <wp:posOffset>141605</wp:posOffset>
                </wp:positionV>
                <wp:extent cx="6588760" cy="8354695"/>
                <wp:effectExtent l="0" t="0" r="2540" b="82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8354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41EEB" w:rsidRPr="001E35A2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Take these five cards: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Pr="00B41EEB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  <w:p w:rsidR="00B41EEB" w:rsidRPr="001E35A2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Rearrange them in a row so that:</w:t>
                            </w:r>
                          </w:p>
                          <w:p w:rsidR="00B41EEB" w:rsidRPr="001E35A2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6"/>
                                <w:szCs w:val="32"/>
                              </w:rPr>
                              <w:t> </w:t>
                            </w:r>
                          </w:p>
                          <w:p w:rsidR="00B41EEB" w:rsidRPr="001E35A2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second card and the third card have a total of 8</w:t>
                            </w:r>
                          </w:p>
                          <w:p w:rsidR="00EB2406" w:rsidRPr="001E35A2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third card and the fourth card have a total of 6</w:t>
                            </w:r>
                          </w:p>
                          <w:p w:rsidR="00EB2406" w:rsidRPr="001E35A2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E35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fourth card and the fifth card have a total of 5</w:t>
                            </w:r>
                          </w:p>
                          <w:p w:rsidR="00B41EEB" w:rsidRDefault="00B41EEB" w:rsidP="00EB2406">
                            <w:pPr>
                              <w:widowControl w:val="0"/>
                              <w:tabs>
                                <w:tab w:val="center" w:pos="2977"/>
                                <w:tab w:val="left" w:pos="3402"/>
                                <w:tab w:val="left" w:pos="3969"/>
                                <w:tab w:val="left" w:pos="4536"/>
                                <w:tab w:val="left" w:pos="4820"/>
                                <w:tab w:val="left" w:pos="5529"/>
                              </w:tabs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551092" w:rsidRPr="00D03677" w:rsidRDefault="00551092" w:rsidP="00551092">
                            <w:pPr>
                              <w:pStyle w:val="ListParagraph"/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B41EEB" w:rsidRPr="00D03677" w:rsidRDefault="00B41EEB" w:rsidP="00EB2406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B41EEB" w:rsidRDefault="00B41EEB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Now rearrange them in a row so that:</w:t>
                            </w:r>
                          </w:p>
                          <w:p w:rsidR="00EB2406" w:rsidRDefault="00EB2406" w:rsidP="00B41EEB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</w:t>
                            </w:r>
                            <w:r w:rsidRPr="00EB240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second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card and the third card have a sum of 7</w:t>
                            </w:r>
                          </w:p>
                          <w:p w:rsidR="00EB2406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third card and the fourth card have a sum of 9</w:t>
                            </w:r>
                          </w:p>
                          <w:p w:rsidR="00EB2406" w:rsidRDefault="00EB2406" w:rsidP="00EB240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113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fourth card and the fifth card have a sum of 7</w:t>
                            </w:r>
                          </w:p>
                          <w:p w:rsidR="00EB2406" w:rsidRPr="005A1D9D" w:rsidRDefault="00EB2406" w:rsidP="005A1D9D">
                            <w:pPr>
                              <w:widowControl w:val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2406" w:rsidRPr="00EB2406" w:rsidRDefault="00EB2406" w:rsidP="00EB2406">
                            <w:pPr>
                              <w:widowControl w:val="0"/>
                              <w:ind w:left="414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B240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 there more than one solution to this problem?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B4067" id="_x0000_s1033" type="#_x0000_t202" style="position:absolute;margin-left:-7.65pt;margin-top:11.15pt;width:518.8pt;height:657.85pt;z-index:251815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" stroked="f" strokecolor="black [0]" strokeweight="0" insetpen="t">
                <v:shadow color="#ccc"/>
                <v:textbox inset="2.8pt,2.8pt,2.8pt,2.8pt">
                  <w:txbxContent>
                    <w:p w:rsidR="00B41EEB" w:rsidRPr="001E35A2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Take these five cards: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Pr="00B41EEB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  <w:p w:rsidR="00B41EEB" w:rsidRPr="001E35A2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Rearrange them in a row so that:</w:t>
                      </w:r>
                    </w:p>
                    <w:p w:rsidR="00B41EEB" w:rsidRPr="001E35A2" w:rsidRDefault="00B41EEB" w:rsidP="00B41EE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36"/>
                          <w:szCs w:val="32"/>
                          <w:u w:val="single"/>
                        </w:rPr>
                      </w:pPr>
                      <w:r w:rsidRPr="001E35A2">
                        <w:rPr>
                          <w:rFonts w:ascii="Comic Sans MS" w:hAnsi="Comic Sans MS"/>
                          <w:sz w:val="36"/>
                          <w:szCs w:val="32"/>
                        </w:rPr>
                        <w:t> </w:t>
                      </w:r>
                    </w:p>
                    <w:p w:rsidR="00B41EEB" w:rsidRPr="001E35A2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second card and the third card have a total of 8</w:t>
                      </w:r>
                    </w:p>
                    <w:p w:rsidR="00EB2406" w:rsidRPr="001E35A2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third card and the fourth card have a total of 6</w:t>
                      </w:r>
                    </w:p>
                    <w:p w:rsidR="00EB2406" w:rsidRPr="001E35A2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E35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fourth card and the fifth card have a total of 5</w:t>
                      </w:r>
                    </w:p>
                    <w:p w:rsidR="00B41EEB" w:rsidRDefault="00B41EEB" w:rsidP="00EB2406">
                      <w:pPr>
                        <w:widowControl w:val="0"/>
                        <w:tabs>
                          <w:tab w:val="center" w:pos="2977"/>
                          <w:tab w:val="left" w:pos="3402"/>
                          <w:tab w:val="left" w:pos="3969"/>
                          <w:tab w:val="left" w:pos="4536"/>
                          <w:tab w:val="left" w:pos="4820"/>
                          <w:tab w:val="left" w:pos="5529"/>
                        </w:tabs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551092" w:rsidRPr="00D03677" w:rsidRDefault="00551092" w:rsidP="00551092">
                      <w:pPr>
                        <w:pStyle w:val="ListParagraph"/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B41EEB" w:rsidRPr="00D03677" w:rsidRDefault="00B41EEB" w:rsidP="00EB2406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B41EEB" w:rsidRDefault="00B41EEB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 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Now rearrange them in a row so that:</w:t>
                      </w:r>
                    </w:p>
                    <w:p w:rsidR="00EB2406" w:rsidRDefault="00EB2406" w:rsidP="00B41EEB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</w:t>
                      </w:r>
                      <w:r w:rsidRPr="00EB2406">
                        <w:rPr>
                          <w:rFonts w:ascii="Comic Sans MS" w:hAnsi="Comic Sans MS"/>
                          <w:sz w:val="32"/>
                          <w:szCs w:val="32"/>
                        </w:rPr>
                        <w:t>he second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card and the third card have a sum of 7</w:t>
                      </w:r>
                    </w:p>
                    <w:p w:rsidR="00EB2406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 third card and the fourth card have a sum of 9</w:t>
                      </w:r>
                    </w:p>
                    <w:p w:rsidR="00EB2406" w:rsidRDefault="00EB2406" w:rsidP="00EB2406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113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 fourth card and the fifth card have a sum of 7</w:t>
                      </w:r>
                    </w:p>
                    <w:p w:rsidR="00EB2406" w:rsidRPr="005A1D9D" w:rsidRDefault="00EB2406" w:rsidP="005A1D9D">
                      <w:pPr>
                        <w:widowControl w:val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2406" w:rsidRPr="00EB2406" w:rsidRDefault="00EB2406" w:rsidP="00EB2406">
                      <w:pPr>
                        <w:widowControl w:val="0"/>
                        <w:ind w:left="414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B2406">
                        <w:rPr>
                          <w:rFonts w:ascii="Comic Sans MS" w:hAnsi="Comic Sans MS"/>
                          <w:sz w:val="32"/>
                          <w:szCs w:val="32"/>
                        </w:rPr>
                        <w:t>Is there more than one solution to this problem?</w:t>
                      </w:r>
                    </w:p>
                  </w:txbxContent>
                </v:textbox>
              </v:shape>
            </w:pict>
          </mc:Fallback>
        </mc:AlternateContent>
      </w:r>
      <w:r w:rsidR="0072601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813888" behindDoc="0" locked="0" layoutInCell="1" allowOverlap="1" wp14:anchorId="39487C72" wp14:editId="2CDAF868">
                <wp:simplePos x="0" y="0"/>
                <wp:positionH relativeFrom="column">
                  <wp:posOffset>2277745</wp:posOffset>
                </wp:positionH>
                <wp:positionV relativeFrom="paragraph">
                  <wp:posOffset>505460</wp:posOffset>
                </wp:positionV>
                <wp:extent cx="4213860" cy="173736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3860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26010" w:rsidRDefault="00726010" w:rsidP="00726010">
                            <w:pPr>
                              <w:widowControl w:val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  <w:p w:rsidR="00726010" w:rsidRPr="00726010" w:rsidRDefault="00726010" w:rsidP="00726010">
                            <w:pPr>
                              <w:widowControl w:val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487C72" id="Text Box 13" o:spid="_x0000_s1034" type="#_x0000_t202" style="position:absolute;margin-left:179.35pt;margin-top:39.8pt;width:331.8pt;height:136.8pt;z-index:251813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" stroked="f" strokecolor="black [0]" strokeweight="0" insetpen="t">
                <v:shadow color="#ccc"/>
                <v:textbox inset="2.8pt,2.8pt,2.8pt,2.8pt">
                  <w:txbxContent>
                    <w:p w:rsidR="00726010" w:rsidRDefault="00726010" w:rsidP="00726010">
                      <w:pPr>
                        <w:widowControl w:val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 </w:t>
                      </w:r>
                    </w:p>
                    <w:p w:rsidR="00726010" w:rsidRPr="00726010" w:rsidRDefault="00726010" w:rsidP="00726010">
                      <w:pPr>
                        <w:widowControl w:val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D0589" w:rsidRPr="005F243B" w:rsidSect="008D43DA">
      <w:footerReference w:type="default" r:id="rId10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1E35A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A14BAE" wp14:editId="28E12442">
              <wp:simplePos x="0" y="0"/>
              <wp:positionH relativeFrom="column">
                <wp:posOffset>-20955</wp:posOffset>
              </wp:positionH>
              <wp:positionV relativeFrom="paragraph">
                <wp:posOffset>-379730</wp:posOffset>
              </wp:positionV>
              <wp:extent cx="732790" cy="381000"/>
              <wp:effectExtent l="0" t="0" r="0" b="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8100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1E35A2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A14BAE" id="Rectangle 23" o:spid="_x0000_s1035" style="position:absolute;margin-left:-1.65pt;margin-top:-29.9pt;width:57.7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" fillcolor="black [3213]" stroked="f" strokeweight="2pt">
              <v:textbox>
                <w:txbxContent>
                  <w:p w:rsidR="008A65BB" w:rsidRPr="003E32EA" w:rsidRDefault="001E35A2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 w:rsidR="00EB2406"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0519F5" wp14:editId="05C1BE80">
              <wp:simplePos x="0" y="0"/>
              <wp:positionH relativeFrom="column">
                <wp:posOffset>4589145</wp:posOffset>
              </wp:positionH>
              <wp:positionV relativeFrom="paragraph">
                <wp:posOffset>-387350</wp:posOffset>
              </wp:positionV>
              <wp:extent cx="1897771" cy="388620"/>
              <wp:effectExtent l="0" t="0" r="7620" b="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8862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519F5" id="Rectangle 24" o:spid="_x0000_s1036" style="position:absolute;margin-left:361.35pt;margin-top:-30.5pt;width:149.45pt;height:3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4B5D697" wp14:editId="7EF6517E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4B5D697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GtIQH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D6F40E2" wp14:editId="0018C6DE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1B0467D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42852"/>
    <w:rsid w:val="00077D94"/>
    <w:rsid w:val="0008368C"/>
    <w:rsid w:val="000A0AC5"/>
    <w:rsid w:val="000C0150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E35A2"/>
    <w:rsid w:val="001F305C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5B6D"/>
    <w:rsid w:val="002961C3"/>
    <w:rsid w:val="002A2B85"/>
    <w:rsid w:val="002C3EAF"/>
    <w:rsid w:val="002D1EC7"/>
    <w:rsid w:val="002E54C8"/>
    <w:rsid w:val="002E6580"/>
    <w:rsid w:val="002F4353"/>
    <w:rsid w:val="00313A1F"/>
    <w:rsid w:val="00323BC6"/>
    <w:rsid w:val="00324332"/>
    <w:rsid w:val="00332479"/>
    <w:rsid w:val="00333971"/>
    <w:rsid w:val="00333994"/>
    <w:rsid w:val="00336D59"/>
    <w:rsid w:val="00341470"/>
    <w:rsid w:val="003437D2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90EF1"/>
    <w:rsid w:val="004955A0"/>
    <w:rsid w:val="004D16EE"/>
    <w:rsid w:val="005003D7"/>
    <w:rsid w:val="00516D8A"/>
    <w:rsid w:val="005178B5"/>
    <w:rsid w:val="00551092"/>
    <w:rsid w:val="005A0BDF"/>
    <w:rsid w:val="005A1D9D"/>
    <w:rsid w:val="005A4638"/>
    <w:rsid w:val="005B7600"/>
    <w:rsid w:val="005F243B"/>
    <w:rsid w:val="005F4DB8"/>
    <w:rsid w:val="006313DD"/>
    <w:rsid w:val="00642C7D"/>
    <w:rsid w:val="00657D6B"/>
    <w:rsid w:val="00667059"/>
    <w:rsid w:val="006A5E55"/>
    <w:rsid w:val="006B09F4"/>
    <w:rsid w:val="006B1FE4"/>
    <w:rsid w:val="006C13B4"/>
    <w:rsid w:val="006D14D9"/>
    <w:rsid w:val="006D17D1"/>
    <w:rsid w:val="007101A5"/>
    <w:rsid w:val="0071574A"/>
    <w:rsid w:val="00726010"/>
    <w:rsid w:val="00735C92"/>
    <w:rsid w:val="00752033"/>
    <w:rsid w:val="00763DB7"/>
    <w:rsid w:val="00783AB5"/>
    <w:rsid w:val="0079332E"/>
    <w:rsid w:val="00796B55"/>
    <w:rsid w:val="007D0589"/>
    <w:rsid w:val="007D588A"/>
    <w:rsid w:val="007E0094"/>
    <w:rsid w:val="007E010C"/>
    <w:rsid w:val="0082487D"/>
    <w:rsid w:val="0083026E"/>
    <w:rsid w:val="008374E3"/>
    <w:rsid w:val="00837B20"/>
    <w:rsid w:val="00842633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D2C93"/>
    <w:rsid w:val="008D43DA"/>
    <w:rsid w:val="008F4475"/>
    <w:rsid w:val="00901B40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D65B3"/>
    <w:rsid w:val="009E21FD"/>
    <w:rsid w:val="009F75C5"/>
    <w:rsid w:val="00A2242C"/>
    <w:rsid w:val="00A32009"/>
    <w:rsid w:val="00A535F5"/>
    <w:rsid w:val="00AB5F73"/>
    <w:rsid w:val="00AB76F1"/>
    <w:rsid w:val="00AD34A4"/>
    <w:rsid w:val="00AD6ACE"/>
    <w:rsid w:val="00AE35AE"/>
    <w:rsid w:val="00B007AE"/>
    <w:rsid w:val="00B1058B"/>
    <w:rsid w:val="00B35F9E"/>
    <w:rsid w:val="00B36FCC"/>
    <w:rsid w:val="00B41EEB"/>
    <w:rsid w:val="00B64D8C"/>
    <w:rsid w:val="00B75262"/>
    <w:rsid w:val="00B83BFC"/>
    <w:rsid w:val="00B8405D"/>
    <w:rsid w:val="00B8656F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91E9C"/>
    <w:rsid w:val="00C945FD"/>
    <w:rsid w:val="00CA27F4"/>
    <w:rsid w:val="00CA51A2"/>
    <w:rsid w:val="00CB10BB"/>
    <w:rsid w:val="00CB7A65"/>
    <w:rsid w:val="00CC40D9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D2C8B"/>
    <w:rsid w:val="00E01A95"/>
    <w:rsid w:val="00E0544E"/>
    <w:rsid w:val="00E2229A"/>
    <w:rsid w:val="00E36F94"/>
    <w:rsid w:val="00E37F8B"/>
    <w:rsid w:val="00E66FDB"/>
    <w:rsid w:val="00E833D5"/>
    <w:rsid w:val="00E87F10"/>
    <w:rsid w:val="00EB2406"/>
    <w:rsid w:val="00ED76B3"/>
    <w:rsid w:val="00EF34CD"/>
    <w:rsid w:val="00EF530A"/>
    <w:rsid w:val="00F27C91"/>
    <w:rsid w:val="00F27E09"/>
    <w:rsid w:val="00F51078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B8B9D63F-AFA2-4D33-B233-37444564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A5C01-CA28-4E37-8234-52948C6B8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5C191C2F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2015-02-18T14:57:00Z</cp:lastPrinted>
  <dcterms:created xsi:type="dcterms:W3CDTF">2021-01-18T15:21:00Z</dcterms:created>
  <dcterms:modified xsi:type="dcterms:W3CDTF">2021-01-18T15:21:00Z</dcterms:modified>
</cp:coreProperties>
</file>