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3DD" w:rsidRDefault="006313DD"/>
    <w:p w:rsidR="005F243B" w:rsidRPr="005F243B" w:rsidRDefault="00BF0619" w:rsidP="005F243B">
      <w:pPr>
        <w:ind w:left="180" w:right="278"/>
        <w:rPr>
          <w:rFonts w:ascii="Comic Sans MS" w:hAnsi="Comic Sans M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A878B2D" wp14:editId="4CF30966">
                <wp:simplePos x="0" y="0"/>
                <wp:positionH relativeFrom="column">
                  <wp:posOffset>2005965</wp:posOffset>
                </wp:positionH>
                <wp:positionV relativeFrom="paragraph">
                  <wp:posOffset>135255</wp:posOffset>
                </wp:positionV>
                <wp:extent cx="2400300" cy="44958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449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406" w:rsidRPr="009D65B3" w:rsidRDefault="005A1D9D" w:rsidP="00EB240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  <w:t>Line I</w:t>
                            </w:r>
                            <w:r w:rsidR="00EB2406" w:rsidRPr="009D65B3"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  <w:t>t Up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878B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7.95pt;margin-top:10.65pt;width:189pt;height:35.4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" filled="f" stroked="f">
                <v:textbox>
                  <w:txbxContent>
                    <w:p w:rsidR="00411406" w:rsidRPr="009D65B3" w:rsidRDefault="005A1D9D" w:rsidP="00EB2406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  <w:t>Line I</w:t>
                      </w:r>
                      <w:r w:rsidR="00EB2406" w:rsidRPr="009D65B3"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  <w:t>t Up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35712" behindDoc="1" locked="0" layoutInCell="1" allowOverlap="1" wp14:anchorId="6807D9DF" wp14:editId="103E2EFC">
            <wp:simplePos x="0" y="0"/>
            <wp:positionH relativeFrom="column">
              <wp:posOffset>2194560</wp:posOffset>
            </wp:positionH>
            <wp:positionV relativeFrom="paragraph">
              <wp:posOffset>19685</wp:posOffset>
            </wp:positionV>
            <wp:extent cx="2027555" cy="601345"/>
            <wp:effectExtent l="0" t="0" r="0" b="825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60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7594" w:rsidRDefault="00977594" w:rsidP="007E010C">
      <w:pPr>
        <w:ind w:left="180" w:right="278"/>
        <w:rPr>
          <w:rFonts w:ascii="Comic Sans MS" w:hAnsi="Comic Sans MS"/>
          <w:sz w:val="32"/>
          <w:szCs w:val="32"/>
        </w:rPr>
      </w:pPr>
    </w:p>
    <w:p w:rsidR="000C74D4" w:rsidRDefault="000C74D4" w:rsidP="00146212">
      <w:pPr>
        <w:rPr>
          <w:rFonts w:ascii="Comic Sans MS" w:hAnsi="Comic Sans MS"/>
          <w:sz w:val="28"/>
          <w:szCs w:val="32"/>
        </w:rPr>
      </w:pPr>
    </w:p>
    <w:p w:rsidR="007D0589" w:rsidRPr="005F243B" w:rsidRDefault="007310B8" w:rsidP="00146212">
      <w:pPr>
        <w:ind w:right="278"/>
        <w:rPr>
          <w:rFonts w:ascii="Comic Sans MS" w:hAnsi="Comic Sans MS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8BCF3CE" wp14:editId="43E1FB41">
                <wp:simplePos x="0" y="0"/>
                <wp:positionH relativeFrom="column">
                  <wp:posOffset>3871871</wp:posOffset>
                </wp:positionH>
                <wp:positionV relativeFrom="paragraph">
                  <wp:posOffset>783009</wp:posOffset>
                </wp:positionV>
                <wp:extent cx="861060" cy="1372263"/>
                <wp:effectExtent l="76200" t="95250" r="91440" b="11366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1372263"/>
                        </a:xfrm>
                        <a:prstGeom prst="roundRect">
                          <a:avLst/>
                        </a:prstGeo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2406" w:rsidRPr="00EB2406" w:rsidRDefault="00EB2406" w:rsidP="00EB2406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9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BCF3CE" id="Rounded Rectangle 7" o:spid="_x0000_s1027" style="position:absolute;margin-left:304.85pt;margin-top:61.65pt;width:67.8pt;height:108.05pt;z-index:251841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" fillcolor="white [3201]" strokecolor="black [3200]" strokeweight="2pt">
                <v:shadow on="t" type="perspective" color="black" opacity="26214f" offset="0,0" matrix="66847f,,,66847f"/>
                <v:textbox>
                  <w:txbxContent>
                    <w:p w:rsidR="00EB2406" w:rsidRPr="00EB2406" w:rsidRDefault="00EB2406" w:rsidP="00EB2406">
                      <w:pPr>
                        <w:jc w:val="center"/>
                        <w:rPr>
                          <w:rFonts w:ascii="Comic Sans MS" w:hAnsi="Comic Sans MS"/>
                          <w:sz w:val="96"/>
                        </w:rPr>
                      </w:pPr>
                      <w:r>
                        <w:rPr>
                          <w:rFonts w:ascii="Comic Sans MS" w:hAnsi="Comic Sans MS"/>
                          <w:sz w:val="96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 w:rsidR="001E35A2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7E524C11" wp14:editId="363D18B8">
                <wp:simplePos x="0" y="0"/>
                <wp:positionH relativeFrom="column">
                  <wp:posOffset>183023</wp:posOffset>
                </wp:positionH>
                <wp:positionV relativeFrom="paragraph">
                  <wp:posOffset>5011536</wp:posOffset>
                </wp:positionV>
                <wp:extent cx="2616090" cy="714041"/>
                <wp:effectExtent l="19050" t="133350" r="13335" b="86360"/>
                <wp:wrapNone/>
                <wp:docPr id="298" name="Cloud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53413">
                          <a:off x="0" y="0"/>
                          <a:ext cx="2616090" cy="714041"/>
                        </a:xfrm>
                        <a:prstGeom prst="cloud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E35A2" w:rsidRPr="005A1D9D" w:rsidRDefault="001E35A2" w:rsidP="001E35A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A1D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Going Further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24C11" id="Cloud 298" o:spid="_x0000_s1028" style="position:absolute;margin-left:14.4pt;margin-top:394.6pt;width:206pt;height:56.2pt;rotation:-597019fd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5a5a5 [2092]" strokeweight="2pt">
                <v:stroke joinstyle="miter"/>
                <v:formulas/>
                <v:path arrowok="t" o:connecttype="custom" o:connectlocs="284197,432672;130805,419499;419543,576836;352445,583133;997869,646108;957416,617348;1745695,574390;1729526,605943;2066772,379400;2263645,497349;2531188,253782;2443501,298013;2320811,89685;2325413,110577;1760895,65322;1805829,38677;1340807,78016;1362547,55041;847807,85817;926532,108098;249921,260972;236175,237518" o:connectangles="0,0,0,0,0,0,0,0,0,0,0,0,0,0,0,0,0,0,0,0,0,0" textboxrect="0,0,43200,43200"/>
                <v:textbox>
                  <w:txbxContent>
                    <w:p w:rsidR="001E35A2" w:rsidRPr="005A1D9D" w:rsidRDefault="001E35A2" w:rsidP="001E35A2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5A1D9D"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>Going Further</w:t>
                      </w:r>
                    </w:p>
                  </w:txbxContent>
                </v:textbox>
              </v:shape>
            </w:pict>
          </mc:Fallback>
        </mc:AlternateContent>
      </w:r>
      <w:r w:rsidR="00CA27F4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844608" behindDoc="0" locked="0" layoutInCell="1" allowOverlap="1">
            <wp:simplePos x="0" y="0"/>
            <wp:positionH relativeFrom="column">
              <wp:posOffset>4002405</wp:posOffset>
            </wp:positionH>
            <wp:positionV relativeFrom="paragraph">
              <wp:posOffset>4492625</wp:posOffset>
            </wp:positionV>
            <wp:extent cx="1303020" cy="129797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ds.w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8877" cy="13038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0619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66F0F0E9" wp14:editId="445715FA">
                <wp:simplePos x="0" y="0"/>
                <wp:positionH relativeFrom="column">
                  <wp:posOffset>603885</wp:posOffset>
                </wp:positionH>
                <wp:positionV relativeFrom="paragraph">
                  <wp:posOffset>751205</wp:posOffset>
                </wp:positionV>
                <wp:extent cx="861060" cy="1402080"/>
                <wp:effectExtent l="76200" t="95250" r="91440" b="12192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1402080"/>
                        </a:xfrm>
                        <a:prstGeom prst="roundRect">
                          <a:avLst/>
                        </a:prstGeo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2406" w:rsidRPr="00EB2406" w:rsidRDefault="00EB2406" w:rsidP="00EB2406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</w:rPr>
                            </w:pPr>
                            <w:r w:rsidRPr="00EB2406">
                              <w:rPr>
                                <w:rFonts w:ascii="Comic Sans MS" w:hAnsi="Comic Sans MS"/>
                                <w:sz w:val="9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6F0F0E9" id="Rounded Rectangle 3" o:spid="_x0000_s1029" style="position:absolute;margin-left:47.55pt;margin-top:59.15pt;width:67.8pt;height:110.4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" fillcolor="white [3201]" strokecolor="black [3200]" strokeweight="2pt">
                <v:shadow on="t" type="perspective" color="black" opacity="26214f" offset="0,0" matrix="66847f,,,66847f"/>
                <v:textbox>
                  <w:txbxContent>
                    <w:p w:rsidR="00EB2406" w:rsidRPr="00EB2406" w:rsidRDefault="00EB2406" w:rsidP="00EB2406">
                      <w:pPr>
                        <w:jc w:val="center"/>
                        <w:rPr>
                          <w:rFonts w:ascii="Comic Sans MS" w:hAnsi="Comic Sans MS"/>
                          <w:sz w:val="96"/>
                        </w:rPr>
                      </w:pPr>
                      <w:r w:rsidRPr="00EB2406">
                        <w:rPr>
                          <w:rFonts w:ascii="Comic Sans MS" w:hAnsi="Comic Sans MS"/>
                          <w:sz w:val="96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BF0619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052E1AC" wp14:editId="36A86438">
                <wp:simplePos x="0" y="0"/>
                <wp:positionH relativeFrom="column">
                  <wp:posOffset>1708785</wp:posOffset>
                </wp:positionH>
                <wp:positionV relativeFrom="paragraph">
                  <wp:posOffset>743585</wp:posOffset>
                </wp:positionV>
                <wp:extent cx="861060" cy="1402080"/>
                <wp:effectExtent l="76200" t="95250" r="91440" b="12192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1402080"/>
                        </a:xfrm>
                        <a:prstGeom prst="roundRect">
                          <a:avLst/>
                        </a:prstGeo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2406" w:rsidRPr="00EB2406" w:rsidRDefault="00EB2406" w:rsidP="00EB2406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9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052E1AC" id="Rounded Rectangle 5" o:spid="_x0000_s1030" style="position:absolute;margin-left:134.55pt;margin-top:58.55pt;width:67.8pt;height:110.4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" fillcolor="white [3201]" strokecolor="black [3200]" strokeweight="2pt">
                <v:shadow on="t" type="perspective" color="black" opacity="26214f" offset="0,0" matrix="66847f,,,66847f"/>
                <v:textbox>
                  <w:txbxContent>
                    <w:p w:rsidR="00EB2406" w:rsidRPr="00EB2406" w:rsidRDefault="00EB2406" w:rsidP="00EB2406">
                      <w:pPr>
                        <w:jc w:val="center"/>
                        <w:rPr>
                          <w:rFonts w:ascii="Comic Sans MS" w:hAnsi="Comic Sans MS"/>
                          <w:sz w:val="96"/>
                        </w:rPr>
                      </w:pPr>
                      <w:r>
                        <w:rPr>
                          <w:rFonts w:ascii="Comic Sans MS" w:hAnsi="Comic Sans MS"/>
                          <w:sz w:val="96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BF0619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75E8FC0A" wp14:editId="061A144E">
                <wp:simplePos x="0" y="0"/>
                <wp:positionH relativeFrom="column">
                  <wp:posOffset>2775585</wp:posOffset>
                </wp:positionH>
                <wp:positionV relativeFrom="paragraph">
                  <wp:posOffset>751205</wp:posOffset>
                </wp:positionV>
                <wp:extent cx="861060" cy="1402080"/>
                <wp:effectExtent l="76200" t="95250" r="91440" b="12192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1402080"/>
                        </a:xfrm>
                        <a:prstGeom prst="roundRect">
                          <a:avLst/>
                        </a:prstGeo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2406" w:rsidRPr="00EB2406" w:rsidRDefault="00EB2406" w:rsidP="00EB2406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9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5E8FC0A" id="Rounded Rectangle 6" o:spid="_x0000_s1031" style="position:absolute;margin-left:218.55pt;margin-top:59.15pt;width:67.8pt;height:110.4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" fillcolor="white [3201]" strokecolor="black [3200]" strokeweight="2pt">
                <v:shadow on="t" type="perspective" color="black" opacity="26214f" offset="0,0" matrix="66847f,,,66847f"/>
                <v:textbox>
                  <w:txbxContent>
                    <w:p w:rsidR="00EB2406" w:rsidRPr="00EB2406" w:rsidRDefault="00EB2406" w:rsidP="00EB2406">
                      <w:pPr>
                        <w:jc w:val="center"/>
                        <w:rPr>
                          <w:rFonts w:ascii="Comic Sans MS" w:hAnsi="Comic Sans MS"/>
                          <w:sz w:val="96"/>
                        </w:rPr>
                      </w:pPr>
                      <w:r>
                        <w:rPr>
                          <w:rFonts w:ascii="Comic Sans MS" w:hAnsi="Comic Sans MS"/>
                          <w:sz w:val="96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BF0619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815936" behindDoc="0" locked="0" layoutInCell="1" allowOverlap="1" wp14:anchorId="470B4067" wp14:editId="15B28DD5">
                <wp:simplePos x="0" y="0"/>
                <wp:positionH relativeFrom="column">
                  <wp:posOffset>-97155</wp:posOffset>
                </wp:positionH>
                <wp:positionV relativeFrom="paragraph">
                  <wp:posOffset>141605</wp:posOffset>
                </wp:positionV>
                <wp:extent cx="6588760" cy="8354695"/>
                <wp:effectExtent l="0" t="0" r="2540" b="825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8760" cy="8354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41EEB" w:rsidRPr="001E35A2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1E35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Take these five cards:</w:t>
                            </w: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EB2406" w:rsidRPr="00B41EEB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B41EEB" w:rsidRDefault="00B41EEB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:rsidR="00B41EEB" w:rsidRDefault="00B41EEB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:rsidR="00B41EEB" w:rsidRDefault="00B41EEB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:rsidR="00B41EEB" w:rsidRDefault="00B41EEB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B41EEB" w:rsidRPr="001E35A2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1E35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Rearrange them in a row so that:</w:t>
                            </w:r>
                          </w:p>
                          <w:p w:rsidR="00B41EEB" w:rsidRPr="001E35A2" w:rsidRDefault="00B41EEB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2"/>
                                <w:u w:val="single"/>
                              </w:rPr>
                            </w:pPr>
                            <w:r w:rsidRPr="001E35A2">
                              <w:rPr>
                                <w:rFonts w:ascii="Comic Sans MS" w:hAnsi="Comic Sans MS"/>
                                <w:sz w:val="36"/>
                                <w:szCs w:val="32"/>
                              </w:rPr>
                              <w:t> </w:t>
                            </w:r>
                          </w:p>
                          <w:p w:rsidR="00B41EEB" w:rsidRPr="001E35A2" w:rsidRDefault="00EB2406" w:rsidP="00EB240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1E35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 second card and the third card have a total of</w:t>
                            </w:r>
                            <w:r w:rsidR="007310B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3</w:t>
                            </w:r>
                          </w:p>
                          <w:p w:rsidR="00EB2406" w:rsidRPr="001E35A2" w:rsidRDefault="00EB2406" w:rsidP="00EB240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1E35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 third card and t</w:t>
                            </w:r>
                            <w:r w:rsidR="007310B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 fourth card have a total of 4</w:t>
                            </w:r>
                          </w:p>
                          <w:p w:rsidR="00EB2406" w:rsidRPr="001E35A2" w:rsidRDefault="007310B8" w:rsidP="00EB240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 first card and the fourth card have a total of 7</w:t>
                            </w:r>
                          </w:p>
                          <w:p w:rsidR="00B41EEB" w:rsidRDefault="00B41EEB" w:rsidP="00EB2406">
                            <w:pPr>
                              <w:widowControl w:val="0"/>
                              <w:tabs>
                                <w:tab w:val="center" w:pos="2977"/>
                                <w:tab w:val="left" w:pos="3402"/>
                                <w:tab w:val="left" w:pos="3969"/>
                                <w:tab w:val="left" w:pos="4536"/>
                                <w:tab w:val="left" w:pos="4820"/>
                                <w:tab w:val="left" w:pos="5529"/>
                              </w:tabs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:rsidR="00551092" w:rsidRPr="00D03677" w:rsidRDefault="00551092" w:rsidP="00551092">
                            <w:pPr>
                              <w:pStyle w:val="ListParagraph"/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B41EEB" w:rsidRPr="00D03677" w:rsidRDefault="00B41EEB" w:rsidP="00EB2406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:rsidR="00B41EEB" w:rsidRDefault="00B41EEB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Now rearrange them in a row so that:</w:t>
                            </w: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EB2406" w:rsidRDefault="00EB2406" w:rsidP="00EB240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ind w:left="1134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</w:t>
                            </w:r>
                            <w:r w:rsidRPr="00EB240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 second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card an</w:t>
                            </w:r>
                            <w:r w:rsidR="007310B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 the third card have a sum of 5</w:t>
                            </w:r>
                          </w:p>
                          <w:p w:rsidR="00EB2406" w:rsidRDefault="00EB2406" w:rsidP="00EB240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ind w:left="1134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 third card and the fourth card have a sum of</w:t>
                            </w:r>
                            <w:r w:rsidR="007310B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  <w:p w:rsidR="00EB2406" w:rsidRDefault="007310B8" w:rsidP="00EB240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ind w:left="1134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The first card and the fourth card have a sum of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</w:t>
                            </w:r>
                            <w:bookmarkStart w:id="0" w:name="_GoBack"/>
                            <w:bookmarkEnd w:id="0"/>
                          </w:p>
                          <w:p w:rsidR="00EB2406" w:rsidRPr="005A1D9D" w:rsidRDefault="00EB2406" w:rsidP="005A1D9D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EB2406" w:rsidRPr="00EB2406" w:rsidRDefault="00EB2406" w:rsidP="00EB2406">
                            <w:pPr>
                              <w:widowControl w:val="0"/>
                              <w:ind w:left="414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B240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Is there more than one solution to this problem?</w:t>
                            </w:r>
                          </w:p>
                        </w:txbxContent>
                      </wps:txbx>
                      <wps:bodyPr rot="0" vert="horz" wrap="square" lIns="35560" tIns="35560" rIns="35560" bIns="355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B4067" id="_x0000_s1032" type="#_x0000_t202" style="position:absolute;margin-left:-7.65pt;margin-top:11.15pt;width:518.8pt;height:657.85pt;z-index:2518159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" stroked="f" strokecolor="black [0]" strokeweight="0" insetpen="t">
                <v:shadow color="#ccc"/>
                <v:textbox inset="2.8pt,2.8pt,2.8pt,2.8pt">
                  <w:txbxContent>
                    <w:p w:rsidR="00B41EEB" w:rsidRPr="001E35A2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1E35A2">
                        <w:rPr>
                          <w:rFonts w:ascii="Comic Sans MS" w:hAnsi="Comic Sans MS"/>
                          <w:sz w:val="32"/>
                          <w:szCs w:val="32"/>
                        </w:rPr>
                        <w:t>Take these five cards:</w:t>
                      </w: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EB2406" w:rsidRPr="00B41EEB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B41EEB" w:rsidRDefault="00B41EEB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 </w:t>
                      </w:r>
                    </w:p>
                    <w:p w:rsidR="00B41EEB" w:rsidRDefault="00B41EEB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 </w:t>
                      </w:r>
                    </w:p>
                    <w:p w:rsidR="00B41EEB" w:rsidRDefault="00B41EEB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 </w:t>
                      </w:r>
                    </w:p>
                    <w:p w:rsidR="00B41EEB" w:rsidRDefault="00B41EEB" w:rsidP="00B41EEB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B41EEB" w:rsidRPr="001E35A2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1E35A2">
                        <w:rPr>
                          <w:rFonts w:ascii="Comic Sans MS" w:hAnsi="Comic Sans MS"/>
                          <w:sz w:val="32"/>
                          <w:szCs w:val="32"/>
                        </w:rPr>
                        <w:t>Rearrange them in a row so that:</w:t>
                      </w:r>
                    </w:p>
                    <w:p w:rsidR="00B41EEB" w:rsidRPr="001E35A2" w:rsidRDefault="00B41EEB" w:rsidP="00B41EE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36"/>
                          <w:szCs w:val="32"/>
                          <w:u w:val="single"/>
                        </w:rPr>
                      </w:pPr>
                      <w:r w:rsidRPr="001E35A2">
                        <w:rPr>
                          <w:rFonts w:ascii="Comic Sans MS" w:hAnsi="Comic Sans MS"/>
                          <w:sz w:val="36"/>
                          <w:szCs w:val="32"/>
                        </w:rPr>
                        <w:t> </w:t>
                      </w:r>
                    </w:p>
                    <w:p w:rsidR="00B41EEB" w:rsidRPr="001E35A2" w:rsidRDefault="00EB2406" w:rsidP="00EB2406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1E35A2">
                        <w:rPr>
                          <w:rFonts w:ascii="Comic Sans MS" w:hAnsi="Comic Sans MS"/>
                          <w:sz w:val="32"/>
                          <w:szCs w:val="32"/>
                        </w:rPr>
                        <w:t>The second card and the third card have a total of</w:t>
                      </w:r>
                      <w:r w:rsidR="007310B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3</w:t>
                      </w:r>
                    </w:p>
                    <w:p w:rsidR="00EB2406" w:rsidRPr="001E35A2" w:rsidRDefault="00EB2406" w:rsidP="00EB2406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1E35A2">
                        <w:rPr>
                          <w:rFonts w:ascii="Comic Sans MS" w:hAnsi="Comic Sans MS"/>
                          <w:sz w:val="32"/>
                          <w:szCs w:val="32"/>
                        </w:rPr>
                        <w:t>The third card and t</w:t>
                      </w:r>
                      <w:r w:rsidR="007310B8">
                        <w:rPr>
                          <w:rFonts w:ascii="Comic Sans MS" w:hAnsi="Comic Sans MS"/>
                          <w:sz w:val="32"/>
                          <w:szCs w:val="32"/>
                        </w:rPr>
                        <w:t>he fourth card have a total of 4</w:t>
                      </w:r>
                    </w:p>
                    <w:p w:rsidR="00EB2406" w:rsidRPr="001E35A2" w:rsidRDefault="007310B8" w:rsidP="00EB2406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The first card and the fourth card have a total of 7</w:t>
                      </w:r>
                    </w:p>
                    <w:p w:rsidR="00B41EEB" w:rsidRDefault="00B41EEB" w:rsidP="00EB2406">
                      <w:pPr>
                        <w:widowControl w:val="0"/>
                        <w:tabs>
                          <w:tab w:val="center" w:pos="2977"/>
                          <w:tab w:val="left" w:pos="3402"/>
                          <w:tab w:val="left" w:pos="3969"/>
                          <w:tab w:val="left" w:pos="4536"/>
                          <w:tab w:val="left" w:pos="4820"/>
                          <w:tab w:val="left" w:pos="5529"/>
                        </w:tabs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 </w:t>
                      </w:r>
                    </w:p>
                    <w:p w:rsidR="00551092" w:rsidRPr="00D03677" w:rsidRDefault="00551092" w:rsidP="00551092">
                      <w:pPr>
                        <w:pStyle w:val="ListParagraph"/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B41EEB" w:rsidRPr="00D03677" w:rsidRDefault="00B41EEB" w:rsidP="00EB2406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 </w:t>
                      </w:r>
                    </w:p>
                    <w:p w:rsidR="00B41EEB" w:rsidRDefault="00B41EEB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 </w:t>
                      </w: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Now rearrange them in a row so that:</w:t>
                      </w: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EB2406" w:rsidRDefault="00EB2406" w:rsidP="00EB2406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ind w:left="1134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</w:t>
                      </w:r>
                      <w:r w:rsidRPr="00EB2406">
                        <w:rPr>
                          <w:rFonts w:ascii="Comic Sans MS" w:hAnsi="Comic Sans MS"/>
                          <w:sz w:val="32"/>
                          <w:szCs w:val="32"/>
                        </w:rPr>
                        <w:t>he second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card an</w:t>
                      </w:r>
                      <w:r w:rsidR="007310B8">
                        <w:rPr>
                          <w:rFonts w:ascii="Comic Sans MS" w:hAnsi="Comic Sans MS"/>
                          <w:sz w:val="32"/>
                          <w:szCs w:val="32"/>
                        </w:rPr>
                        <w:t>d the third card have a sum of 5</w:t>
                      </w:r>
                    </w:p>
                    <w:p w:rsidR="00EB2406" w:rsidRDefault="00EB2406" w:rsidP="00EB2406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ind w:left="1134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The third card and the fourth card have a sum of</w:t>
                      </w:r>
                      <w:r w:rsidR="007310B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6</w:t>
                      </w:r>
                    </w:p>
                    <w:p w:rsidR="00EB2406" w:rsidRDefault="007310B8" w:rsidP="00EB2406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ind w:left="1134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The first card and the fourth card have a sum of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5</w:t>
                      </w:r>
                      <w:bookmarkStart w:id="1" w:name="_GoBack"/>
                      <w:bookmarkEnd w:id="1"/>
                    </w:p>
                    <w:p w:rsidR="00EB2406" w:rsidRPr="005A1D9D" w:rsidRDefault="00EB2406" w:rsidP="005A1D9D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EB2406" w:rsidRPr="00EB2406" w:rsidRDefault="00EB2406" w:rsidP="00EB2406">
                      <w:pPr>
                        <w:widowControl w:val="0"/>
                        <w:ind w:left="414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B2406">
                        <w:rPr>
                          <w:rFonts w:ascii="Comic Sans MS" w:hAnsi="Comic Sans MS"/>
                          <w:sz w:val="32"/>
                          <w:szCs w:val="32"/>
                        </w:rPr>
                        <w:t>Is there more than one solution to this problem?</w:t>
                      </w:r>
                    </w:p>
                  </w:txbxContent>
                </v:textbox>
              </v:shape>
            </w:pict>
          </mc:Fallback>
        </mc:AlternateContent>
      </w:r>
      <w:r w:rsidR="0072601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813888" behindDoc="0" locked="0" layoutInCell="1" allowOverlap="1" wp14:anchorId="39487C72" wp14:editId="2CDAF868">
                <wp:simplePos x="0" y="0"/>
                <wp:positionH relativeFrom="column">
                  <wp:posOffset>2277745</wp:posOffset>
                </wp:positionH>
                <wp:positionV relativeFrom="paragraph">
                  <wp:posOffset>505460</wp:posOffset>
                </wp:positionV>
                <wp:extent cx="4213860" cy="1737360"/>
                <wp:effectExtent l="0" t="0" r="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3860" cy="173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26010" w:rsidRDefault="00726010" w:rsidP="00726010">
                            <w:pPr>
                              <w:widowControl w:val="0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 </w:t>
                            </w:r>
                          </w:p>
                          <w:p w:rsidR="00726010" w:rsidRPr="00726010" w:rsidRDefault="00726010" w:rsidP="00726010">
                            <w:pPr>
                              <w:widowControl w:val="0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35560" tIns="35560" rIns="35560" bIns="355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487C72" id="Text Box 13" o:spid="_x0000_s1033" type="#_x0000_t202" style="position:absolute;margin-left:179.35pt;margin-top:39.8pt;width:331.8pt;height:136.8pt;z-index:2518138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" stroked="f" strokecolor="black [0]" strokeweight="0" insetpen="t">
                <v:shadow color="#ccc"/>
                <v:textbox inset="2.8pt,2.8pt,2.8pt,2.8pt">
                  <w:txbxContent>
                    <w:p w:rsidR="00726010" w:rsidRDefault="00726010" w:rsidP="00726010">
                      <w:pPr>
                        <w:widowControl w:val="0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 </w:t>
                      </w:r>
                    </w:p>
                    <w:p w:rsidR="00726010" w:rsidRPr="00726010" w:rsidRDefault="00726010" w:rsidP="00726010">
                      <w:pPr>
                        <w:widowControl w:val="0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D0589" w:rsidRPr="005F243B" w:rsidSect="008D43DA">
      <w:footerReference w:type="default" r:id="rId10"/>
      <w:pgSz w:w="11906" w:h="16838"/>
      <w:pgMar w:top="862" w:right="862" w:bottom="862" w:left="993" w:header="709" w:footer="431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BB" w:rsidRDefault="001E35A2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A14BAE" wp14:editId="28E12442">
              <wp:simplePos x="0" y="0"/>
              <wp:positionH relativeFrom="column">
                <wp:posOffset>-20955</wp:posOffset>
              </wp:positionH>
              <wp:positionV relativeFrom="paragraph">
                <wp:posOffset>-379730</wp:posOffset>
              </wp:positionV>
              <wp:extent cx="732790" cy="381000"/>
              <wp:effectExtent l="0" t="0" r="0" b="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2790" cy="38100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A65BB" w:rsidRPr="003E32EA" w:rsidRDefault="001E35A2" w:rsidP="008A65BB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KS1A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AA14BAE" id="Rectangle 23" o:spid="_x0000_s1034" style="position:absolute;margin-left:-1.65pt;margin-top:-29.9pt;width:57.7pt;height:3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" fillcolor="black [3213]" stroked="f" strokeweight="2pt">
              <v:textbox>
                <w:txbxContent>
                  <w:p w:rsidR="008A65BB" w:rsidRPr="003E32EA" w:rsidRDefault="001E35A2" w:rsidP="008A65BB">
                    <w:pPr>
                      <w:jc w:val="center"/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</w:pPr>
                    <w:r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KS1A</w:t>
                    </w:r>
                  </w:p>
                </w:txbxContent>
              </v:textbox>
            </v:rect>
          </w:pict>
        </mc:Fallback>
      </mc:AlternateContent>
    </w:r>
    <w:r w:rsidR="00EB2406"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0519F5" wp14:editId="05C1BE80">
              <wp:simplePos x="0" y="0"/>
              <wp:positionH relativeFrom="column">
                <wp:posOffset>4589145</wp:posOffset>
              </wp:positionH>
              <wp:positionV relativeFrom="paragraph">
                <wp:posOffset>-387350</wp:posOffset>
              </wp:positionV>
              <wp:extent cx="1897771" cy="388620"/>
              <wp:effectExtent l="0" t="0" r="7620" b="0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7771" cy="38862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3026E" w:rsidRDefault="00EB2406" w:rsidP="0083026E">
                          <w:pPr>
                            <w:jc w:val="center"/>
                            <w:rPr>
                              <w:rFonts w:ascii="Comic Sans MS" w:hAnsi="Comic Sans MS"/>
                              <w:b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</w:rPr>
                            <w:t>Logic and Reasoning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30519F5" id="Rectangle 24" o:spid="_x0000_s1035" style="position:absolute;margin-left:361.35pt;margin-top:-30.5pt;width:149.45pt;height:30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" fillcolor="black [3213]" stroked="f" strokeweight="2pt">
              <v:textbox>
                <w:txbxContent>
                  <w:p w:rsidR="0083026E" w:rsidRDefault="00EB2406" w:rsidP="0083026E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Logic and Reasoning</w:t>
                    </w:r>
                  </w:p>
                </w:txbxContent>
              </v:textbox>
            </v:rect>
          </w:pict>
        </mc:Fallback>
      </mc:AlternateContent>
    </w:r>
    <w:r w:rsidR="00837B2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4B5D697" wp14:editId="7EF6517E">
              <wp:simplePos x="0" y="0"/>
              <wp:positionH relativeFrom="column">
                <wp:posOffset>4813300</wp:posOffset>
              </wp:positionH>
              <wp:positionV relativeFrom="paragraph">
                <wp:posOffset>-46355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37B20" w:rsidRPr="00BD1B63" w:rsidRDefault="00837B20" w:rsidP="00837B20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4B5D697"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379pt;margin-top:-3.65pt;width:108.3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IQHIwIAACQEAAAOAAAAZHJzL2Uyb0RvYy54bWysU9tu2zAMfR+wfxD0vtjOZU2MOEWXLsOA&#10;7gK0+wBZlmNhkqhJSuzs60vJaRZ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" fillcolor="white [3212]" stroked="f">
              <v:textbox style="mso-fit-shape-to-text:t">
                <w:txbxContent>
                  <w:p w:rsidR="00837B20" w:rsidRPr="00BD1B63" w:rsidRDefault="00837B20" w:rsidP="00837B20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0D6F40E2" wp14:editId="0018C6DE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156AEB45"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D01C2"/>
    <w:multiLevelType w:val="hybridMultilevel"/>
    <w:tmpl w:val="4246F6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24C39BB"/>
    <w:multiLevelType w:val="hybridMultilevel"/>
    <w:tmpl w:val="BEB00C64"/>
    <w:lvl w:ilvl="0" w:tplc="96AA853A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3"/>
    <w:rsid w:val="00002DE0"/>
    <w:rsid w:val="00003195"/>
    <w:rsid w:val="00005745"/>
    <w:rsid w:val="00006B86"/>
    <w:rsid w:val="00014BC5"/>
    <w:rsid w:val="00017137"/>
    <w:rsid w:val="00024603"/>
    <w:rsid w:val="0003400F"/>
    <w:rsid w:val="00042852"/>
    <w:rsid w:val="00077D94"/>
    <w:rsid w:val="0008368C"/>
    <w:rsid w:val="000A0AC5"/>
    <w:rsid w:val="000C0150"/>
    <w:rsid w:val="000C74D4"/>
    <w:rsid w:val="000D4A32"/>
    <w:rsid w:val="000D6644"/>
    <w:rsid w:val="000F4293"/>
    <w:rsid w:val="00106C26"/>
    <w:rsid w:val="00146212"/>
    <w:rsid w:val="001465D7"/>
    <w:rsid w:val="001501DC"/>
    <w:rsid w:val="00160D73"/>
    <w:rsid w:val="00165922"/>
    <w:rsid w:val="00165E83"/>
    <w:rsid w:val="001823F1"/>
    <w:rsid w:val="00193210"/>
    <w:rsid w:val="001976CC"/>
    <w:rsid w:val="001A0994"/>
    <w:rsid w:val="001A4827"/>
    <w:rsid w:val="001D3262"/>
    <w:rsid w:val="001D6536"/>
    <w:rsid w:val="001E35A2"/>
    <w:rsid w:val="001F305C"/>
    <w:rsid w:val="001F61F6"/>
    <w:rsid w:val="002104A5"/>
    <w:rsid w:val="00216681"/>
    <w:rsid w:val="00216CA0"/>
    <w:rsid w:val="00233056"/>
    <w:rsid w:val="002411AE"/>
    <w:rsid w:val="00254977"/>
    <w:rsid w:val="00261C79"/>
    <w:rsid w:val="00281D98"/>
    <w:rsid w:val="00282BBE"/>
    <w:rsid w:val="00295B6D"/>
    <w:rsid w:val="002961C3"/>
    <w:rsid w:val="002A2B85"/>
    <w:rsid w:val="002C3EAF"/>
    <w:rsid w:val="002D1EC7"/>
    <w:rsid w:val="002E54C8"/>
    <w:rsid w:val="002E6580"/>
    <w:rsid w:val="002F4353"/>
    <w:rsid w:val="00313A1F"/>
    <w:rsid w:val="00323BC6"/>
    <w:rsid w:val="00324332"/>
    <w:rsid w:val="00332479"/>
    <w:rsid w:val="00333971"/>
    <w:rsid w:val="00333994"/>
    <w:rsid w:val="00336D59"/>
    <w:rsid w:val="00341470"/>
    <w:rsid w:val="003437D2"/>
    <w:rsid w:val="003B7111"/>
    <w:rsid w:val="003D1205"/>
    <w:rsid w:val="003E317A"/>
    <w:rsid w:val="003E32EA"/>
    <w:rsid w:val="003F6964"/>
    <w:rsid w:val="00401645"/>
    <w:rsid w:val="00410DF6"/>
    <w:rsid w:val="00411406"/>
    <w:rsid w:val="004251EA"/>
    <w:rsid w:val="00440990"/>
    <w:rsid w:val="00480972"/>
    <w:rsid w:val="00490EF1"/>
    <w:rsid w:val="004955A0"/>
    <w:rsid w:val="004D16EE"/>
    <w:rsid w:val="005003D7"/>
    <w:rsid w:val="00516D8A"/>
    <w:rsid w:val="005178B5"/>
    <w:rsid w:val="00551092"/>
    <w:rsid w:val="005A0BDF"/>
    <w:rsid w:val="005A1D9D"/>
    <w:rsid w:val="005A4638"/>
    <w:rsid w:val="005B7600"/>
    <w:rsid w:val="005F243B"/>
    <w:rsid w:val="005F4DB8"/>
    <w:rsid w:val="006313DD"/>
    <w:rsid w:val="00642C7D"/>
    <w:rsid w:val="00657D6B"/>
    <w:rsid w:val="00667059"/>
    <w:rsid w:val="006A5E55"/>
    <w:rsid w:val="006B09F4"/>
    <w:rsid w:val="006B1FE4"/>
    <w:rsid w:val="006C13B4"/>
    <w:rsid w:val="006D14D9"/>
    <w:rsid w:val="006D17D1"/>
    <w:rsid w:val="007101A5"/>
    <w:rsid w:val="0071574A"/>
    <w:rsid w:val="00726010"/>
    <w:rsid w:val="007310B8"/>
    <w:rsid w:val="00735C92"/>
    <w:rsid w:val="00752033"/>
    <w:rsid w:val="00763DB7"/>
    <w:rsid w:val="00783AB5"/>
    <w:rsid w:val="0079332E"/>
    <w:rsid w:val="00796B55"/>
    <w:rsid w:val="007D0589"/>
    <w:rsid w:val="007D588A"/>
    <w:rsid w:val="007E0094"/>
    <w:rsid w:val="007E010C"/>
    <w:rsid w:val="0082487D"/>
    <w:rsid w:val="0083026E"/>
    <w:rsid w:val="008374E3"/>
    <w:rsid w:val="00837B20"/>
    <w:rsid w:val="00842633"/>
    <w:rsid w:val="00887B06"/>
    <w:rsid w:val="008954F8"/>
    <w:rsid w:val="008A0D36"/>
    <w:rsid w:val="008A4DD5"/>
    <w:rsid w:val="008A5D85"/>
    <w:rsid w:val="008A65BB"/>
    <w:rsid w:val="008B088E"/>
    <w:rsid w:val="008B7962"/>
    <w:rsid w:val="008C3145"/>
    <w:rsid w:val="008C4B4F"/>
    <w:rsid w:val="008C6A05"/>
    <w:rsid w:val="008D2C93"/>
    <w:rsid w:val="008D43DA"/>
    <w:rsid w:val="008F4475"/>
    <w:rsid w:val="00901B40"/>
    <w:rsid w:val="00921B41"/>
    <w:rsid w:val="00927C3F"/>
    <w:rsid w:val="00956702"/>
    <w:rsid w:val="00966C6F"/>
    <w:rsid w:val="00967954"/>
    <w:rsid w:val="009732AC"/>
    <w:rsid w:val="00973359"/>
    <w:rsid w:val="00977594"/>
    <w:rsid w:val="00977E38"/>
    <w:rsid w:val="00987C84"/>
    <w:rsid w:val="0099662F"/>
    <w:rsid w:val="009A3342"/>
    <w:rsid w:val="009B5E5C"/>
    <w:rsid w:val="009D65B3"/>
    <w:rsid w:val="009E21FD"/>
    <w:rsid w:val="009F75C5"/>
    <w:rsid w:val="00A2242C"/>
    <w:rsid w:val="00A32009"/>
    <w:rsid w:val="00A535F5"/>
    <w:rsid w:val="00AB5F73"/>
    <w:rsid w:val="00AB76F1"/>
    <w:rsid w:val="00AD34A4"/>
    <w:rsid w:val="00AD6ACE"/>
    <w:rsid w:val="00AE35AE"/>
    <w:rsid w:val="00B007AE"/>
    <w:rsid w:val="00B1058B"/>
    <w:rsid w:val="00B35F9E"/>
    <w:rsid w:val="00B36FCC"/>
    <w:rsid w:val="00B41EEB"/>
    <w:rsid w:val="00B64D8C"/>
    <w:rsid w:val="00B75262"/>
    <w:rsid w:val="00B83BFC"/>
    <w:rsid w:val="00B8405D"/>
    <w:rsid w:val="00B8656F"/>
    <w:rsid w:val="00BB0EB5"/>
    <w:rsid w:val="00BC62BE"/>
    <w:rsid w:val="00BD081E"/>
    <w:rsid w:val="00BD1B63"/>
    <w:rsid w:val="00BF0619"/>
    <w:rsid w:val="00BF217D"/>
    <w:rsid w:val="00C11BAD"/>
    <w:rsid w:val="00C30CD9"/>
    <w:rsid w:val="00C44177"/>
    <w:rsid w:val="00C44208"/>
    <w:rsid w:val="00C4775D"/>
    <w:rsid w:val="00C56497"/>
    <w:rsid w:val="00C7326D"/>
    <w:rsid w:val="00C768C9"/>
    <w:rsid w:val="00C91E9C"/>
    <w:rsid w:val="00C945FD"/>
    <w:rsid w:val="00CA27F4"/>
    <w:rsid w:val="00CA51A2"/>
    <w:rsid w:val="00CB10BB"/>
    <w:rsid w:val="00CB7A65"/>
    <w:rsid w:val="00CC40D9"/>
    <w:rsid w:val="00CD3DAD"/>
    <w:rsid w:val="00CE268C"/>
    <w:rsid w:val="00CE450C"/>
    <w:rsid w:val="00CE5482"/>
    <w:rsid w:val="00CE773F"/>
    <w:rsid w:val="00D0007F"/>
    <w:rsid w:val="00D03677"/>
    <w:rsid w:val="00D13213"/>
    <w:rsid w:val="00D238D8"/>
    <w:rsid w:val="00D46C30"/>
    <w:rsid w:val="00D4793E"/>
    <w:rsid w:val="00D53E9F"/>
    <w:rsid w:val="00D55A77"/>
    <w:rsid w:val="00D71277"/>
    <w:rsid w:val="00D95E56"/>
    <w:rsid w:val="00D96917"/>
    <w:rsid w:val="00DA3D81"/>
    <w:rsid w:val="00DA66B3"/>
    <w:rsid w:val="00DA7D3F"/>
    <w:rsid w:val="00DD2C8B"/>
    <w:rsid w:val="00E01A95"/>
    <w:rsid w:val="00E0544E"/>
    <w:rsid w:val="00E2229A"/>
    <w:rsid w:val="00E36F94"/>
    <w:rsid w:val="00E37F8B"/>
    <w:rsid w:val="00E66FDB"/>
    <w:rsid w:val="00E833D5"/>
    <w:rsid w:val="00E87F10"/>
    <w:rsid w:val="00EB2406"/>
    <w:rsid w:val="00ED76B3"/>
    <w:rsid w:val="00EF34CD"/>
    <w:rsid w:val="00EF530A"/>
    <w:rsid w:val="00F27C91"/>
    <w:rsid w:val="00F27E09"/>
    <w:rsid w:val="00F51078"/>
    <w:rsid w:val="00F73D9C"/>
    <w:rsid w:val="00F74F69"/>
    <w:rsid w:val="00F91541"/>
    <w:rsid w:val="00FA61BC"/>
    <w:rsid w:val="00FE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B273E70"/>
  <w15:docId w15:val="{B8B9D63F-AFA2-4D33-B233-374445642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  <w:style w:type="character" w:styleId="PlaceholderText">
    <w:name w:val="Placeholder Text"/>
    <w:basedOn w:val="DefaultParagraphFont"/>
    <w:uiPriority w:val="99"/>
    <w:semiHidden/>
    <w:rsid w:val="007260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7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156AB-1E66-441D-8DFA-AB0C04E16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5C191C2F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L CONNERY</cp:lastModifiedBy>
  <cp:revision>2</cp:revision>
  <cp:lastPrinted>2015-02-18T14:57:00Z</cp:lastPrinted>
  <dcterms:created xsi:type="dcterms:W3CDTF">2021-01-18T15:26:00Z</dcterms:created>
  <dcterms:modified xsi:type="dcterms:W3CDTF">2021-01-18T15:26:00Z</dcterms:modified>
</cp:coreProperties>
</file>