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4" w:rsidRPr="00C84BB7" w:rsidRDefault="00D35674" w:rsidP="00D35674">
      <w:pPr>
        <w:spacing w:after="0"/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color w:val="FF0000"/>
          <w:sz w:val="52"/>
          <w:szCs w:val="52"/>
        </w:rPr>
        <w:t>P</w:t>
      </w:r>
      <w:r w:rsidRPr="00C84BB7">
        <w:rPr>
          <w:rFonts w:ascii="Comic Sans MS" w:hAnsi="Comic Sans MS"/>
          <w:b/>
          <w:color w:val="92D050"/>
          <w:sz w:val="52"/>
          <w:szCs w:val="52"/>
        </w:rPr>
        <w:t>l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u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r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a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l</w:t>
      </w:r>
      <w:r w:rsidRPr="00C84BB7">
        <w:rPr>
          <w:rFonts w:ascii="Comic Sans MS" w:hAnsi="Comic Sans MS"/>
          <w:b/>
          <w:color w:val="FFC000"/>
          <w:sz w:val="52"/>
          <w:szCs w:val="52"/>
        </w:rPr>
        <w:t>s</w:t>
      </w:r>
      <w:r>
        <w:rPr>
          <w:rFonts w:ascii="Comic Sans MS" w:hAnsi="Comic Sans MS"/>
          <w:b/>
          <w:color w:val="FF0000"/>
          <w:sz w:val="52"/>
          <w:szCs w:val="52"/>
        </w:rPr>
        <w:t xml:space="preserve"> - a</w:t>
      </w:r>
      <w:r w:rsidRPr="00C84BB7">
        <w:rPr>
          <w:rFonts w:ascii="Comic Sans MS" w:hAnsi="Comic Sans MS"/>
          <w:b/>
          <w:color w:val="00B050"/>
          <w:sz w:val="52"/>
          <w:szCs w:val="52"/>
        </w:rPr>
        <w:t>d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d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i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n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g</w:t>
      </w:r>
      <w:r w:rsidRPr="00C84BB7">
        <w:rPr>
          <w:rFonts w:ascii="Comic Sans MS" w:hAnsi="Comic Sans MS"/>
          <w:b/>
          <w:sz w:val="52"/>
          <w:szCs w:val="52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52"/>
          <w:szCs w:val="52"/>
          <w:u w:val="single"/>
        </w:rPr>
        <w:t>es</w:t>
      </w:r>
      <w:proofErr w:type="spellEnd"/>
    </w:p>
    <w:p w:rsidR="00D35674" w:rsidRPr="00C84BB7" w:rsidRDefault="00D35674" w:rsidP="00D35674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8"/>
          <w:szCs w:val="28"/>
        </w:rPr>
      </w:pPr>
      <w:r w:rsidRPr="00C84BB7">
        <w:rPr>
          <w:rFonts w:ascii="Comic Sans MS" w:hAnsi="Comic Sans MS"/>
          <w:sz w:val="28"/>
          <w:szCs w:val="28"/>
        </w:rPr>
        <w:t>WALT: Add</w:t>
      </w:r>
      <w:r>
        <w:rPr>
          <w:rFonts w:ascii="Comic Sans MS" w:hAnsi="Comic Sans MS"/>
          <w:sz w:val="28"/>
          <w:szCs w:val="28"/>
        </w:rPr>
        <w:t>ing</w:t>
      </w:r>
      <w:r w:rsidRPr="00C84BB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8"/>
          <w:szCs w:val="28"/>
          <w:u w:val="single"/>
        </w:rPr>
        <w:t>es</w:t>
      </w:r>
      <w:proofErr w:type="spellEnd"/>
      <w:r w:rsidRPr="00C84BB7">
        <w:rPr>
          <w:rFonts w:ascii="Comic Sans MS" w:hAnsi="Comic Sans MS"/>
          <w:sz w:val="28"/>
          <w:szCs w:val="28"/>
        </w:rPr>
        <w:t xml:space="preserve"> to make words plural.</w:t>
      </w:r>
    </w:p>
    <w:p w:rsidR="00D35674" w:rsidRDefault="00D35674" w:rsidP="00D35674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add</w:t>
      </w:r>
      <w:r w:rsidRPr="00C84BB7">
        <w:rPr>
          <w:rFonts w:ascii="Comic Sans MS" w:hAnsi="Comic Sans MS"/>
          <w:color w:val="99FF66"/>
          <w:sz w:val="24"/>
          <w:szCs w:val="24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4"/>
          <w:szCs w:val="24"/>
          <w:u w:val="single"/>
        </w:rPr>
        <w:t>es</w:t>
      </w:r>
      <w:proofErr w:type="spellEnd"/>
      <w:r>
        <w:rPr>
          <w:rFonts w:ascii="Comic Sans MS" w:hAnsi="Comic Sans MS"/>
          <w:sz w:val="24"/>
          <w:szCs w:val="24"/>
        </w:rPr>
        <w:t xml:space="preserve"> to words ending in </w:t>
      </w:r>
      <w:proofErr w:type="spellStart"/>
      <w:r w:rsidRPr="00C84BB7">
        <w:rPr>
          <w:rFonts w:ascii="Comic Sans MS" w:hAnsi="Comic Sans MS"/>
          <w:b/>
          <w:color w:val="00B050"/>
          <w:sz w:val="24"/>
          <w:szCs w:val="24"/>
        </w:rPr>
        <w:t>sh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C84BB7">
        <w:rPr>
          <w:rFonts w:ascii="Comic Sans MS" w:hAnsi="Comic Sans MS"/>
          <w:b/>
          <w:color w:val="7030A0"/>
          <w:sz w:val="24"/>
          <w:szCs w:val="24"/>
        </w:rPr>
        <w:t>ch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C84BB7">
        <w:rPr>
          <w:rFonts w:ascii="Comic Sans MS" w:hAnsi="Comic Sans MS"/>
          <w:b/>
          <w:color w:val="FF00FF"/>
          <w:sz w:val="24"/>
          <w:szCs w:val="24"/>
        </w:rPr>
        <w:t>ss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0070C0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FF6600"/>
          <w:sz w:val="24"/>
          <w:szCs w:val="24"/>
        </w:rPr>
        <w:t>x</w:t>
      </w:r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FF3399"/>
          <w:sz w:val="24"/>
          <w:szCs w:val="24"/>
        </w:rPr>
        <w:t>z</w:t>
      </w:r>
      <w:r>
        <w:rPr>
          <w:rFonts w:ascii="Comic Sans MS" w:hAnsi="Comic Sans MS"/>
          <w:sz w:val="24"/>
          <w:szCs w:val="24"/>
        </w:rPr>
        <w:t xml:space="preserve"> and </w:t>
      </w:r>
      <w:r w:rsidRPr="00C84BB7">
        <w:rPr>
          <w:rFonts w:ascii="Comic Sans MS" w:hAnsi="Comic Sans MS"/>
          <w:b/>
          <w:color w:val="C00000"/>
          <w:sz w:val="24"/>
          <w:szCs w:val="24"/>
        </w:rPr>
        <w:t>o</w:t>
      </w:r>
      <w:r>
        <w:rPr>
          <w:rFonts w:ascii="Comic Sans MS" w:hAnsi="Comic Sans MS"/>
          <w:sz w:val="24"/>
          <w:szCs w:val="24"/>
        </w:rPr>
        <w:t xml:space="preserve"> to make them plural.</w:t>
      </w:r>
    </w:p>
    <w:p w:rsidR="00D35674" w:rsidRDefault="00D35674" w:rsidP="00D35674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4C2C1" wp14:editId="1E702E1F">
                <wp:simplePos x="0" y="0"/>
                <wp:positionH relativeFrom="column">
                  <wp:posOffset>2781028</wp:posOffset>
                </wp:positionH>
                <wp:positionV relativeFrom="paragraph">
                  <wp:posOffset>282938</wp:posOffset>
                </wp:positionV>
                <wp:extent cx="522514" cy="185057"/>
                <wp:effectExtent l="0" t="19050" r="30480" b="4381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185057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7C7C3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219pt;margin-top:22.3pt;width:41.15pt;height:1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" adj="17775" fillcolor="red" strokecolor="#1f4d78 [1604]" strokeweight="1pt"/>
            </w:pict>
          </mc:Fallback>
        </mc:AlternateConten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0A62417" wp14:editId="10C3757A">
            <wp:extent cx="533400" cy="560070"/>
            <wp:effectExtent l="0" t="0" r="0" b="0"/>
            <wp:docPr id="2" name="Picture 2" descr="Image result for picture of a cartoon churc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57E8B1C" wp14:editId="52AB7714">
            <wp:extent cx="533400" cy="560070"/>
            <wp:effectExtent l="0" t="0" r="0" b="0"/>
            <wp:docPr id="3" name="Picture 3" descr="Image result for picture of a cartoon churc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704262A" wp14:editId="1538E251">
            <wp:extent cx="533400" cy="560070"/>
            <wp:effectExtent l="0" t="0" r="0" b="0"/>
            <wp:docPr id="4" name="Picture 4" descr="Image result for picture of a cartoon churc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674" w:rsidRDefault="00D35674" w:rsidP="00D35674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One church                Two churches</w:t>
      </w:r>
    </w:p>
    <w:p w:rsidR="00D35674" w:rsidRDefault="00D35674" w:rsidP="00D35674">
      <w:pPr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24EF4B9" wp14:editId="6A0F38FE">
            <wp:extent cx="766219" cy="321972"/>
            <wp:effectExtent l="0" t="0" r="0" b="1905"/>
            <wp:docPr id="6" name="Picture 6" descr="Image result for Free Cartoon Turtl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Cartoon Turtl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05" cy="34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Read and write the words below again so that they mean more than one (plural).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35674" w:rsidTr="00861885">
        <w:tc>
          <w:tcPr>
            <w:tcW w:w="5228" w:type="dxa"/>
          </w:tcPr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50A55AB" wp14:editId="58856274">
                  <wp:extent cx="838200" cy="619125"/>
                  <wp:effectExtent l="0" t="0" r="0" b="9525"/>
                  <wp:docPr id="1" name="Picture 1" descr="See related image detail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related image detail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</w:t>
            </w:r>
            <w:r w:rsidRPr="00A8151D">
              <w:rPr>
                <w:rFonts w:ascii="Comic Sans MS" w:hAnsi="Comic Sans MS"/>
                <w:b/>
                <w:sz w:val="36"/>
                <w:szCs w:val="36"/>
                <w:u w:val="single"/>
              </w:rPr>
              <w:t>x</w:t>
            </w:r>
            <w:r>
              <w:rPr>
                <w:rFonts w:ascii="Comic Sans MS" w:hAnsi="Comic Sans MS"/>
                <w:sz w:val="36"/>
                <w:szCs w:val="36"/>
              </w:rPr>
              <w:tab/>
              <w:t xml:space="preserve">         </w:t>
            </w:r>
            <w:bookmarkStart w:id="0" w:name="_GoBack"/>
            <w:bookmarkEnd w:id="0"/>
            <w:r w:rsidR="00E01AB9" w:rsidRPr="00E01AB9">
              <w:rPr>
                <w:rFonts w:ascii="Comic Sans MS" w:hAnsi="Comic Sans MS"/>
                <w:sz w:val="36"/>
                <w:szCs w:val="36"/>
                <w:u w:val="single"/>
              </w:rPr>
              <w:t>boxes</w:t>
            </w:r>
            <w:r w:rsidR="00E01AB9">
              <w:rPr>
                <w:rFonts w:ascii="Comic Sans MS" w:hAnsi="Comic Sans MS"/>
                <w:sz w:val="36"/>
                <w:szCs w:val="36"/>
                <w:u w:val="single"/>
              </w:rPr>
              <w:t>_____</w:t>
            </w:r>
            <w:r w:rsidR="000E5969">
              <w:rPr>
                <w:rFonts w:ascii="Comic Sans MS" w:hAnsi="Comic Sans MS"/>
                <w:sz w:val="36"/>
                <w:szCs w:val="36"/>
                <w:u w:val="single"/>
              </w:rPr>
              <w:t>___</w:t>
            </w:r>
          </w:p>
          <w:p w:rsidR="00D35674" w:rsidRDefault="00D35674" w:rsidP="0086188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01ED41C" wp14:editId="09BBF318">
                  <wp:extent cx="685800" cy="581025"/>
                  <wp:effectExtent l="0" t="0" r="0" b="9525"/>
                  <wp:docPr id="7" name="Picture 7" descr="Image result for image of a  potato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image of a  potato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potat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>o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____________</w:t>
            </w:r>
          </w:p>
          <w:p w:rsidR="00D35674" w:rsidRDefault="00D35674" w:rsidP="0086188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674" w:rsidTr="00861885"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0A6986AF" wp14:editId="0D60AC70">
                  <wp:extent cx="800100" cy="770021"/>
                  <wp:effectExtent l="0" t="0" r="0" b="0"/>
                  <wp:docPr id="8" name="Picture 8" descr="Image result for image of a cartoon witch#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mage of a cartoon witch#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776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wit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 xml:space="preserve">ch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____________</w:t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0C3F564" wp14:editId="08A9D9B8">
                  <wp:extent cx="695325" cy="892533"/>
                  <wp:effectExtent l="0" t="0" r="0" b="3175"/>
                  <wp:docPr id="9" name="Picture 9" descr="Image result for image of a cartoon fox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image of a cartoon fox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666" cy="908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fo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 xml:space="preserve">x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    ____________</w:t>
            </w:r>
          </w:p>
        </w:tc>
      </w:tr>
      <w:tr w:rsidR="00D35674" w:rsidTr="00861885"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71219E5" wp14:editId="0C784CEC">
                  <wp:extent cx="752475" cy="419100"/>
                  <wp:effectExtent l="0" t="0" r="9525" b="0"/>
                  <wp:docPr id="10" name="Picture 10" descr="Image result for image of a cartoon kiss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image of a cartoon kiss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ki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 xml:space="preserve">ss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____________</w:t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E2BAE68" wp14:editId="6CCEC038">
                  <wp:extent cx="618186" cy="631190"/>
                  <wp:effectExtent l="0" t="0" r="0" b="0"/>
                  <wp:docPr id="11" name="Picture 11" descr="Image result for image of a cartoon tomato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image of a cartoon tomato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81" cy="63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tomat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>o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_____________    </w:t>
            </w:r>
          </w:p>
        </w:tc>
      </w:tr>
      <w:tr w:rsidR="00D35674" w:rsidTr="00861885"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2B108AC" wp14:editId="6CA690B7">
                  <wp:extent cx="1228725" cy="838200"/>
                  <wp:effectExtent l="0" t="0" r="9525" b="0"/>
                  <wp:docPr id="13" name="Picture 13" descr="Image result for image of a cartoon brush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image of a cartoon brush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bru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>sh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_____________</w:t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D0A9B57" wp14:editId="2AF630F3">
                  <wp:extent cx="1038225" cy="742950"/>
                  <wp:effectExtent l="0" t="0" r="9525" b="0"/>
                  <wp:docPr id="16" name="Picture 16" descr="Image result for bus cartoon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bus cartoon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 xml:space="preserve">s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  _____________   </w:t>
            </w:r>
          </w:p>
        </w:tc>
      </w:tr>
      <w:tr w:rsidR="00D35674" w:rsidTr="00861885"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1C093AC" wp14:editId="13EE0C92">
                  <wp:extent cx="1068946" cy="566420"/>
                  <wp:effectExtent l="0" t="0" r="0" b="5080"/>
                  <wp:docPr id="17" name="Picture 17" descr="Image result for messy bedroom cartoon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messy bedroom cartoon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709" cy="573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D35674" w:rsidRPr="00BF79D9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me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>ss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_____________</w:t>
            </w:r>
          </w:p>
        </w:tc>
        <w:tc>
          <w:tcPr>
            <w:tcW w:w="5228" w:type="dxa"/>
          </w:tcPr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E6503C6" wp14:editId="744E8863">
                  <wp:extent cx="721217" cy="650875"/>
                  <wp:effectExtent l="0" t="0" r="3175" b="0"/>
                  <wp:docPr id="15" name="Picture 15" descr="Image result for bee cartoon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bee cartoon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835" cy="692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5674" w:rsidRDefault="00D35674" w:rsidP="0086188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</w:t>
            </w:r>
            <w:r w:rsidRPr="00D35674">
              <w:rPr>
                <w:rFonts w:ascii="Comic Sans MS" w:hAnsi="Comic Sans MS"/>
                <w:sz w:val="36"/>
                <w:szCs w:val="36"/>
                <w:u w:val="single"/>
              </w:rPr>
              <w:t xml:space="preserve">zz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______________  </w:t>
            </w:r>
          </w:p>
          <w:p w:rsidR="00D35674" w:rsidRDefault="00D35674" w:rsidP="00861885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</w:tr>
    </w:tbl>
    <w:p w:rsidR="006B6D00" w:rsidRDefault="000E5969"/>
    <w:sectPr w:rsidR="006B6D00" w:rsidSect="00B06279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4"/>
    <w:rsid w:val="000E5969"/>
    <w:rsid w:val="0061601D"/>
    <w:rsid w:val="00867BBE"/>
    <w:rsid w:val="00D35674"/>
    <w:rsid w:val="00E0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FBC09"/>
  <w15:chartTrackingRefBased/>
  <w15:docId w15:val="{55844894-7D0A-4996-A4DC-5B4BB0B4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6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H%2FqUgU5P&amp;id=FF9EE6ED6C77503873F25842E201EBD954FE2D02&amp;thid=OIP.H_qUgU5Pwl9cNMbuun1LyQHaF2&amp;mediaurl=https%3A%2F%2Fwww.clker.com%2Fcliparts%2Fb%2FV%2FR%2Fq%2FE%2Fp%2Fbox-hi.png&amp;exph=474&amp;expw=600&amp;q=image+of+a+cartoon+box&amp;simid=608035557198726879&amp;ck=EDD1DA2F82531554113375E21EA6459D&amp;selectedindex=0&amp;form=IRPRST&amp;ajaxhist=0&amp;vt=2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bing.com/images/search?view=detailV2&amp;ccid=Mi%2boROLm&amp;id=A510E07EEEFF0C0F8F1719919394145B9D6D458A&amp;thid=OIP.Mi-oROLmL0_-mgJmt379_gHaHa&amp;mediaurl=https%3a%2f%2fimages.onlinelabels.com%2fimages%2fclip-art%2fpoonsab%2ftomato-239275.png&amp;exph=1000&amp;expw=1000&amp;q=image+of+a+cartoon+tomato&amp;simid=608051839400086889&amp;ck=D8BECFC95556AC734FEBC3B433EEDDA3&amp;selectedIndex=10&amp;FORM=IRPRST" TargetMode="External"/><Relationship Id="rId26" Type="http://schemas.openxmlformats.org/officeDocument/2006/relationships/hyperlink" Target="https://www.bing.com/images/search?view=detailV2&amp;ccid=fkIJw0Od&amp;id=8746A5ECD4F0EDB67032EA6086BB68C9AE1DBF66&amp;thid=OIP.fkIJw0OdiaMGukBbqhsXAQHaHw&amp;mediaurl=https%3a%2f%2fth.bing.com%2fth%2fid%2fR7e4209c3439d89a306ba405baa1b1701%3frik%3dZr8drslou4Zg6g%26riu%3dhttp%253a%252f%252fwww.clownsonrounds.com%252fwp-content%252fuploads%252f2015%252f03%252fbee-cartoon.png%26ehk%3dh7izIs5HMf8IAVVJwNF92SiBeCrpQlxOlASVvo3H7Js%253d%26risl%3d%26pid%3dImgRaw&amp;exph=1280&amp;expw=1223&amp;q=bee+cartoon&amp;simid=607991533795804165&amp;ck=4C517070506FD47813A750B67644CD95&amp;selectedIndex=0&amp;FORM=IRPRST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LJuI5s6H&amp;id=032C4D92C67A09FFDFD446CB4B4C6D9914596ED1&amp;thid=OIP.LJuI5s6H_jz-kl4alvzzhQHaJS&amp;mediaurl=https%3a%2f%2fth.bing.com%2fth%2fid%2fR2c9b88e6ce87fe3cfe925e1a96fcf385%3frik%3d0W5ZFJltTEvLRg%26riu%3dhttp%253a%252f%252fclipartmag.com%252fimages%252fcartoon-witch-clipart-35.jpg%26ehk%3dCD5JQBnS3k1szEi6vYSPsj5ToY%252blLlMUJdu0JxEZlm8%253d%26risl%3d%26pid%3dImgRaw&amp;exph=1300&amp;expw=1037&amp;q=image+of+a+cartoon+witch%23&amp;simid=608055326887905416&amp;ck=95F153B0D4DAAE200E8EE4837891376A&amp;selectedIndex=43&amp;FORM=IRPRST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s://www.bing.com/images/search?view=detailV2&amp;ccid=8BECHwRE&amp;id=75E0E021C19E52167BB51A1280F92F84532CF99B&amp;thid=OIP.8BECHwRElOIxF-C1Nhxa1AEHDt&amp;mediaurl=https%3a%2f%2fi.pinimg.com%2f736x%2f64%2fe5%2f35%2f64e5359d856b603be074cf6a84b3f4cf--lipstick-art-red-lipsticks.jpg&amp;exph=664&amp;expw=736&amp;q=image+of+a+cartoon+kiss&amp;simid=607997834458565760&amp;ck=F6AC40D6B5C370E81E92E64C0A01D4C9&amp;selectedIndex=71&amp;FORM=IRPRST" TargetMode="External"/><Relationship Id="rId20" Type="http://schemas.openxmlformats.org/officeDocument/2006/relationships/hyperlink" Target="https://www.bing.com/images/search?view=detailV2&amp;ccid=j4uB1gm8&amp;id=0364FEE327E7FD47275AFF2563FCE3E8CD76D567&amp;thid=OIP.j4uB1gm8v881jPWO4XxrhwHaFj&amp;mediaurl=https%3a%2f%2fwww.clker.com%2fcliparts%2f8%2ff%2f8%2fb%2f14180728788589123013402086-hair-brush-gotz.jpg&amp;exph=1200&amp;expw=1600&amp;q=image+of+a+cartoon+brush&amp;simid=608027594295545200&amp;ck=0A5E2EB3A2C65428F0A15459A1E48025&amp;selectedIndex=62&amp;FORM=IRPRST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wKAEQMDm&amp;id=42E3A2CA7EA7DBE4F3920397E2F4896E5A187D4B&amp;thid=OIP.wKAEQMDmFQWgtGRjDPKmxAHaF1&amp;mediaurl=https%3a%2f%2fimage.freepik.com%2ffree-vector%2fcute-sea-turtle-cartoon_160606-316.jpg&amp;exph=493&amp;expw=626&amp;q=Free+Cartoon+Turtle&amp;simid=608012231267519863&amp;ck=7D7EEDA676D32F4654336128B31DCB98&amp;selectedIndex=128&amp;FORM=IRPRST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bing.com/images/search?view=detailV2&amp;ccid=jsWcXhHK&amp;id=6276AF48522D93EDF3987BB5E93C25018A8836A5&amp;thid=OIP.jsWcXhHKvr8P0TwN8e6_mAHaGA&amp;mediaurl=https%3a%2f%2fth.bing.com%2fth%2fid%2fR8ec59c5e11cabebf0fd13c0df1eebf98%3frik%3dpTaIigElPOm1ew%26riu%3dhttp%253a%252f%252frobyndykstra.com%252fwp-content%252fuploads%252f2017%252f02%252fMessy-Room-Cartoon.jpg%26ehk%3dufuAuKFxd1y73Ie2Pwz5Wnn0owvUxWctYyvuGxz%252fUyU%253d%26risl%3d%26pid%3dImgRaw&amp;exph=623&amp;expw=768&amp;q=messy+bedroom+cartoon&amp;simid=608051255297771266&amp;ck=5EB6C3C6ADC33A015A3CC5FF8FB75AFA&amp;selectedIndex=5&amp;FORM=IRPRST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s://www.bing.com/images/search?view=detailV2&amp;ccid=nDEJDogx&amp;id=B70392BA282B1026470F347DD5AE7ED8363CB399&amp;thid=OIP.nDEJDogxlP-kiFpgUKO3agHaFC&amp;mediaurl=https%3a%2f%2fi.kym-cdn.com%2fentries%2ficons%2foriginal%2f000%2f011%2f269%2fpotato.jpg&amp;exph=362&amp;expw=532&amp;q=image+of+a++potato&amp;simid=608024841267118426&amp;ck=F33592317382CC098BB6563A07A8C537&amp;selectedIndex=17&amp;FORM=IRPRST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www.bing.com/images/search?view=detailV2&amp;ccid=ZNHOeE9%2f&amp;id=E5208C91A085E998F7D057E10FBF6F30CC9E1BD5&amp;thid=OIP.ZNHOeE9_v3WHl3MwavTzuAHaF9&amp;mediaurl=https%3a%2f%2fth.bing.com%2fth%2fid%2fR64d1ce784f7fbf75879773306af4f3b8%3frik%3d1RuezDBvvw%252fhVw%26riu%3dhttp%253a%252f%252fclipartix.com%252fwp-content%252fuploads%252f2016%252f04%252fChurch-clipart-the-wallpaper-screen.jpg%26ehk%3dggwGpJkxbF8DD4P6EN%252fv9cFSl%252fNpPjMxoBAI12IONjw%253d%26risl%3d%26pid%3dImgRaw&amp;exph=443&amp;expw=550&amp;q=picture+of+a+cartoon+church&amp;simid=607997907479235821&amp;ck=0CAE782E324197631F05EAD7845E2254&amp;selectedIndex=55&amp;FORM=IRPRST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view=detailV2&amp;ccid=JXQi6s3E&amp;id=3F0F587D174D49B0BCD7F6501541B7E008BAA6E2&amp;thid=OIP.JXQi6s3EXK8tZmXx5nhsfgHaKH&amp;mediaurl=https%3a%2f%2fimage.freepik.com%2ffree-vector%2fcute-fox-cartoon_160606-227.jpg&amp;exph=855&amp;expw=626&amp;q=image+of+a+cartoon+fox&amp;simid=608047922408259744&amp;ck=D985C39980682A704289E905680EE0D8&amp;selectedIndex=4&amp;FORM=IRPRST" TargetMode="External"/><Relationship Id="rId22" Type="http://schemas.openxmlformats.org/officeDocument/2006/relationships/hyperlink" Target="https://www.bing.com/images/search?view=detailV2&amp;ccid=ukLMRRbd&amp;id=2CD143691BB60F2C2292D5C78180B44566A81752&amp;thid=OIP.ukLMRRbdb2wCQeD4U7JSbQHaLH&amp;mediaurl=https%3a%2f%2fth.bing.com%2fth%2fid%2fRba42cc4516dd6f6c0241e0f853b2526d%3frik%3dUheoZkW0gIHH1Q%26riu%3dhttp%253a%252f%252fwww.jamiesale-cartoonist.com%252fwp-content%252fuploads%252flondon-bus-cartoon.png%26ehk%3dk%252fDpqdBMpJxGJz5Tfb8USUc23XO5vBqAXOi9CJ%252fywp8%253d%26risl%3d1%26pid%3dImgRaw&amp;exph=3343&amp;expw=2226&amp;q=bus+cartoon&amp;simid=608032623717780904&amp;ck=3CA736DE28309E966299BF0D9FAF47CD&amp;selectedIndex=0&amp;FORM=IRPRST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2021-02-01T13:44:00Z</dcterms:created>
  <dcterms:modified xsi:type="dcterms:W3CDTF">2021-02-01T13:51:00Z</dcterms:modified>
</cp:coreProperties>
</file>