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0B0" w:rsidRPr="00981763" w:rsidRDefault="005930B0" w:rsidP="00981763">
      <w:pPr>
        <w:jc w:val="center"/>
        <w:rPr>
          <w:rFonts w:ascii="Comic Sans MS" w:hAnsi="Comic Sans MS"/>
          <w:b/>
          <w:color w:val="7030A0"/>
          <w:sz w:val="32"/>
          <w:szCs w:val="32"/>
        </w:rPr>
      </w:pPr>
      <w:r w:rsidRPr="005D17BC">
        <w:rPr>
          <w:rFonts w:ascii="Comic Sans MS" w:hAnsi="Comic Sans MS"/>
          <w:b/>
          <w:color w:val="7030A0"/>
          <w:sz w:val="32"/>
          <w:szCs w:val="32"/>
        </w:rPr>
        <w:t>Under the Sea</w:t>
      </w:r>
      <w:r w:rsidR="00DB05AE">
        <w:rPr>
          <w:rFonts w:ascii="Comic Sans MS" w:hAnsi="Comic Sans MS"/>
          <w:b/>
          <w:color w:val="7030A0"/>
          <w:sz w:val="32"/>
          <w:szCs w:val="32"/>
        </w:rPr>
        <w:t xml:space="preserve"> </w:t>
      </w:r>
      <w:r w:rsidR="00DB05AE">
        <w:rPr>
          <w:rFonts w:ascii="Comic Sans MS" w:hAnsi="Comic Sans MS"/>
          <w:b/>
          <w:color w:val="0070C0"/>
          <w:sz w:val="32"/>
          <w:szCs w:val="32"/>
        </w:rPr>
        <w:t xml:space="preserve">What am I </w:t>
      </w:r>
      <w:proofErr w:type="gramStart"/>
      <w:r w:rsidR="00DB05AE">
        <w:rPr>
          <w:rFonts w:ascii="Comic Sans MS" w:hAnsi="Comic Sans MS"/>
          <w:b/>
          <w:color w:val="0070C0"/>
          <w:sz w:val="32"/>
          <w:szCs w:val="32"/>
        </w:rPr>
        <w:t>. . . ?</w:t>
      </w:r>
      <w:proofErr w:type="gramEnd"/>
    </w:p>
    <w:p w:rsidR="00DB05AE" w:rsidRPr="00981763" w:rsidRDefault="00DB05AE" w:rsidP="00DB05AE">
      <w:pPr>
        <w:rPr>
          <w:rFonts w:ascii="Comic Sans MS" w:hAnsi="Comic Sans MS"/>
          <w:b/>
          <w:color w:val="00B0F0"/>
          <w:sz w:val="28"/>
          <w:szCs w:val="28"/>
        </w:rPr>
      </w:pPr>
      <w:r w:rsidRPr="00981763">
        <w:rPr>
          <w:rFonts w:ascii="Comic Sans MS" w:hAnsi="Comic Sans MS"/>
          <w:b/>
          <w:color w:val="00B0F0"/>
          <w:sz w:val="28"/>
          <w:szCs w:val="28"/>
        </w:rPr>
        <w:t>Read the clues below and try to guess the name of each sea creature.</w:t>
      </w:r>
      <w:r w:rsidR="00981763" w:rsidRPr="00981763">
        <w:rPr>
          <w:rFonts w:ascii="Comic Sans MS" w:hAnsi="Comic Sans MS"/>
          <w:b/>
          <w:color w:val="00B0F0"/>
          <w:sz w:val="28"/>
          <w:szCs w:val="28"/>
        </w:rPr>
        <w:t xml:space="preserve"> Write your answers on a page and draw a picture of the sea creature.</w:t>
      </w:r>
    </w:p>
    <w:p w:rsidR="00A34564" w:rsidRPr="009377D8" w:rsidRDefault="00A34564" w:rsidP="009377D8">
      <w:pPr>
        <w:pStyle w:val="ListParagraph"/>
        <w:numPr>
          <w:ilvl w:val="0"/>
          <w:numId w:val="5"/>
        </w:numPr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I have a fin on my back.</w:t>
      </w:r>
      <w:bookmarkStart w:id="0" w:name="_GoBack"/>
      <w:bookmarkEnd w:id="0"/>
    </w:p>
    <w:p w:rsidR="00A34564" w:rsidRPr="00981763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I have triangular shaped teeth.</w:t>
      </w:r>
    </w:p>
    <w:p w:rsidR="00981763" w:rsidRPr="00981763" w:rsidRDefault="00981763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What am I …?</w:t>
      </w:r>
    </w:p>
    <w:p w:rsidR="00A34564" w:rsidRPr="00981763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</w:p>
    <w:p w:rsidR="00A34564" w:rsidRPr="00981763" w:rsidRDefault="00A34564" w:rsidP="00A34564">
      <w:pPr>
        <w:pStyle w:val="ListParagraph"/>
        <w:numPr>
          <w:ilvl w:val="0"/>
          <w:numId w:val="5"/>
        </w:numPr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I walk sideways on the sand.</w:t>
      </w:r>
    </w:p>
    <w:p w:rsidR="00A34564" w:rsidRPr="00981763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I have sharp claws called pincers.</w:t>
      </w:r>
    </w:p>
    <w:p w:rsidR="00981763" w:rsidRPr="00981763" w:rsidRDefault="00981763" w:rsidP="00981763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What am I …?</w:t>
      </w:r>
    </w:p>
    <w:p w:rsidR="00A34564" w:rsidRPr="00981763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</w:p>
    <w:p w:rsidR="005D17BC" w:rsidRPr="00981763" w:rsidRDefault="00A34564" w:rsidP="00A34564">
      <w:pPr>
        <w:pStyle w:val="ListParagraph"/>
        <w:numPr>
          <w:ilvl w:val="0"/>
          <w:numId w:val="5"/>
        </w:numPr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I have long tentacles.</w:t>
      </w:r>
    </w:p>
    <w:p w:rsidR="00A34564" w:rsidRPr="00981763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I don’t have any bones.</w:t>
      </w:r>
    </w:p>
    <w:p w:rsidR="00A34564" w:rsidRPr="00981763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My tentacles can sting you.</w:t>
      </w:r>
    </w:p>
    <w:p w:rsidR="00981763" w:rsidRPr="00981763" w:rsidRDefault="00981763" w:rsidP="00981763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What am I …?</w:t>
      </w:r>
    </w:p>
    <w:p w:rsidR="00981763" w:rsidRPr="00981763" w:rsidRDefault="00981763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</w:p>
    <w:p w:rsidR="00A34564" w:rsidRPr="00981763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</w:p>
    <w:p w:rsidR="00A34564" w:rsidRPr="00981763" w:rsidRDefault="00A34564" w:rsidP="00A34564">
      <w:pPr>
        <w:pStyle w:val="ListParagraph"/>
        <w:numPr>
          <w:ilvl w:val="0"/>
          <w:numId w:val="5"/>
        </w:numPr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I am the largest animal on Earth.</w:t>
      </w:r>
    </w:p>
    <w:p w:rsidR="00A34564" w:rsidRPr="00981763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I have a blowhole.</w:t>
      </w:r>
    </w:p>
    <w:p w:rsidR="00A34564" w:rsidRPr="00981763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I come to the surface to breath.</w:t>
      </w:r>
    </w:p>
    <w:p w:rsidR="00981763" w:rsidRPr="00981763" w:rsidRDefault="00981763" w:rsidP="00981763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What am I …?</w:t>
      </w:r>
    </w:p>
    <w:p w:rsidR="00981763" w:rsidRPr="00981763" w:rsidRDefault="00981763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</w:p>
    <w:p w:rsidR="00A34564" w:rsidRPr="00981763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</w:p>
    <w:p w:rsidR="00A34564" w:rsidRPr="009377D8" w:rsidRDefault="009377D8" w:rsidP="009377D8">
      <w:pPr>
        <w:pStyle w:val="ListParagraph"/>
        <w:numPr>
          <w:ilvl w:val="0"/>
          <w:numId w:val="5"/>
        </w:numPr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>
        <w:rPr>
          <w:rFonts w:ascii="Comic Sans MS" w:hAnsi="Comic Sans MS"/>
          <w:b/>
          <w:color w:val="2F5496" w:themeColor="accent5" w:themeShade="BF"/>
          <w:sz w:val="28"/>
          <w:szCs w:val="28"/>
        </w:rPr>
        <w:t>I have eight legs and a big head.</w:t>
      </w:r>
    </w:p>
    <w:p w:rsidR="00A34564" w:rsidRPr="00981763" w:rsidRDefault="00A34564" w:rsidP="00A34564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I have suckers on my legs.</w:t>
      </w:r>
    </w:p>
    <w:p w:rsidR="005D17BC" w:rsidRPr="00981763" w:rsidRDefault="00981763" w:rsidP="00981763">
      <w:pPr>
        <w:pStyle w:val="ListParagraph"/>
        <w:ind w:left="1080"/>
        <w:rPr>
          <w:rFonts w:ascii="Comic Sans MS" w:hAnsi="Comic Sans MS"/>
          <w:b/>
          <w:color w:val="2F5496" w:themeColor="accent5" w:themeShade="BF"/>
          <w:sz w:val="28"/>
          <w:szCs w:val="28"/>
        </w:rPr>
      </w:pPr>
      <w:r w:rsidRPr="00981763">
        <w:rPr>
          <w:rFonts w:ascii="Comic Sans MS" w:hAnsi="Comic Sans MS"/>
          <w:b/>
          <w:color w:val="2F5496" w:themeColor="accent5" w:themeShade="BF"/>
          <w:sz w:val="28"/>
          <w:szCs w:val="28"/>
        </w:rPr>
        <w:t>What am I …?</w:t>
      </w:r>
    </w:p>
    <w:sectPr w:rsidR="005D17BC" w:rsidRPr="00981763" w:rsidSect="005930B0">
      <w:headerReference w:type="default" r:id="rId7"/>
      <w:pgSz w:w="11906" w:h="16838"/>
      <w:pgMar w:top="1440" w:right="1440" w:bottom="1440" w:left="1440" w:header="708" w:footer="708" w:gutter="0"/>
      <w:pgBorders w:offsetFrom="page">
        <w:top w:val="creaturesFish" w:sz="31" w:space="24" w:color="auto"/>
        <w:left w:val="creaturesFish" w:sz="31" w:space="24" w:color="auto"/>
        <w:bottom w:val="creaturesFish" w:sz="31" w:space="24" w:color="auto"/>
        <w:right w:val="creaturesFish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30B0" w:rsidRDefault="005930B0" w:rsidP="005930B0">
      <w:pPr>
        <w:spacing w:after="0" w:line="240" w:lineRule="auto"/>
      </w:pPr>
      <w:r>
        <w:separator/>
      </w:r>
    </w:p>
  </w:endnote>
  <w:endnote w:type="continuationSeparator" w:id="0">
    <w:p w:rsidR="005930B0" w:rsidRDefault="005930B0" w:rsidP="005930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30B0" w:rsidRDefault="005930B0" w:rsidP="005930B0">
      <w:pPr>
        <w:spacing w:after="0" w:line="240" w:lineRule="auto"/>
      </w:pPr>
      <w:r>
        <w:separator/>
      </w:r>
    </w:p>
  </w:footnote>
  <w:footnote w:type="continuationSeparator" w:id="0">
    <w:p w:rsidR="005930B0" w:rsidRDefault="005930B0" w:rsidP="005930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0B0" w:rsidRPr="005930B0" w:rsidRDefault="005930B0" w:rsidP="005930B0">
    <w:pPr>
      <w:jc w:val="center"/>
      <w:rPr>
        <w:rFonts w:ascii="Comic Sans MS" w:hAnsi="Comic Sans MS"/>
        <w:color w:val="0070C0"/>
        <w:sz w:val="24"/>
        <w:szCs w:val="24"/>
      </w:rPr>
    </w:pPr>
  </w:p>
  <w:p w:rsidR="005930B0" w:rsidRPr="005930B0" w:rsidRDefault="00DB05AE" w:rsidP="005930B0">
    <w:pPr>
      <w:jc w:val="center"/>
      <w:rPr>
        <w:rFonts w:ascii="Comic Sans MS" w:hAnsi="Comic Sans MS"/>
        <w:color w:val="0070C0"/>
        <w:sz w:val="24"/>
        <w:szCs w:val="24"/>
      </w:rPr>
    </w:pPr>
    <w:r>
      <w:rPr>
        <w:rFonts w:ascii="Comic Sans MS" w:hAnsi="Comic Sans MS"/>
        <w:color w:val="0070C0"/>
        <w:sz w:val="24"/>
        <w:szCs w:val="24"/>
      </w:rPr>
      <w:t>Wednesday 6</w:t>
    </w:r>
    <w:r w:rsidR="005930B0" w:rsidRPr="005930B0">
      <w:rPr>
        <w:rFonts w:ascii="Comic Sans MS" w:hAnsi="Comic Sans MS"/>
        <w:color w:val="0070C0"/>
        <w:sz w:val="24"/>
        <w:szCs w:val="24"/>
        <w:vertAlign w:val="superscript"/>
      </w:rPr>
      <w:t>th</w:t>
    </w:r>
    <w:r w:rsidR="005930B0" w:rsidRPr="005930B0">
      <w:rPr>
        <w:rFonts w:ascii="Comic Sans MS" w:hAnsi="Comic Sans MS"/>
        <w:color w:val="0070C0"/>
        <w:sz w:val="24"/>
        <w:szCs w:val="24"/>
      </w:rPr>
      <w:t xml:space="preserve"> January                                 World Around Us      </w:t>
    </w:r>
  </w:p>
  <w:p w:rsidR="005930B0" w:rsidRDefault="005930B0">
    <w:pPr>
      <w:pStyle w:val="Header"/>
    </w:pPr>
  </w:p>
  <w:p w:rsidR="005930B0" w:rsidRDefault="005930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523A5"/>
    <w:multiLevelType w:val="hybridMultilevel"/>
    <w:tmpl w:val="90548304"/>
    <w:lvl w:ilvl="0" w:tplc="8BA83C3E">
      <w:start w:val="1"/>
      <w:numFmt w:val="decimal"/>
      <w:lvlText w:val="%1.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EA039EC"/>
    <w:multiLevelType w:val="hybridMultilevel"/>
    <w:tmpl w:val="53B24C8A"/>
    <w:lvl w:ilvl="0" w:tplc="21645A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AE1746"/>
    <w:multiLevelType w:val="hybridMultilevel"/>
    <w:tmpl w:val="149A9838"/>
    <w:lvl w:ilvl="0" w:tplc="14B48F9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5A4F64"/>
    <w:multiLevelType w:val="hybridMultilevel"/>
    <w:tmpl w:val="14C4F446"/>
    <w:lvl w:ilvl="0" w:tplc="E8EE82B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C938F9"/>
    <w:multiLevelType w:val="hybridMultilevel"/>
    <w:tmpl w:val="0D9C5566"/>
    <w:lvl w:ilvl="0" w:tplc="ABD47B8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0B0"/>
    <w:rsid w:val="003106A9"/>
    <w:rsid w:val="003171C8"/>
    <w:rsid w:val="005930B0"/>
    <w:rsid w:val="005D17BC"/>
    <w:rsid w:val="00670730"/>
    <w:rsid w:val="009377D8"/>
    <w:rsid w:val="00981763"/>
    <w:rsid w:val="00A34564"/>
    <w:rsid w:val="00DB0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5FF85"/>
  <w15:chartTrackingRefBased/>
  <w15:docId w15:val="{BE10ABB9-44AC-4CE5-AAB8-547D4EC84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30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30B0"/>
  </w:style>
  <w:style w:type="paragraph" w:styleId="Footer">
    <w:name w:val="footer"/>
    <w:basedOn w:val="Normal"/>
    <w:link w:val="FooterChar"/>
    <w:uiPriority w:val="99"/>
    <w:unhideWhenUsed/>
    <w:rsid w:val="005930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30B0"/>
  </w:style>
  <w:style w:type="paragraph" w:styleId="ListParagraph">
    <w:name w:val="List Paragraph"/>
    <w:basedOn w:val="Normal"/>
    <w:uiPriority w:val="34"/>
    <w:qFormat/>
    <w:rsid w:val="005930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50DE072C</Template>
  <TotalTime>1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2021-01-04T13:20:00Z</dcterms:created>
  <dcterms:modified xsi:type="dcterms:W3CDTF">2021-01-04T13:20:00Z</dcterms:modified>
</cp:coreProperties>
</file>