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35C46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6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bookmarkStart w:id="0" w:name="_GoBack"/>
      <w:bookmarkEnd w:id="0"/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15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4  +  4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7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14  +  3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17  +  5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6  +  7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11  +  3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9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9  +  7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15  +  9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20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6  +  4  =</w:t>
      </w:r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A76345"/>
    <w:rsid w:val="00CF4F50"/>
    <w:rsid w:val="00D62C8E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2021-01-04T11:18:00Z</dcterms:created>
  <dcterms:modified xsi:type="dcterms:W3CDTF">2021-01-04T11:18:00Z</dcterms:modified>
</cp:coreProperties>
</file>