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835C46" w:rsidP="00EC3E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Wednesday 6</w:t>
      </w:r>
      <w:r w:rsidR="005B4290" w:rsidRPr="005B4290">
        <w:rPr>
          <w:rFonts w:ascii="Comic Sans MS" w:hAnsi="Comic Sans MS"/>
          <w:sz w:val="36"/>
          <w:szCs w:val="36"/>
          <w:vertAlign w:val="superscript"/>
        </w:rPr>
        <w:t>th</w:t>
      </w:r>
      <w:r w:rsidR="005B4290">
        <w:rPr>
          <w:rFonts w:ascii="Comic Sans MS" w:hAnsi="Comic Sans MS"/>
          <w:sz w:val="36"/>
          <w:szCs w:val="36"/>
        </w:rPr>
        <w:t xml:space="preserve"> January</w:t>
      </w:r>
    </w:p>
    <w:p w:rsidR="00CF4F50" w:rsidRDefault="003018C2" w:rsidP="00CF4F50">
      <w:pPr>
        <w:jc w:val="center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Addition challenge</w:t>
      </w:r>
    </w:p>
    <w:p w:rsidR="003018C2" w:rsidRDefault="003018C2" w:rsidP="001B42FD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 xml:space="preserve">Count carefully and remember </w:t>
      </w:r>
      <w:r w:rsidR="001B42FD">
        <w:rPr>
          <w:rFonts w:ascii="Comic Sans MS" w:hAnsi="Comic Sans MS"/>
          <w:color w:val="00B050"/>
          <w:sz w:val="36"/>
          <w:szCs w:val="36"/>
        </w:rPr>
        <w:t>to reorder when you can and look out for doubles!</w:t>
      </w:r>
    </w:p>
    <w:p w:rsidR="001B42FD" w:rsidRDefault="001B42FD" w:rsidP="001B42FD">
      <w:pPr>
        <w:jc w:val="center"/>
        <w:rPr>
          <w:rFonts w:ascii="Comic Sans MS" w:hAnsi="Comic Sans MS"/>
          <w:color w:val="00B050"/>
          <w:sz w:val="36"/>
          <w:szCs w:val="36"/>
        </w:rPr>
      </w:pPr>
    </w:p>
    <w:p w:rsidR="003018C2" w:rsidRDefault="00FF0B8D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33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7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FF0B8D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 xml:space="preserve"> </w:t>
      </w:r>
      <w:proofErr w:type="gramStart"/>
      <w:r>
        <w:rPr>
          <w:rFonts w:ascii="Comic Sans MS" w:hAnsi="Comic Sans MS"/>
          <w:color w:val="7030A0"/>
          <w:sz w:val="36"/>
          <w:szCs w:val="36"/>
        </w:rPr>
        <w:t>24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10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FF0B8D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6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27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FF0B8D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12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12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FF0B8D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32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8 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FF0B8D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6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22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Default="00FF0B8D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14  +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14  =</w:t>
      </w:r>
    </w:p>
    <w:p w:rsidR="003018C2" w:rsidRDefault="003018C2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3018C2" w:rsidRPr="003018C2" w:rsidRDefault="00FF0B8D" w:rsidP="003018C2">
      <w:p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7  +  41  =</w:t>
      </w:r>
      <w:bookmarkStart w:id="0" w:name="_GoBack"/>
      <w:bookmarkEnd w:id="0"/>
    </w:p>
    <w:sectPr w:rsidR="003018C2" w:rsidRPr="003018C2" w:rsidSect="005B4290">
      <w:pgSz w:w="11906" w:h="16838"/>
      <w:pgMar w:top="1440" w:right="1440" w:bottom="1440" w:left="1440" w:header="708" w:footer="708" w:gutter="0"/>
      <w:pgBorders w:offsetFrom="page">
        <w:top w:val="double" w:sz="4" w:space="24" w:color="7030A0"/>
        <w:left w:val="double" w:sz="4" w:space="24" w:color="7030A0"/>
        <w:bottom w:val="double" w:sz="4" w:space="24" w:color="7030A0"/>
        <w:right w:val="doub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0"/>
    <w:rsid w:val="001B42FD"/>
    <w:rsid w:val="003018C2"/>
    <w:rsid w:val="004C34F8"/>
    <w:rsid w:val="005B4290"/>
    <w:rsid w:val="00835C46"/>
    <w:rsid w:val="00A76345"/>
    <w:rsid w:val="00CF4F50"/>
    <w:rsid w:val="00D62C8E"/>
    <w:rsid w:val="00E17B66"/>
    <w:rsid w:val="00EC3EF0"/>
    <w:rsid w:val="00FF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840D3"/>
  <w15:chartTrackingRefBased/>
  <w15:docId w15:val="{8EC42322-A821-4041-9699-4C37FAB7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8AB98D9A</Template>
  <TotalTime>1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2021-01-04T11:23:00Z</dcterms:created>
  <dcterms:modified xsi:type="dcterms:W3CDTF">2021-01-04T11:23:00Z</dcterms:modified>
</cp:coreProperties>
</file>