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835C46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6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3018C2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Addition challenge</w:t>
      </w:r>
    </w:p>
    <w:p w:rsidR="003018C2" w:rsidRDefault="003018C2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Count carefully and remember </w:t>
      </w:r>
      <w:r w:rsidR="001B42FD">
        <w:rPr>
          <w:rFonts w:ascii="Comic Sans MS" w:hAnsi="Comic Sans MS"/>
          <w:color w:val="00B050"/>
          <w:sz w:val="36"/>
          <w:szCs w:val="36"/>
        </w:rPr>
        <w:t>to reorder when you can and look out for doubles!</w:t>
      </w:r>
    </w:p>
    <w:p w:rsidR="001B42FD" w:rsidRDefault="001B42FD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7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+</w:t>
      </w:r>
      <w:proofErr w:type="gramEnd"/>
      <w:r w:rsidR="00FF0B8D">
        <w:rPr>
          <w:rFonts w:ascii="Comic Sans MS" w:hAnsi="Comic Sans MS"/>
          <w:color w:val="7030A0"/>
          <w:sz w:val="36"/>
          <w:szCs w:val="36"/>
        </w:rPr>
        <w:t xml:space="preserve">  7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color w:val="7030A0"/>
          <w:sz w:val="36"/>
          <w:szCs w:val="36"/>
        </w:rPr>
        <w:t>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5 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12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10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10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12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8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8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12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P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2  +  15</w:t>
      </w:r>
      <w:bookmarkStart w:id="0" w:name="_GoBack"/>
      <w:bookmarkEnd w:id="0"/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sectPr w:rsidR="003018C2" w:rsidRPr="003018C2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A76345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2021-01-04T11:24:00Z</dcterms:created>
  <dcterms:modified xsi:type="dcterms:W3CDTF">2021-01-04T11:24:00Z</dcterms:modified>
</cp:coreProperties>
</file>