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1ED" w:rsidRDefault="00C021ED" w:rsidP="00C021ED">
      <w:r>
        <w:t xml:space="preserve">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236345" cy="927279"/>
            <wp:effectExtent l="0" t="0" r="1905" b="6350"/>
            <wp:docPr id="1" name="Picture 1" descr="Image result for leopard seal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eopard seal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515" cy="94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210614" cy="926465"/>
            <wp:effectExtent l="0" t="0" r="8890" b="6985"/>
            <wp:docPr id="2" name="Picture 2" descr="Image result for leopard seal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opard seal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584" cy="94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146175" cy="875286"/>
            <wp:effectExtent l="0" t="0" r="0" b="1270"/>
            <wp:docPr id="3" name="Picture 3" descr="Image result for leopard seal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eopard seal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470" cy="89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377264" cy="900626"/>
            <wp:effectExtent l="0" t="0" r="0" b="0"/>
            <wp:docPr id="4" name="Picture 4" descr="Image result for leopard seal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opard seal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975" cy="91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249250" cy="862330"/>
            <wp:effectExtent l="0" t="0" r="8255" b="0"/>
            <wp:docPr id="5" name="Picture 5" descr="Image result for leopard seal pup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eopard seal pup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81" cy="90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1ED" w:rsidRDefault="00C021ED" w:rsidP="00C021ED">
      <w:pPr>
        <w:jc w:val="center"/>
        <w:rPr>
          <w:rFonts w:ascii="Comic Sans MS" w:hAnsi="Comic Sans MS"/>
          <w:color w:val="0070C0"/>
          <w:sz w:val="40"/>
          <w:szCs w:val="40"/>
          <w:u w:val="single"/>
        </w:rPr>
      </w:pPr>
      <w:r w:rsidRPr="00C021ED">
        <w:rPr>
          <w:rFonts w:ascii="Comic Sans MS" w:hAnsi="Comic Sans MS"/>
          <w:color w:val="0070C0"/>
          <w:sz w:val="40"/>
          <w:szCs w:val="40"/>
          <w:u w:val="single"/>
        </w:rPr>
        <w:t xml:space="preserve">Leopard </w:t>
      </w:r>
      <w:r>
        <w:rPr>
          <w:rFonts w:ascii="Comic Sans MS" w:hAnsi="Comic Sans MS"/>
          <w:color w:val="0070C0"/>
          <w:sz w:val="40"/>
          <w:szCs w:val="40"/>
          <w:u w:val="single"/>
        </w:rPr>
        <w:t>Seal Report</w:t>
      </w:r>
    </w:p>
    <w:p w:rsidR="00C021ED" w:rsidRDefault="00C021ED" w:rsidP="00C021ED">
      <w:pPr>
        <w:jc w:val="center"/>
        <w:rPr>
          <w:rFonts w:ascii="Comic Sans MS" w:hAnsi="Comic Sans MS"/>
          <w:color w:val="0070C0"/>
          <w:sz w:val="40"/>
          <w:szCs w:val="40"/>
          <w:u w:val="single"/>
        </w:rPr>
      </w:pPr>
      <w:r w:rsidRPr="00C021ED">
        <w:rPr>
          <w:rFonts w:ascii="Comic Sans MS" w:hAnsi="Comic Sans MS"/>
          <w:noProof/>
          <w:color w:val="0070C0"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3BA83E" wp14:editId="4AB2410B">
                <wp:simplePos x="0" y="0"/>
                <wp:positionH relativeFrom="column">
                  <wp:posOffset>534035</wp:posOffset>
                </wp:positionH>
                <wp:positionV relativeFrom="paragraph">
                  <wp:posOffset>8255</wp:posOffset>
                </wp:positionV>
                <wp:extent cx="5330825" cy="2163445"/>
                <wp:effectExtent l="0" t="0" r="2222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825" cy="216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1ED" w:rsidRDefault="00C021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BA8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.05pt;margin-top:.65pt;width:419.75pt;height:170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">
                <v:textbox>
                  <w:txbxContent>
                    <w:p w:rsidR="00C021ED" w:rsidRDefault="00C021ED"/>
                  </w:txbxContent>
                </v:textbox>
                <w10:wrap type="square"/>
              </v:shape>
            </w:pict>
          </mc:Fallback>
        </mc:AlternateContent>
      </w:r>
    </w:p>
    <w:p w:rsidR="00C021ED" w:rsidRPr="00C021ED" w:rsidRDefault="00C021ED" w:rsidP="00C021ED">
      <w:pPr>
        <w:jc w:val="center"/>
        <w:rPr>
          <w:rFonts w:ascii="Comic Sans MS" w:hAnsi="Comic Sans MS"/>
          <w:color w:val="0070C0"/>
          <w:sz w:val="40"/>
          <w:szCs w:val="40"/>
          <w:u w:val="single"/>
        </w:rPr>
      </w:pPr>
    </w:p>
    <w:p w:rsidR="00C021ED" w:rsidRDefault="00C021ED" w:rsidP="00C021ED">
      <w:pPr>
        <w:ind w:firstLine="720"/>
        <w:jc w:val="right"/>
        <w:rPr>
          <w:rFonts w:ascii="Comic Sans MS" w:hAnsi="Comic Sans MS"/>
          <w:sz w:val="40"/>
          <w:szCs w:val="40"/>
          <w:u w:val="single"/>
        </w:rPr>
      </w:pPr>
    </w:p>
    <w:p w:rsidR="00C021ED" w:rsidRDefault="00C021ED" w:rsidP="00C021ED">
      <w:pPr>
        <w:ind w:firstLine="720"/>
        <w:rPr>
          <w:rFonts w:ascii="Comic Sans MS" w:hAnsi="Comic Sans MS"/>
          <w:sz w:val="40"/>
          <w:szCs w:val="40"/>
          <w:u w:val="single"/>
        </w:rPr>
      </w:pPr>
    </w:p>
    <w:p w:rsidR="00C021ED" w:rsidRDefault="00C021ED" w:rsidP="00C021ED">
      <w:pPr>
        <w:rPr>
          <w:rFonts w:ascii="Comic Sans MS" w:hAnsi="Comic Sans MS"/>
          <w:sz w:val="40"/>
          <w:szCs w:val="40"/>
        </w:rPr>
      </w:pPr>
    </w:p>
    <w:p w:rsidR="006B6D00" w:rsidRPr="00C021ED" w:rsidRDefault="00C021ED" w:rsidP="00C021ED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B6D00" w:rsidRPr="00C021ED" w:rsidSect="00530720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1ED"/>
    <w:rsid w:val="0061601D"/>
    <w:rsid w:val="00867BBE"/>
    <w:rsid w:val="00BB7B48"/>
    <w:rsid w:val="00C021ED"/>
    <w:rsid w:val="00E3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A8EDB"/>
  <w15:chartTrackingRefBased/>
  <w15:docId w15:val="{0B8CB1BA-A532-4BB2-A15D-729A69CA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5h%2bIOcDT&amp;id=F20A5DF7FAAD1228730A0C8904F30381325C5EDB&amp;thid=OIP.5h-IOcDTAy6T_KGPC3vb7QHaE8&amp;mediaurl=https%3a%2f%2fwww.thoughtco.com%2fthmb%2fCF8sSqNM6Cw0mkUePcEi1HWCmPk%3d%2f5587x3725%2ffilters%3afill(auto%2c1)%2fadult-leopard-seal--hydrurga-leptonyx--on-ice-in-cierva-cove--antarctic-peninsula--antarctica--southern-ocean--polar-regions-450760345-5a2ed58ec7822d0037a03a38.jpg&amp;exph=3725&amp;expw=5587&amp;q=leopard+seals&amp;simid=608043958119303175&amp;ck=2B4C572FDD5847E4243BFB2A22453441&amp;selectedIndex=111&amp;FORM=IRPRST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v8Zhq%2bLx&amp;id=068054A939028250A7821407F96D5CD441CE09DC&amp;thid=OIP.v8Zhq-Lx7GS9KnncPNJajQHaFj&amp;mediaurl=https%3a%2f%2fth.bing.com%2fth%2fid%2fRbfc661abe2f1ec64bd2a79dc3cd25a8d%3frik%3d3AnOQdRcbfkHFA%26riu%3dhttp%253a%252f%252forcasissues.com%252fwp-content%252fuploads%252f2016%252f06%252fharbor-seal-pup.jpg%26ehk%3dnT0ZY73XBIQ1CVZAge%252f%252fh%252b3d6Eegz9Tu9%252fk7eg8KAo8%253d%26risl%3d%26pid%3dImgRaw&amp;exph=375&amp;expw=500&amp;q=leopard+seal+pup&amp;simid=607986109224781075&amp;ck=5C024432D9FDD6B43E68D581BE813307&amp;selectedIndex=23&amp;FORM=IRPR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Zdg1wHcT&amp;id=4D8ADA447A7B7D55E0CCBCA4869EABF5161D838F&amp;thid=OIP.Zdg1wHcTo5z3Xjj8TZEkHwHaFi&amp;mediaurl=https%3a%2f%2fbestlifeonline.com%2fwp-content%2fuploads%2f2018%2f08%2fleopard-seal-1024x765.jpg&amp;exph=765&amp;expw=1024&amp;q=leopard+seals&amp;simid=608005161669755917&amp;ck=93176984FE4742D8AA1DB0F905DE81E3&amp;selectedIndex=51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bing.com/images/search?view=detailV2&amp;ccid=sGsQL%2f5u&amp;id=8B00BDF39E6C815B4931DEC07A2EEEA1348A4910&amp;thid=OIP.sGsQL_5u09cYy6d00OBH_gHaEb&amp;mediaurl=https%3a%2f%2fthewondersofwildlife.files.wordpress.com%2f2019%2f10%2fleopard-seal-2-e1572176676174.jpg%3fw%3d538%26h%3d323&amp;exph=322&amp;expw=538&amp;q=leopard+seals&amp;simid=608032357449271765&amp;ck=50A33A019A4148F6693873200DD2E50E&amp;selectedIndex=184&amp;FORM=IRPRST" TargetMode="External"/><Relationship Id="rId4" Type="http://schemas.openxmlformats.org/officeDocument/2006/relationships/hyperlink" Target="https://www.bing.com/images/search?view=detailV2&amp;ccid=rUihUFvI&amp;id=99892CE691B51BED359476661FB6F393A85D4C4F&amp;thid=OIP.rUihUFvIWIoO3o6P01sG0gHaFp&amp;mediaurl=https%3a%2f%2fhaydensanimalfacts.files.wordpress.com%2f2015%2f01%2fleopard-seal.jpg&amp;exph=570&amp;expw=748&amp;q=leopard+seals&amp;simid=608010822533252783&amp;ck=F069AD3624D8765B63C824E9675BFE6F&amp;selectedIndex=1&amp;FORM=IRPRST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15AD8F93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2021-02-01T14:17:00Z</dcterms:created>
  <dcterms:modified xsi:type="dcterms:W3CDTF">2021-02-01T14:17:00Z</dcterms:modified>
</cp:coreProperties>
</file>