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29AD" w:rsidRDefault="007529AD" w:rsidP="007529AD"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79310183" wp14:editId="681403E3">
            <wp:extent cx="1236345" cy="927279"/>
            <wp:effectExtent l="0" t="0" r="1905" b="6350"/>
            <wp:docPr id="1" name="Picture 1" descr="Image result for leopard seals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leopard seals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515" cy="948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62E5FAB2" wp14:editId="2BCF79B3">
            <wp:extent cx="1210614" cy="926465"/>
            <wp:effectExtent l="0" t="0" r="8890" b="6985"/>
            <wp:docPr id="2" name="Picture 2" descr="Image result for leopard seals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leopard seals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584" cy="9455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517C853E" wp14:editId="311084B9">
            <wp:extent cx="1146175" cy="875286"/>
            <wp:effectExtent l="0" t="0" r="0" b="1270"/>
            <wp:docPr id="3" name="Picture 3" descr="Image result for leopard seals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leopard seals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470" cy="89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61C087F2" wp14:editId="322C277B">
            <wp:extent cx="1377264" cy="900626"/>
            <wp:effectExtent l="0" t="0" r="0" b="0"/>
            <wp:docPr id="4" name="Picture 4" descr="Image result for leopard seals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leopard seals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975" cy="9154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62F367FB" wp14:editId="2EE90145">
            <wp:extent cx="1249250" cy="862330"/>
            <wp:effectExtent l="0" t="0" r="8255" b="0"/>
            <wp:docPr id="5" name="Picture 5" descr="Image result for leopard seal pup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 result for leopard seal pup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781" cy="9027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29AD" w:rsidRDefault="007529AD" w:rsidP="007529AD">
      <w:pPr>
        <w:jc w:val="center"/>
        <w:rPr>
          <w:rFonts w:ascii="Comic Sans MS" w:hAnsi="Comic Sans MS"/>
          <w:color w:val="0070C0"/>
          <w:sz w:val="40"/>
          <w:szCs w:val="40"/>
          <w:u w:val="single"/>
        </w:rPr>
      </w:pPr>
      <w:bookmarkStart w:id="0" w:name="_GoBack"/>
      <w:bookmarkEnd w:id="0"/>
      <w:r w:rsidRPr="007529AD">
        <w:rPr>
          <w:rFonts w:ascii="Comic Sans MS" w:hAnsi="Comic Sans MS"/>
          <w:noProof/>
          <w:sz w:val="40"/>
          <w:szCs w:val="40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F1FB783" wp14:editId="2ED0148D">
                <wp:simplePos x="0" y="0"/>
                <wp:positionH relativeFrom="column">
                  <wp:posOffset>314960</wp:posOffset>
                </wp:positionH>
                <wp:positionV relativeFrom="paragraph">
                  <wp:posOffset>672465</wp:posOffset>
                </wp:positionV>
                <wp:extent cx="6065520" cy="3180715"/>
                <wp:effectExtent l="0" t="0" r="11430" b="1968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65520" cy="3180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29AD" w:rsidRDefault="007529A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1FB78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4.8pt;margin-top:52.95pt;width:477.6pt;height:250.4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">
                <v:textbox>
                  <w:txbxContent>
                    <w:p w:rsidR="007529AD" w:rsidRDefault="007529AD"/>
                  </w:txbxContent>
                </v:textbox>
                <w10:wrap type="square"/>
              </v:shape>
            </w:pict>
          </mc:Fallback>
        </mc:AlternateContent>
      </w:r>
      <w:r w:rsidRPr="00C021ED">
        <w:rPr>
          <w:rFonts w:ascii="Comic Sans MS" w:hAnsi="Comic Sans MS"/>
          <w:color w:val="0070C0"/>
          <w:sz w:val="40"/>
          <w:szCs w:val="40"/>
          <w:u w:val="single"/>
        </w:rPr>
        <w:t xml:space="preserve">Leopard </w:t>
      </w:r>
      <w:r>
        <w:rPr>
          <w:rFonts w:ascii="Comic Sans MS" w:hAnsi="Comic Sans MS"/>
          <w:color w:val="0070C0"/>
          <w:sz w:val="40"/>
          <w:szCs w:val="40"/>
          <w:u w:val="single"/>
        </w:rPr>
        <w:t>Seal Report</w:t>
      </w:r>
    </w:p>
    <w:p w:rsidR="007529AD" w:rsidRDefault="007529AD" w:rsidP="007529AD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________________________________________</w:t>
      </w:r>
    </w:p>
    <w:p w:rsidR="007529AD" w:rsidRPr="00425A1D" w:rsidRDefault="007529AD" w:rsidP="007529AD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________________________________________</w:t>
      </w:r>
    </w:p>
    <w:p w:rsidR="007529AD" w:rsidRDefault="007529AD" w:rsidP="007529AD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________________________________________</w:t>
      </w:r>
    </w:p>
    <w:p w:rsidR="007529AD" w:rsidRPr="00425A1D" w:rsidRDefault="007529AD" w:rsidP="007529AD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________________________________________</w:t>
      </w:r>
    </w:p>
    <w:p w:rsidR="007529AD" w:rsidRDefault="007529AD" w:rsidP="007529AD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________________________________________</w:t>
      </w:r>
    </w:p>
    <w:p w:rsidR="007529AD" w:rsidRPr="00425A1D" w:rsidRDefault="007529AD" w:rsidP="007529AD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________________________________________</w:t>
      </w:r>
    </w:p>
    <w:p w:rsidR="007529AD" w:rsidRPr="00425A1D" w:rsidRDefault="007529AD" w:rsidP="007529AD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________________________________________</w:t>
      </w:r>
    </w:p>
    <w:p w:rsidR="007529AD" w:rsidRDefault="007529AD" w:rsidP="007529AD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________________________________________</w:t>
      </w:r>
    </w:p>
    <w:p w:rsidR="007529AD" w:rsidRPr="00EA2628" w:rsidRDefault="007529AD" w:rsidP="007529AD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________________________________________</w:t>
      </w:r>
    </w:p>
    <w:p w:rsidR="006B6D00" w:rsidRDefault="00C43FA4"/>
    <w:sectPr w:rsidR="006B6D00" w:rsidSect="00530720">
      <w:pgSz w:w="11906" w:h="16838"/>
      <w:pgMar w:top="720" w:right="720" w:bottom="720" w:left="720" w:header="708" w:footer="708" w:gutter="0"/>
      <w:pgBorders w:offsetFrom="page">
        <w:top w:val="single" w:sz="24" w:space="24" w:color="002060"/>
        <w:left w:val="single" w:sz="24" w:space="24" w:color="002060"/>
        <w:bottom w:val="single" w:sz="24" w:space="24" w:color="002060"/>
        <w:right w:val="single" w:sz="24" w:space="24" w:color="00206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9AD"/>
    <w:rsid w:val="0061601D"/>
    <w:rsid w:val="007529AD"/>
    <w:rsid w:val="00867BBE"/>
    <w:rsid w:val="00C43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C4FCF8"/>
  <w15:chartTrackingRefBased/>
  <w15:docId w15:val="{78C5E4B3-E01A-405E-B269-4060517A9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29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ng.com/images/search?view=detailV2&amp;ccid=5h%2bIOcDT&amp;id=F20A5DF7FAAD1228730A0C8904F30381325C5EDB&amp;thid=OIP.5h-IOcDTAy6T_KGPC3vb7QHaE8&amp;mediaurl=https%3a%2f%2fwww.thoughtco.com%2fthmb%2fCF8sSqNM6Cw0mkUePcEi1HWCmPk%3d%2f5587x3725%2ffilters%3afill(auto%2c1)%2fadult-leopard-seal--hydrurga-leptonyx--on-ice-in-cierva-cove--antarctic-peninsula--antarctica--southern-ocean--polar-regions-450760345-5a2ed58ec7822d0037a03a38.jpg&amp;exph=3725&amp;expw=5587&amp;q=leopard+seals&amp;simid=608043958119303175&amp;ck=2B4C572FDD5847E4243BFB2A22453441&amp;selectedIndex=111&amp;FORM=IRPRST" TargetMode="External"/><Relationship Id="rId13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yperlink" Target="https://www.bing.com/images/search?view=detailV2&amp;ccid=v8Zhq%2bLx&amp;id=068054A939028250A7821407F96D5CD441CE09DC&amp;thid=OIP.v8Zhq-Lx7GS9KnncPNJajQHaFj&amp;mediaurl=https%3a%2f%2fth.bing.com%2fth%2fid%2fRbfc661abe2f1ec64bd2a79dc3cd25a8d%3frik%3d3AnOQdRcbfkHFA%26riu%3dhttp%253a%252f%252forcasissues.com%252fwp-content%252fuploads%252f2016%252f06%252fharbor-seal-pup.jpg%26ehk%3dnT0ZY73XBIQ1CVZAge%252f%252fh%252b3d6Eegz9Tu9%252fk7eg8KAo8%253d%26risl%3d%26pid%3dImgRaw&amp;exph=375&amp;expw=500&amp;q=leopard+seal+pup&amp;simid=607986109224781075&amp;ck=5C024432D9FDD6B43E68D581BE813307&amp;selectedIndex=23&amp;FORM=IRPRS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ing.com/images/search?view=detailV2&amp;ccid=Zdg1wHcT&amp;id=4D8ADA447A7B7D55E0CCBCA4869EABF5161D838F&amp;thid=OIP.Zdg1wHcTo5z3Xjj8TZEkHwHaFi&amp;mediaurl=https%3a%2f%2fbestlifeonline.com%2fwp-content%2fuploads%2f2018%2f08%2fleopard-seal-1024x765.jpg&amp;exph=765&amp;expw=1024&amp;q=leopard+seals&amp;simid=608005161669755917&amp;ck=93176984FE4742D8AA1DB0F905DE81E3&amp;selectedIndex=51&amp;FORM=IRPRST" TargetMode="External"/><Relationship Id="rId11" Type="http://schemas.openxmlformats.org/officeDocument/2006/relationships/image" Target="media/image4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hyperlink" Target="https://www.bing.com/images/search?view=detailV2&amp;ccid=sGsQL%2f5u&amp;id=8B00BDF39E6C815B4931DEC07A2EEEA1348A4910&amp;thid=OIP.sGsQL_5u09cYy6d00OBH_gHaEb&amp;mediaurl=https%3a%2f%2fthewondersofwildlife.files.wordpress.com%2f2019%2f10%2fleopard-seal-2-e1572176676174.jpg%3fw%3d538%26h%3d323&amp;exph=322&amp;expw=538&amp;q=leopard+seals&amp;simid=608032357449271765&amp;ck=50A33A019A4148F6693873200DD2E50E&amp;selectedIndex=184&amp;FORM=IRPRST" TargetMode="External"/><Relationship Id="rId4" Type="http://schemas.openxmlformats.org/officeDocument/2006/relationships/hyperlink" Target="https://www.bing.com/images/search?view=detailV2&amp;ccid=rUihUFvI&amp;id=99892CE691B51BED359476661FB6F393A85D4C4F&amp;thid=OIP.rUihUFvIWIoO3o6P01sG0gHaFp&amp;mediaurl=https%3a%2f%2fhaydensanimalfacts.files.wordpress.com%2f2015%2f01%2fleopard-seal.jpg&amp;exph=570&amp;expw=748&amp;q=leopard+seals&amp;simid=608010822533252783&amp;ck=F069AD3624D8765B63C824E9675BFE6F&amp;selectedIndex=1&amp;FORM=IRPRST" TargetMode="Externa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15AD8F93</Template>
  <TotalTime>1</TotalTime>
  <Pages>1</Pages>
  <Words>60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Reid</dc:creator>
  <cp:keywords/>
  <dc:description/>
  <cp:lastModifiedBy>C Reid</cp:lastModifiedBy>
  <cp:revision>2</cp:revision>
  <dcterms:created xsi:type="dcterms:W3CDTF">2021-02-01T14:17:00Z</dcterms:created>
  <dcterms:modified xsi:type="dcterms:W3CDTF">2021-02-01T14:17:00Z</dcterms:modified>
</cp:coreProperties>
</file>