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FC3" w:rsidRDefault="00E05FC3" w:rsidP="00E05FC3"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79310183" wp14:editId="681403E3">
            <wp:extent cx="1236345" cy="927279"/>
            <wp:effectExtent l="0" t="0" r="1905" b="6350"/>
            <wp:docPr id="1" name="Picture 1" descr="Image result for leopard seal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eopard seal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515" cy="94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2E5FAB2" wp14:editId="2BCF79B3">
            <wp:extent cx="1210614" cy="926465"/>
            <wp:effectExtent l="0" t="0" r="8890" b="6985"/>
            <wp:docPr id="2" name="Picture 2" descr="Image result for leopard seal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eopard seal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584" cy="945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17C853E" wp14:editId="311084B9">
            <wp:extent cx="1146175" cy="875286"/>
            <wp:effectExtent l="0" t="0" r="0" b="1270"/>
            <wp:docPr id="3" name="Picture 3" descr="Image result for leopard seals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leopard seals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470" cy="89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1C087F2" wp14:editId="322C277B">
            <wp:extent cx="1377264" cy="900626"/>
            <wp:effectExtent l="0" t="0" r="0" b="0"/>
            <wp:docPr id="4" name="Picture 4" descr="Image result for leopard seals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leopard seals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975" cy="915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2F367FB" wp14:editId="2EE90145">
            <wp:extent cx="1249250" cy="862330"/>
            <wp:effectExtent l="0" t="0" r="8255" b="0"/>
            <wp:docPr id="5" name="Picture 5" descr="Image result for leopard seal pup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leopard seal pup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781" cy="902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FC3" w:rsidRDefault="00E05FC3" w:rsidP="00E05FC3">
      <w:pPr>
        <w:jc w:val="center"/>
        <w:rPr>
          <w:rFonts w:ascii="Comic Sans MS" w:hAnsi="Comic Sans MS"/>
          <w:color w:val="0070C0"/>
          <w:sz w:val="40"/>
          <w:szCs w:val="40"/>
          <w:u w:val="single"/>
        </w:rPr>
      </w:pPr>
      <w:r w:rsidRPr="00E05FC3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4FBC575" wp14:editId="39D2F032">
                <wp:simplePos x="0" y="0"/>
                <wp:positionH relativeFrom="column">
                  <wp:posOffset>314960</wp:posOffset>
                </wp:positionH>
                <wp:positionV relativeFrom="paragraph">
                  <wp:posOffset>492125</wp:posOffset>
                </wp:positionV>
                <wp:extent cx="5975350" cy="3670300"/>
                <wp:effectExtent l="0" t="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5350" cy="367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5FC3" w:rsidRDefault="00E05F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FBC5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.8pt;margin-top:38.75pt;width:470.5pt;height:28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">
                <v:textbox>
                  <w:txbxContent>
                    <w:p w:rsidR="00E05FC3" w:rsidRDefault="00E05FC3"/>
                  </w:txbxContent>
                </v:textbox>
                <w10:wrap type="square"/>
              </v:shape>
            </w:pict>
          </mc:Fallback>
        </mc:AlternateContent>
      </w:r>
      <w:r w:rsidRPr="00C021ED">
        <w:rPr>
          <w:rFonts w:ascii="Comic Sans MS" w:hAnsi="Comic Sans MS"/>
          <w:color w:val="0070C0"/>
          <w:sz w:val="40"/>
          <w:szCs w:val="40"/>
          <w:u w:val="single"/>
        </w:rPr>
        <w:t xml:space="preserve">Leopard </w:t>
      </w:r>
      <w:r>
        <w:rPr>
          <w:rFonts w:ascii="Comic Sans MS" w:hAnsi="Comic Sans MS"/>
          <w:color w:val="0070C0"/>
          <w:sz w:val="40"/>
          <w:szCs w:val="40"/>
          <w:u w:val="single"/>
        </w:rPr>
        <w:t>Seal Report</w:t>
      </w:r>
    </w:p>
    <w:p w:rsidR="00E05FC3" w:rsidRPr="00E05FC3" w:rsidRDefault="00E05FC3" w:rsidP="00E05FC3">
      <w:pPr>
        <w:jc w:val="center"/>
        <w:rPr>
          <w:rFonts w:ascii="Comic Sans MS" w:hAnsi="Comic Sans MS"/>
          <w:color w:val="0070C0"/>
          <w:sz w:val="40"/>
          <w:szCs w:val="40"/>
          <w:u w:val="single"/>
        </w:rPr>
      </w:pPr>
    </w:p>
    <w:p w:rsidR="00E05FC3" w:rsidRDefault="00E05FC3" w:rsidP="00E05FC3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E05FC3" w:rsidRDefault="00E05FC3" w:rsidP="00E05FC3">
      <w:pPr>
        <w:jc w:val="center"/>
        <w:rPr>
          <w:rFonts w:ascii="Comic Sans MS" w:hAnsi="Comic Sans MS"/>
          <w:sz w:val="40"/>
          <w:szCs w:val="40"/>
        </w:rPr>
      </w:pPr>
    </w:p>
    <w:p w:rsidR="00E05FC3" w:rsidRPr="00425A1D" w:rsidRDefault="00E05FC3" w:rsidP="00E05FC3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E05FC3" w:rsidRDefault="00E05FC3" w:rsidP="00E05FC3">
      <w:pPr>
        <w:jc w:val="center"/>
        <w:rPr>
          <w:rFonts w:ascii="Comic Sans MS" w:hAnsi="Comic Sans MS"/>
          <w:sz w:val="40"/>
          <w:szCs w:val="40"/>
        </w:rPr>
      </w:pPr>
    </w:p>
    <w:p w:rsidR="00E05FC3" w:rsidRDefault="00E05FC3" w:rsidP="00E05FC3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</w:p>
    <w:p w:rsidR="00E05FC3" w:rsidRDefault="00E05FC3" w:rsidP="00E05FC3">
      <w:pPr>
        <w:jc w:val="center"/>
        <w:rPr>
          <w:rFonts w:ascii="Comic Sans MS" w:hAnsi="Comic Sans MS"/>
          <w:sz w:val="40"/>
          <w:szCs w:val="40"/>
        </w:rPr>
      </w:pPr>
    </w:p>
    <w:p w:rsidR="00E05FC3" w:rsidRPr="00BE0DD9" w:rsidRDefault="00E05FC3" w:rsidP="00A762F5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</w:t>
      </w:r>
      <w:bookmarkStart w:id="0" w:name="_GoBack"/>
      <w:bookmarkEnd w:id="0"/>
    </w:p>
    <w:p w:rsidR="006B6D00" w:rsidRDefault="00A762F5"/>
    <w:sectPr w:rsidR="006B6D00" w:rsidSect="00530720">
      <w:pgSz w:w="11906" w:h="16838"/>
      <w:pgMar w:top="720" w:right="720" w:bottom="720" w:left="72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FC3"/>
    <w:rsid w:val="0061601D"/>
    <w:rsid w:val="00867BBE"/>
    <w:rsid w:val="00A762F5"/>
    <w:rsid w:val="00E0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E6DCC"/>
  <w15:chartTrackingRefBased/>
  <w15:docId w15:val="{AF0B7D3B-F22E-40A5-B95F-0EBAA9850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5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5h%2bIOcDT&amp;id=F20A5DF7FAAD1228730A0C8904F30381325C5EDB&amp;thid=OIP.5h-IOcDTAy6T_KGPC3vb7QHaE8&amp;mediaurl=https%3a%2f%2fwww.thoughtco.com%2fthmb%2fCF8sSqNM6Cw0mkUePcEi1HWCmPk%3d%2f5587x3725%2ffilters%3afill(auto%2c1)%2fadult-leopard-seal--hydrurga-leptonyx--on-ice-in-cierva-cove--antarctic-peninsula--antarctica--southern-ocean--polar-regions-450760345-5a2ed58ec7822d0037a03a38.jpg&amp;exph=3725&amp;expw=5587&amp;q=leopard+seals&amp;simid=608043958119303175&amp;ck=2B4C572FDD5847E4243BFB2A22453441&amp;selectedIndex=111&amp;FORM=IRPRST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bing.com/images/search?view=detailV2&amp;ccid=v8Zhq%2bLx&amp;id=068054A939028250A7821407F96D5CD441CE09DC&amp;thid=OIP.v8Zhq-Lx7GS9KnncPNJajQHaFj&amp;mediaurl=https%3a%2f%2fth.bing.com%2fth%2fid%2fRbfc661abe2f1ec64bd2a79dc3cd25a8d%3frik%3d3AnOQdRcbfkHFA%26riu%3dhttp%253a%252f%252forcasissues.com%252fwp-content%252fuploads%252f2016%252f06%252fharbor-seal-pup.jpg%26ehk%3dnT0ZY73XBIQ1CVZAge%252f%252fh%252b3d6Eegz9Tu9%252fk7eg8KAo8%253d%26risl%3d%26pid%3dImgRaw&amp;exph=375&amp;expw=500&amp;q=leopard+seal+pup&amp;simid=607986109224781075&amp;ck=5C024432D9FDD6B43E68D581BE813307&amp;selectedIndex=23&amp;FORM=IRPRS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Zdg1wHcT&amp;id=4D8ADA447A7B7D55E0CCBCA4869EABF5161D838F&amp;thid=OIP.Zdg1wHcTo5z3Xjj8TZEkHwHaFi&amp;mediaurl=https%3a%2f%2fbestlifeonline.com%2fwp-content%2fuploads%2f2018%2f08%2fleopard-seal-1024x765.jpg&amp;exph=765&amp;expw=1024&amp;q=leopard+seals&amp;simid=608005161669755917&amp;ck=93176984FE4742D8AA1DB0F905DE81E3&amp;selectedIndex=51&amp;FORM=IRPRST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www.bing.com/images/search?view=detailV2&amp;ccid=sGsQL%2f5u&amp;id=8B00BDF39E6C815B4931DEC07A2EEEA1348A4910&amp;thid=OIP.sGsQL_5u09cYy6d00OBH_gHaEb&amp;mediaurl=https%3a%2f%2fthewondersofwildlife.files.wordpress.com%2f2019%2f10%2fleopard-seal-2-e1572176676174.jpg%3fw%3d538%26h%3d323&amp;exph=322&amp;expw=538&amp;q=leopard+seals&amp;simid=608032357449271765&amp;ck=50A33A019A4148F6693873200DD2E50E&amp;selectedIndex=184&amp;FORM=IRPRST" TargetMode="External"/><Relationship Id="rId4" Type="http://schemas.openxmlformats.org/officeDocument/2006/relationships/hyperlink" Target="https://www.bing.com/images/search?view=detailV2&amp;ccid=rUihUFvI&amp;id=99892CE691B51BED359476661FB6F393A85D4C4F&amp;thid=OIP.rUihUFvIWIoO3o6P01sG0gHaFp&amp;mediaurl=https%3a%2f%2fhaydensanimalfacts.files.wordpress.com%2f2015%2f01%2fleopard-seal.jpg&amp;exph=570&amp;expw=748&amp;q=leopard+seals&amp;simid=608010822533252783&amp;ck=F069AD3624D8765B63C824E9675BFE6F&amp;selectedIndex=1&amp;FORM=IRPRST" TargetMode="Externa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15AD8F93</Template>
  <TotalTime>1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2021-02-01T14:05:00Z</dcterms:created>
  <dcterms:modified xsi:type="dcterms:W3CDTF">2021-02-01T14:16:00Z</dcterms:modified>
</cp:coreProperties>
</file>