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F69" w:rsidRDefault="00F90F69" w:rsidP="00F90F69">
      <w:pPr>
        <w:jc w:val="center"/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329690" cy="1017648"/>
            <wp:effectExtent l="0" t="0" r="3810" b="0"/>
            <wp:docPr id="1" name="Picture 1" descr="Image result for Macaroni Penguin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A1F11292F" descr="Image result for Macaroni Penguin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320" cy="1049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647700" cy="1017388"/>
            <wp:effectExtent l="0" t="0" r="0" b="0"/>
            <wp:docPr id="2" name="Picture 2" descr="Image result for Macaroni Penguin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61F88156" descr="Image result for Macaroni Penguin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53" cy="1037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1342353" cy="1028555"/>
            <wp:effectExtent l="0" t="0" r="0" b="635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032" cy="104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lang w:eastAsia="en-GB"/>
        </w:rPr>
        <w:drawing>
          <wp:inline distT="0" distB="0" distL="0" distR="0">
            <wp:extent cx="1134110" cy="1041256"/>
            <wp:effectExtent l="0" t="0" r="8890" b="6985"/>
            <wp:docPr id="4" name="Picture 4" descr="https://sharkyovengloves.files.wordpress.com/2011/03/32-national-geographic-macaroni-penguin.jpg?w=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harkyovengloves.files.wordpress.com/2011/03/32-national-geographic-macaroni-penguin.jpg?w=5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797" cy="109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1134319" cy="1063625"/>
            <wp:effectExtent l="0" t="0" r="8890" b="3175"/>
            <wp:docPr id="5" name="Picture 5" descr="See related image detail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related image detail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454" cy="1088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D00" w:rsidRDefault="00F90F69" w:rsidP="00F90F69">
      <w:pPr>
        <w:ind w:firstLine="720"/>
        <w:jc w:val="center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 xml:space="preserve">My </w:t>
      </w:r>
      <w:bookmarkStart w:id="0" w:name="_GoBack"/>
      <w:bookmarkEnd w:id="0"/>
      <w:r w:rsidRPr="00F90F69">
        <w:rPr>
          <w:rFonts w:ascii="Comic Sans MS" w:hAnsi="Comic Sans MS"/>
          <w:sz w:val="40"/>
          <w:szCs w:val="40"/>
          <w:u w:val="single"/>
        </w:rPr>
        <w:t>Macaroni Penguin Factual Report</w:t>
      </w:r>
    </w:p>
    <w:p w:rsidR="00F90F69" w:rsidRDefault="00F90F69" w:rsidP="00F90F69">
      <w:pPr>
        <w:ind w:firstLine="720"/>
        <w:jc w:val="center"/>
        <w:rPr>
          <w:rFonts w:ascii="Comic Sans MS" w:hAnsi="Comic Sans MS"/>
          <w:sz w:val="40"/>
          <w:szCs w:val="40"/>
          <w:u w:val="single"/>
        </w:rPr>
      </w:pPr>
      <w:r w:rsidRPr="00F90F69">
        <w:rPr>
          <w:rFonts w:ascii="Comic Sans MS" w:hAnsi="Comic Sans MS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C40B27" wp14:editId="4BEC99B4">
                <wp:simplePos x="0" y="0"/>
                <wp:positionH relativeFrom="column">
                  <wp:posOffset>1649095</wp:posOffset>
                </wp:positionH>
                <wp:positionV relativeFrom="paragraph">
                  <wp:posOffset>29210</wp:posOffset>
                </wp:positionV>
                <wp:extent cx="3772535" cy="1828800"/>
                <wp:effectExtent l="0" t="0" r="1841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253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0F69" w:rsidRDefault="00F90F6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C40B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9.85pt;margin-top:2.3pt;width:297.05pt;height:2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">
                <v:textbox>
                  <w:txbxContent>
                    <w:p w:rsidR="00F90F69" w:rsidRDefault="00F90F69"/>
                  </w:txbxContent>
                </v:textbox>
                <w10:wrap type="square"/>
              </v:shape>
            </w:pict>
          </mc:Fallback>
        </mc:AlternateContent>
      </w:r>
    </w:p>
    <w:p w:rsidR="00F90F69" w:rsidRDefault="00F90F69" w:rsidP="00F90F69">
      <w:pPr>
        <w:ind w:firstLine="720"/>
        <w:rPr>
          <w:rFonts w:ascii="Comic Sans MS" w:hAnsi="Comic Sans MS"/>
          <w:sz w:val="40"/>
          <w:szCs w:val="40"/>
          <w:u w:val="single"/>
        </w:rPr>
      </w:pPr>
    </w:p>
    <w:p w:rsidR="00F90F69" w:rsidRPr="00F90F69" w:rsidRDefault="00F90F69" w:rsidP="00F90F69">
      <w:pPr>
        <w:rPr>
          <w:rFonts w:ascii="Comic Sans MS" w:hAnsi="Comic Sans MS"/>
          <w:sz w:val="40"/>
          <w:szCs w:val="40"/>
        </w:rPr>
      </w:pPr>
    </w:p>
    <w:p w:rsidR="00F90F69" w:rsidRDefault="00F90F69" w:rsidP="00F90F69">
      <w:pPr>
        <w:rPr>
          <w:rFonts w:ascii="Comic Sans MS" w:hAnsi="Comic Sans MS"/>
          <w:sz w:val="40"/>
          <w:szCs w:val="40"/>
        </w:rPr>
      </w:pPr>
    </w:p>
    <w:p w:rsidR="00F90F69" w:rsidRPr="00F90F69" w:rsidRDefault="00F90F69" w:rsidP="00F90F69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F90F69" w:rsidRPr="00F90F69" w:rsidSect="00F90F69">
      <w:pgSz w:w="11906" w:h="16838"/>
      <w:pgMar w:top="720" w:right="720" w:bottom="720" w:left="720" w:header="708" w:footer="708" w:gutter="0"/>
      <w:pgBorders w:offsetFrom="page">
        <w:top w:val="single" w:sz="24" w:space="24" w:color="FF6600"/>
        <w:left w:val="single" w:sz="24" w:space="24" w:color="FF6600"/>
        <w:bottom w:val="single" w:sz="24" w:space="24" w:color="FF6600"/>
        <w:right w:val="single" w:sz="24" w:space="24" w:color="FF66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F69"/>
    <w:rsid w:val="0061601D"/>
    <w:rsid w:val="00867BBE"/>
    <w:rsid w:val="00AD4E41"/>
    <w:rsid w:val="00F9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6218F"/>
  <w15:chartTrackingRefBased/>
  <w15:docId w15:val="{CFDAE92D-3245-4F0F-9147-25F31AF1C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q=macaroni+penguins+pictures&amp;id=EC343B1C24984042406EBCE240E41F6F12474931&amp;FORM=IQFRBA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hyperlink" Target="https://www.bing.com/images/search?view=detailV2&amp;ccid=A9yUvsoN&amp;id=1ECE489D6CE2FEF97F77EB06B456C845809C2B8D&amp;thid=OIP.A9yUvsoN7HFBfexGiacjiwHaHa&amp;mediaurl=https%3A%2F%2Fthumbs.dreamstime.com%2Fb%2Fmacaroni-penguin-close-up-cooper-island-south-georgia-75199790.jpg&amp;exph=800&amp;expw=800&amp;q=macaroni+penguins+pictures&amp;simid=608055047674333613&amp;ck=87ED1B49A1AB8AAFE077B79ABE30637B&amp;selectedindex=25&amp;qpvt=macaroni+penguins+pictures&amp;form=IRPRST&amp;ajaxhist=0&amp;vt=2&amp;sim=11&amp;iss=VSI" TargetMode="External"/><Relationship Id="rId4" Type="http://schemas.openxmlformats.org/officeDocument/2006/relationships/hyperlink" Target="https://www.bing.com/images/search?q=macaroni+penguins+pictures&amp;id=374FD71575A1FF44F871F6E21C031DBAE586355D&amp;FORM=IQFRBA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69CE344F</Template>
  <TotalTime>1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2021-01-19T16:35:00Z</dcterms:created>
  <dcterms:modified xsi:type="dcterms:W3CDTF">2021-01-19T16:35:00Z</dcterms:modified>
</cp:coreProperties>
</file>