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827" w:rsidRDefault="00401827" w:rsidP="00401827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B84B1B9" wp14:editId="2CA3043D">
            <wp:extent cx="1329690" cy="1017648"/>
            <wp:effectExtent l="0" t="0" r="3810" b="0"/>
            <wp:docPr id="1" name="Picture 1" descr="Image result for Macaroni Penguin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1F11292F" descr="Image result for Macaroni Penguin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320" cy="104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4E65FB8" wp14:editId="14F2DB3B">
            <wp:extent cx="647700" cy="1017388"/>
            <wp:effectExtent l="0" t="0" r="0" b="0"/>
            <wp:docPr id="2" name="Picture 2" descr="Image result for Macaroni Penguin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61F88156" descr="Image result for Macaroni Penguin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3" cy="103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3D1218D" wp14:editId="49010420">
            <wp:extent cx="1342353" cy="1028555"/>
            <wp:effectExtent l="0" t="0" r="0" b="63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32" cy="10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lang w:eastAsia="en-GB"/>
        </w:rPr>
        <w:drawing>
          <wp:inline distT="0" distB="0" distL="0" distR="0" wp14:anchorId="47081AAA" wp14:editId="1CF3B9D6">
            <wp:extent cx="1134110" cy="1041256"/>
            <wp:effectExtent l="0" t="0" r="8890" b="6985"/>
            <wp:docPr id="4" name="Picture 4" descr="https://sharkyovengloves.files.wordpress.com/2011/03/32-national-geographic-macaroni-penguin.jpg?w=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harkyovengloves.files.wordpress.com/2011/03/32-national-geographic-macaroni-penguin.jpg?w=5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97" cy="1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D2D048F" wp14:editId="5314B62B">
            <wp:extent cx="1134319" cy="1063625"/>
            <wp:effectExtent l="0" t="0" r="8890" b="3175"/>
            <wp:docPr id="5" name="Picture 5" descr="See related image detai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related image detai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454" cy="108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827" w:rsidRDefault="00401827" w:rsidP="00401827">
      <w:pPr>
        <w:pBdr>
          <w:bottom w:val="single" w:sz="12" w:space="1" w:color="auto"/>
        </w:pBdr>
        <w:ind w:firstLine="720"/>
        <w:jc w:val="center"/>
        <w:rPr>
          <w:rFonts w:ascii="Comic Sans MS" w:hAnsi="Comic Sans MS"/>
          <w:sz w:val="40"/>
          <w:szCs w:val="40"/>
          <w:u w:val="single"/>
        </w:rPr>
      </w:pPr>
      <w:r w:rsidRPr="00F90F69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82F969" wp14:editId="28A70AB0">
                <wp:simplePos x="0" y="0"/>
                <wp:positionH relativeFrom="column">
                  <wp:posOffset>236855</wp:posOffset>
                </wp:positionH>
                <wp:positionV relativeFrom="paragraph">
                  <wp:posOffset>512445</wp:posOffset>
                </wp:positionV>
                <wp:extent cx="6214745" cy="2766060"/>
                <wp:effectExtent l="0" t="0" r="1460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276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827" w:rsidRDefault="00401827" w:rsidP="004018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2F9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65pt;margin-top:40.35pt;width:489.35pt;height:217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">
                <v:textbox>
                  <w:txbxContent>
                    <w:p w:rsidR="00401827" w:rsidRDefault="00401827" w:rsidP="00401827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  <w:u w:val="single"/>
        </w:rPr>
        <w:t xml:space="preserve">My </w:t>
      </w:r>
      <w:r w:rsidRPr="00F90F69">
        <w:rPr>
          <w:rFonts w:ascii="Comic Sans MS" w:hAnsi="Comic Sans MS"/>
          <w:sz w:val="40"/>
          <w:szCs w:val="40"/>
          <w:u w:val="single"/>
        </w:rPr>
        <w:t>Macaroni Penguin Factual Report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401827" w:rsidRDefault="00401827" w:rsidP="00401827">
      <w:pPr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p w:rsidR="00401827" w:rsidRPr="00F90F69" w:rsidRDefault="00401827" w:rsidP="00401827">
      <w:pPr>
        <w:rPr>
          <w:rFonts w:ascii="Comic Sans MS" w:hAnsi="Comic Sans MS"/>
          <w:sz w:val="40"/>
          <w:szCs w:val="40"/>
        </w:rPr>
      </w:pPr>
    </w:p>
    <w:p w:rsidR="006B6D00" w:rsidRPr="00401827" w:rsidRDefault="00401827" w:rsidP="00401827"/>
    <w:sectPr w:rsidR="006B6D00" w:rsidRPr="00401827" w:rsidSect="00F90F69">
      <w:pgSz w:w="11906" w:h="16838"/>
      <w:pgMar w:top="720" w:right="720" w:bottom="720" w:left="720" w:header="708" w:footer="708" w:gutter="0"/>
      <w:pgBorders w:offsetFrom="page">
        <w:top w:val="single" w:sz="24" w:space="24" w:color="FF6600"/>
        <w:left w:val="single" w:sz="24" w:space="24" w:color="FF6600"/>
        <w:bottom w:val="single" w:sz="24" w:space="24" w:color="FF6600"/>
        <w:right w:val="single" w:sz="24" w:space="24" w:color="FF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827"/>
    <w:rsid w:val="00401827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F41BE"/>
  <w15:chartTrackingRefBased/>
  <w15:docId w15:val="{B3A260C7-8E97-4676-A315-C35EBBA6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8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q=macaroni+penguins+pictures&amp;id=EC343B1C24984042406EBCE240E41F6F12474931&amp;FORM=IQFRBA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A9yUvsoN&amp;id=1ECE489D6CE2FEF97F77EB06B456C845809C2B8D&amp;thid=OIP.A9yUvsoN7HFBfexGiacjiwHaHa&amp;mediaurl=https%3A%2F%2Fthumbs.dreamstime.com%2Fb%2Fmacaroni-penguin-close-up-cooper-island-south-georgia-75199790.jpg&amp;exph=800&amp;expw=800&amp;q=macaroni+penguins+pictures&amp;simid=608055047674333613&amp;ck=87ED1B49A1AB8AAFE077B79ABE30637B&amp;selectedindex=25&amp;qpvt=macaroni+penguins+pictures&amp;form=IRPRST&amp;ajaxhist=0&amp;vt=2&amp;sim=11&amp;iss=VSI" TargetMode="External"/><Relationship Id="rId4" Type="http://schemas.openxmlformats.org/officeDocument/2006/relationships/hyperlink" Target="https://www.bing.com/images/search?q=macaroni+penguins+pictures&amp;id=374FD71575A1FF44F871F6E21C031DBAE586355D&amp;FORM=IQFRBA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69CE344F</Template>
  <TotalTime>2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2021-01-19T16:35:00Z</dcterms:created>
  <dcterms:modified xsi:type="dcterms:W3CDTF">2021-01-19T16:37:00Z</dcterms:modified>
</cp:coreProperties>
</file>