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722" w:rsidRDefault="003D7722" w:rsidP="003D7722">
      <w:pPr>
        <w:jc w:val="center"/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74819C0" wp14:editId="1410ADC6">
            <wp:extent cx="1329690" cy="1017648"/>
            <wp:effectExtent l="0" t="0" r="3810" b="0"/>
            <wp:docPr id="1" name="Picture 1" descr="Image result for Macaroni Penguin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A1F11292F" descr="Image result for Macaroni Penguin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320" cy="1049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EE7424B" wp14:editId="68E72E61">
            <wp:extent cx="647700" cy="1017388"/>
            <wp:effectExtent l="0" t="0" r="0" b="0"/>
            <wp:docPr id="2" name="Picture 2" descr="Image result for Macaroni Penguin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61F88156" descr="Image result for Macaroni Penguin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53" cy="103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07EB381A" wp14:editId="65D3F065">
            <wp:extent cx="1342353" cy="1028555"/>
            <wp:effectExtent l="0" t="0" r="0" b="635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032" cy="10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lang w:eastAsia="en-GB"/>
        </w:rPr>
        <w:drawing>
          <wp:inline distT="0" distB="0" distL="0" distR="0" wp14:anchorId="0EBA4051" wp14:editId="1A420CF0">
            <wp:extent cx="1134110" cy="1041256"/>
            <wp:effectExtent l="0" t="0" r="8890" b="6985"/>
            <wp:docPr id="4" name="Picture 4" descr="https://sharkyovengloves.files.wordpress.com/2011/03/32-national-geographic-macaroni-penguin.jpg?w=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harkyovengloves.files.wordpress.com/2011/03/32-national-geographic-macaroni-penguin.jpg?w=5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797" cy="109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72F71ECA" wp14:editId="0D650FCA">
            <wp:extent cx="1134319" cy="1063625"/>
            <wp:effectExtent l="0" t="0" r="8890" b="3175"/>
            <wp:docPr id="5" name="Picture 5" descr="See related image detail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related image detail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454" cy="1088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722" w:rsidRDefault="003D7722" w:rsidP="003D7722">
      <w:pPr>
        <w:pBdr>
          <w:bottom w:val="single" w:sz="12" w:space="0" w:color="auto"/>
        </w:pBdr>
        <w:ind w:firstLine="720"/>
        <w:jc w:val="center"/>
        <w:rPr>
          <w:rFonts w:ascii="Comic Sans MS" w:hAnsi="Comic Sans MS"/>
          <w:sz w:val="40"/>
          <w:szCs w:val="40"/>
          <w:u w:val="single"/>
        </w:rPr>
      </w:pPr>
      <w:r w:rsidRPr="00F90F69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1B7B24" wp14:editId="2E500E36">
                <wp:simplePos x="0" y="0"/>
                <wp:positionH relativeFrom="column">
                  <wp:posOffset>233680</wp:posOffset>
                </wp:positionH>
                <wp:positionV relativeFrom="paragraph">
                  <wp:posOffset>512445</wp:posOffset>
                </wp:positionV>
                <wp:extent cx="6214745" cy="3405505"/>
                <wp:effectExtent l="0" t="0" r="1460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4745" cy="3405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7722" w:rsidRDefault="003D7722" w:rsidP="003D77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1B7B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.4pt;margin-top:40.35pt;width:489.35pt;height:268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">
                <v:textbox>
                  <w:txbxContent>
                    <w:p w:rsidR="003D7722" w:rsidRDefault="003D7722" w:rsidP="003D7722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40"/>
          <w:szCs w:val="40"/>
          <w:u w:val="single"/>
        </w:rPr>
        <w:t xml:space="preserve">My </w:t>
      </w:r>
      <w:r w:rsidRPr="00F90F69">
        <w:rPr>
          <w:rFonts w:ascii="Comic Sans MS" w:hAnsi="Comic Sans MS"/>
          <w:sz w:val="40"/>
          <w:szCs w:val="40"/>
          <w:u w:val="single"/>
        </w:rPr>
        <w:t>Macaroni Penguin Factual Report</w:t>
      </w:r>
    </w:p>
    <w:p w:rsidR="003D7722" w:rsidRDefault="003D7722" w:rsidP="003D7722">
      <w:pPr>
        <w:pBdr>
          <w:bottom w:val="single" w:sz="12" w:space="0" w:color="auto"/>
        </w:pBdr>
        <w:ind w:firstLine="720"/>
        <w:jc w:val="center"/>
        <w:rPr>
          <w:rFonts w:ascii="Comic Sans MS" w:hAnsi="Comic Sans MS"/>
          <w:sz w:val="40"/>
          <w:szCs w:val="40"/>
          <w:u w:val="single"/>
        </w:rPr>
      </w:pPr>
    </w:p>
    <w:p w:rsidR="003D7722" w:rsidRDefault="003D7722" w:rsidP="003D7722">
      <w:pPr>
        <w:rPr>
          <w:rFonts w:ascii="Comic Sans MS" w:hAnsi="Comic Sans MS"/>
          <w:sz w:val="40"/>
          <w:szCs w:val="40"/>
        </w:rPr>
      </w:pPr>
    </w:p>
    <w:p w:rsidR="003D7722" w:rsidRDefault="003D7722" w:rsidP="003D772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3D7722" w:rsidRDefault="003D7722" w:rsidP="003D7722">
      <w:pPr>
        <w:rPr>
          <w:rFonts w:ascii="Comic Sans MS" w:hAnsi="Comic Sans MS"/>
          <w:sz w:val="40"/>
          <w:szCs w:val="40"/>
        </w:rPr>
      </w:pPr>
    </w:p>
    <w:p w:rsidR="003D7722" w:rsidRDefault="003D7722" w:rsidP="003D772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3D7722" w:rsidRDefault="003D7722" w:rsidP="003D7722">
      <w:pPr>
        <w:rPr>
          <w:rFonts w:ascii="Comic Sans MS" w:hAnsi="Comic Sans MS"/>
          <w:sz w:val="40"/>
          <w:szCs w:val="40"/>
        </w:rPr>
      </w:pPr>
    </w:p>
    <w:p w:rsidR="003D7722" w:rsidRDefault="003D7722" w:rsidP="003D772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</w:p>
    <w:p w:rsidR="003D7722" w:rsidRDefault="003D7722" w:rsidP="003D7722">
      <w:pPr>
        <w:rPr>
          <w:rFonts w:ascii="Comic Sans MS" w:hAnsi="Comic Sans MS"/>
          <w:sz w:val="40"/>
          <w:szCs w:val="40"/>
        </w:rPr>
      </w:pPr>
    </w:p>
    <w:p w:rsidR="006B6D00" w:rsidRPr="003D7722" w:rsidRDefault="003D772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_________________________________________</w:t>
      </w:r>
      <w:bookmarkStart w:id="0" w:name="_GoBack"/>
      <w:bookmarkEnd w:id="0"/>
    </w:p>
    <w:sectPr w:rsidR="006B6D00" w:rsidRPr="003D7722" w:rsidSect="00F90F69">
      <w:pgSz w:w="11906" w:h="16838"/>
      <w:pgMar w:top="720" w:right="720" w:bottom="720" w:left="720" w:header="708" w:footer="708" w:gutter="0"/>
      <w:pgBorders w:offsetFrom="page">
        <w:top w:val="single" w:sz="24" w:space="24" w:color="FF6600"/>
        <w:left w:val="single" w:sz="24" w:space="24" w:color="FF6600"/>
        <w:bottom w:val="single" w:sz="24" w:space="24" w:color="FF6600"/>
        <w:right w:val="single" w:sz="24" w:space="24" w:color="FF66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722"/>
    <w:rsid w:val="003D7722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5545D"/>
  <w15:chartTrackingRefBased/>
  <w15:docId w15:val="{5503F6B2-891F-494A-BDC0-3D861E1E4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7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q=macaroni+penguins+pictures&amp;id=EC343B1C24984042406EBCE240E41F6F12474931&amp;FORM=IQFRBA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hyperlink" Target="https://www.bing.com/images/search?view=detailV2&amp;ccid=A9yUvsoN&amp;id=1ECE489D6CE2FEF97F77EB06B456C845809C2B8D&amp;thid=OIP.A9yUvsoN7HFBfexGiacjiwHaHa&amp;mediaurl=https%3A%2F%2Fthumbs.dreamstime.com%2Fb%2Fmacaroni-penguin-close-up-cooper-island-south-georgia-75199790.jpg&amp;exph=800&amp;expw=800&amp;q=macaroni+penguins+pictures&amp;simid=608055047674333613&amp;ck=87ED1B49A1AB8AAFE077B79ABE30637B&amp;selectedindex=25&amp;qpvt=macaroni+penguins+pictures&amp;form=IRPRST&amp;ajaxhist=0&amp;vt=2&amp;sim=11&amp;iss=VSI" TargetMode="External"/><Relationship Id="rId4" Type="http://schemas.openxmlformats.org/officeDocument/2006/relationships/hyperlink" Target="https://www.bing.com/images/search?q=macaroni+penguins+pictures&amp;id=374FD71575A1FF44F871F6E21C031DBAE586355D&amp;FORM=IQFRBA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69CE344F</Template>
  <TotalTime>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2021-01-19T16:38:00Z</dcterms:created>
  <dcterms:modified xsi:type="dcterms:W3CDTF">2021-01-19T16:39:00Z</dcterms:modified>
</cp:coreProperties>
</file>