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5B429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5</w:t>
      </w:r>
      <w:r w:rsidRPr="005B4290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ODD OR EVEN NUMBER CHALLENGE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5B4290" w:rsidP="00EC3EF0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Draw 2 circles on a page. (one red and one blue)</w:t>
      </w:r>
    </w:p>
    <w:p w:rsidR="005B4290" w:rsidRDefault="005B4290" w:rsidP="00EC3EF0">
      <w:pPr>
        <w:jc w:val="center"/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>In the blue circle write all of the following numbers that are even.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In the red circle write all of the following numbers that are odd.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5B429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 xml:space="preserve">44      37      22      50      </w:t>
      </w:r>
      <w:r w:rsidR="00CF4F50">
        <w:rPr>
          <w:rFonts w:ascii="Comic Sans MS" w:hAnsi="Comic Sans MS"/>
          <w:color w:val="7030A0"/>
          <w:sz w:val="56"/>
          <w:szCs w:val="56"/>
        </w:rPr>
        <w:t>27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41      38      19      33      26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14      48      29      30      11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Pr="005B429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40      47      31      29      34</w:t>
      </w:r>
      <w:bookmarkStart w:id="0" w:name="_GoBack"/>
      <w:bookmarkEnd w:id="0"/>
    </w:p>
    <w:sectPr w:rsidR="00CF4F50" w:rsidRPr="005B429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5B4290"/>
    <w:rsid w:val="00A76345"/>
    <w:rsid w:val="00CF4F50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26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2021-01-04T10:11:00Z</dcterms:created>
  <dcterms:modified xsi:type="dcterms:W3CDTF">2021-01-04T10:37:00Z</dcterms:modified>
</cp:coreProperties>
</file>