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5D17BC" w:rsidRDefault="005930B0" w:rsidP="005D17BC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Under the Sea</w:t>
      </w:r>
    </w:p>
    <w:p w:rsidR="005930B0" w:rsidRPr="005D17BC" w:rsidRDefault="005930B0" w:rsidP="005930B0">
      <w:pPr>
        <w:rPr>
          <w:rFonts w:ascii="Comic Sans MS" w:hAnsi="Comic Sans MS"/>
          <w:b/>
          <w:color w:val="0070C0"/>
          <w:sz w:val="32"/>
          <w:szCs w:val="32"/>
        </w:rPr>
      </w:pPr>
      <w:r w:rsidRPr="005D17BC">
        <w:rPr>
          <w:rFonts w:ascii="Comic Sans MS" w:hAnsi="Comic Sans MS"/>
          <w:b/>
          <w:color w:val="0070C0"/>
          <w:sz w:val="32"/>
          <w:szCs w:val="32"/>
        </w:rPr>
        <w:t xml:space="preserve">Can you remember all our facts about sea creatures P3? </w:t>
      </w:r>
    </w:p>
    <w:p w:rsidR="005930B0" w:rsidRDefault="005D17BC" w:rsidP="005930B0">
      <w:pPr>
        <w:rPr>
          <w:rFonts w:ascii="Comic Sans MS" w:hAnsi="Comic Sans MS"/>
          <w:b/>
          <w:color w:val="000000" w:themeColor="text1"/>
          <w:sz w:val="32"/>
          <w:szCs w:val="32"/>
        </w:rPr>
      </w:pPr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>Read the facts below</w:t>
      </w:r>
      <w:r>
        <w:rPr>
          <w:rFonts w:ascii="Comic Sans MS" w:hAnsi="Comic Sans MS"/>
          <w:b/>
          <w:color w:val="000000" w:themeColor="text1"/>
          <w:sz w:val="32"/>
          <w:szCs w:val="32"/>
        </w:rPr>
        <w:t>. If you think the fact is true</w:t>
      </w:r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 xml:space="preserve"> </w:t>
      </w:r>
      <w:r w:rsidR="00FD4240">
        <w:rPr>
          <w:rFonts w:ascii="Comic Sans MS" w:hAnsi="Comic Sans MS"/>
          <w:b/>
          <w:color w:val="000000" w:themeColor="text1"/>
          <w:sz w:val="32"/>
          <w:szCs w:val="32"/>
        </w:rPr>
        <w:t xml:space="preserve">write </w:t>
      </w:r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 xml:space="preserve">it on your page in </w:t>
      </w:r>
      <w:r w:rsidRPr="005D17BC">
        <w:rPr>
          <w:rFonts w:ascii="Comic Sans MS" w:hAnsi="Comic Sans MS"/>
          <w:b/>
          <w:color w:val="003296"/>
          <w:sz w:val="32"/>
          <w:szCs w:val="32"/>
        </w:rPr>
        <w:t>blue</w:t>
      </w:r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 xml:space="preserve">. If you think it is </w:t>
      </w:r>
      <w:proofErr w:type="gramStart"/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>false</w:t>
      </w:r>
      <w:proofErr w:type="gramEnd"/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 xml:space="preserve"> write it in </w:t>
      </w:r>
      <w:r w:rsidRPr="005D17BC">
        <w:rPr>
          <w:rFonts w:ascii="Comic Sans MS" w:hAnsi="Comic Sans MS"/>
          <w:b/>
          <w:color w:val="FF0000"/>
          <w:sz w:val="32"/>
          <w:szCs w:val="32"/>
        </w:rPr>
        <w:t>red</w:t>
      </w:r>
      <w:r w:rsidRPr="005D17BC">
        <w:rPr>
          <w:rFonts w:ascii="Comic Sans MS" w:hAnsi="Comic Sans MS"/>
          <w:b/>
          <w:color w:val="000000" w:themeColor="text1"/>
          <w:sz w:val="32"/>
          <w:szCs w:val="32"/>
        </w:rPr>
        <w:t>.</w:t>
      </w:r>
    </w:p>
    <w:p w:rsidR="005D17BC" w:rsidRPr="005D17BC" w:rsidRDefault="005D17BC" w:rsidP="005930B0">
      <w:pPr>
        <w:rPr>
          <w:rFonts w:ascii="Comic Sans MS" w:hAnsi="Comic Sans MS"/>
          <w:b/>
          <w:color w:val="000000" w:themeColor="text1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A jellyfish has a big brain.</w:t>
      </w:r>
    </w:p>
    <w:p w:rsidR="005D17BC" w:rsidRPr="005D17BC" w:rsidRDefault="005D17BC" w:rsidP="005D17BC">
      <w:pPr>
        <w:pStyle w:val="ListParagraph"/>
        <w:ind w:left="1080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A baby shark is called a pup.</w:t>
      </w:r>
    </w:p>
    <w:p w:rsidR="005D17BC" w:rsidRPr="005D17BC" w:rsidRDefault="005D17BC" w:rsidP="005D17BC">
      <w:pPr>
        <w:pStyle w:val="ListParagraph"/>
        <w:ind w:left="1080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Turtles like to eat jellyfish.</w:t>
      </w:r>
    </w:p>
    <w:p w:rsidR="005D17BC" w:rsidRPr="005D17BC" w:rsidRDefault="005D17BC" w:rsidP="005D17BC">
      <w:pPr>
        <w:pStyle w:val="ListParagraph"/>
        <w:ind w:left="1080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Whales can run very fast.</w:t>
      </w: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Jellyfish have good eyesight.</w:t>
      </w: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Sharks eat plants.</w:t>
      </w: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A whale’s heart is as heavy as a car.</w:t>
      </w: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Sharks have triangular teeth.</w:t>
      </w: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5D17BC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Whales eat chips.</w:t>
      </w:r>
    </w:p>
    <w:p w:rsidR="005D17BC" w:rsidRPr="005D17BC" w:rsidRDefault="005D17BC" w:rsidP="005D17BC">
      <w:pPr>
        <w:pStyle w:val="ListParagraph"/>
        <w:rPr>
          <w:rFonts w:ascii="Comic Sans MS" w:hAnsi="Comic Sans MS"/>
          <w:b/>
          <w:color w:val="7030A0"/>
          <w:sz w:val="32"/>
          <w:szCs w:val="32"/>
        </w:rPr>
      </w:pPr>
    </w:p>
    <w:p w:rsidR="005D17BC" w:rsidRPr="00FD4240" w:rsidRDefault="005D17BC" w:rsidP="005D17BC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7030A0"/>
          <w:sz w:val="32"/>
          <w:szCs w:val="32"/>
        </w:rPr>
      </w:pPr>
      <w:r w:rsidRPr="005D17BC">
        <w:rPr>
          <w:rFonts w:ascii="Comic Sans MS" w:hAnsi="Comic Sans MS"/>
          <w:b/>
          <w:color w:val="7030A0"/>
          <w:sz w:val="32"/>
          <w:szCs w:val="32"/>
        </w:rPr>
        <w:t>Jellyfish stun their prey.</w:t>
      </w:r>
      <w:bookmarkStart w:id="0" w:name="_GoBack"/>
      <w:bookmarkEnd w:id="0"/>
    </w:p>
    <w:sectPr w:rsidR="005D17BC" w:rsidRPr="00FD4240" w:rsidSect="005930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reaturesFish" w:sz="31" w:space="24" w:color="auto"/>
        <w:left w:val="creaturesFish" w:sz="31" w:space="24" w:color="auto"/>
        <w:bottom w:val="creaturesFish" w:sz="31" w:space="24" w:color="auto"/>
        <w:right w:val="creaturesFish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0B0" w:rsidRDefault="005930B0" w:rsidP="005930B0">
      <w:pPr>
        <w:spacing w:after="0" w:line="240" w:lineRule="auto"/>
      </w:pPr>
      <w:r>
        <w:separator/>
      </w:r>
    </w:p>
  </w:endnote>
  <w:endnote w:type="continuationSeparator" w:id="0">
    <w:p w:rsidR="005930B0" w:rsidRDefault="005930B0" w:rsidP="00593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0B0" w:rsidRDefault="005930B0" w:rsidP="005930B0">
      <w:pPr>
        <w:spacing w:after="0" w:line="240" w:lineRule="auto"/>
      </w:pPr>
      <w:r>
        <w:separator/>
      </w:r>
    </w:p>
  </w:footnote>
  <w:footnote w:type="continuationSeparator" w:id="0">
    <w:p w:rsidR="005930B0" w:rsidRDefault="005930B0" w:rsidP="00593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0B0" w:rsidRPr="005930B0" w:rsidRDefault="005930B0" w:rsidP="005930B0">
    <w:pPr>
      <w:jc w:val="center"/>
      <w:rPr>
        <w:rFonts w:ascii="Comic Sans MS" w:hAnsi="Comic Sans MS"/>
        <w:color w:val="0070C0"/>
        <w:sz w:val="24"/>
        <w:szCs w:val="24"/>
      </w:rPr>
    </w:pPr>
  </w:p>
  <w:p w:rsidR="005930B0" w:rsidRPr="005930B0" w:rsidRDefault="005930B0" w:rsidP="005930B0">
    <w:pPr>
      <w:jc w:val="center"/>
      <w:rPr>
        <w:rFonts w:ascii="Comic Sans MS" w:hAnsi="Comic Sans MS"/>
        <w:color w:val="0070C0"/>
        <w:sz w:val="24"/>
        <w:szCs w:val="24"/>
      </w:rPr>
    </w:pPr>
    <w:r w:rsidRPr="005930B0">
      <w:rPr>
        <w:rFonts w:ascii="Comic Sans MS" w:hAnsi="Comic Sans MS"/>
        <w:color w:val="0070C0"/>
        <w:sz w:val="24"/>
        <w:szCs w:val="24"/>
      </w:rPr>
      <w:t>Tuesday 5</w:t>
    </w:r>
    <w:r w:rsidRPr="005930B0">
      <w:rPr>
        <w:rFonts w:ascii="Comic Sans MS" w:hAnsi="Comic Sans MS"/>
        <w:color w:val="0070C0"/>
        <w:sz w:val="24"/>
        <w:szCs w:val="24"/>
        <w:vertAlign w:val="superscript"/>
      </w:rPr>
      <w:t>th</w:t>
    </w:r>
    <w:r w:rsidRPr="005930B0">
      <w:rPr>
        <w:rFonts w:ascii="Comic Sans MS" w:hAnsi="Comic Sans MS"/>
        <w:color w:val="0070C0"/>
        <w:sz w:val="24"/>
        <w:szCs w:val="24"/>
      </w:rPr>
      <w:t xml:space="preserve"> January                                 World Around Us      </w:t>
    </w:r>
  </w:p>
  <w:p w:rsidR="005930B0" w:rsidRDefault="005930B0">
    <w:pPr>
      <w:pStyle w:val="Header"/>
    </w:pPr>
  </w:p>
  <w:p w:rsidR="005930B0" w:rsidRDefault="005930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523A5"/>
    <w:multiLevelType w:val="hybridMultilevel"/>
    <w:tmpl w:val="90548304"/>
    <w:lvl w:ilvl="0" w:tplc="8BA83C3E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E5A4F64"/>
    <w:multiLevelType w:val="hybridMultilevel"/>
    <w:tmpl w:val="14C4F446"/>
    <w:lvl w:ilvl="0" w:tplc="E8EE82B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C938F9"/>
    <w:multiLevelType w:val="hybridMultilevel"/>
    <w:tmpl w:val="0D9C5566"/>
    <w:lvl w:ilvl="0" w:tplc="ABD47B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B0"/>
    <w:rsid w:val="003106A9"/>
    <w:rsid w:val="003171C8"/>
    <w:rsid w:val="005930B0"/>
    <w:rsid w:val="005D17BC"/>
    <w:rsid w:val="00670730"/>
    <w:rsid w:val="00FD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D6CAF"/>
  <w15:chartTrackingRefBased/>
  <w15:docId w15:val="{BE10ABB9-44AC-4CE5-AAB8-547D4EC84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3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30B0"/>
  </w:style>
  <w:style w:type="paragraph" w:styleId="Footer">
    <w:name w:val="footer"/>
    <w:basedOn w:val="Normal"/>
    <w:link w:val="FooterChar"/>
    <w:uiPriority w:val="99"/>
    <w:unhideWhenUsed/>
    <w:rsid w:val="00593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30B0"/>
  </w:style>
  <w:style w:type="paragraph" w:styleId="ListParagraph">
    <w:name w:val="List Paragraph"/>
    <w:basedOn w:val="Normal"/>
    <w:uiPriority w:val="34"/>
    <w:qFormat/>
    <w:rsid w:val="00593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81203EE8</Template>
  <TotalTime>42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2021-01-04T11:16:00Z</dcterms:created>
  <dcterms:modified xsi:type="dcterms:W3CDTF">2021-01-04T13:22:00Z</dcterms:modified>
</cp:coreProperties>
</file>