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5D17BC" w:rsidRDefault="005930B0" w:rsidP="005D17BC">
      <w:pPr>
        <w:jc w:val="center"/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Under the Sea</w:t>
      </w:r>
    </w:p>
    <w:p w:rsidR="005930B0" w:rsidRPr="005D17BC" w:rsidRDefault="005930B0" w:rsidP="005930B0">
      <w:pPr>
        <w:rPr>
          <w:rFonts w:ascii="Comic Sans MS" w:hAnsi="Comic Sans MS"/>
          <w:b/>
          <w:color w:val="0070C0"/>
          <w:sz w:val="32"/>
          <w:szCs w:val="32"/>
        </w:rPr>
      </w:pPr>
      <w:r w:rsidRPr="005D17BC">
        <w:rPr>
          <w:rFonts w:ascii="Comic Sans MS" w:hAnsi="Comic Sans MS"/>
          <w:b/>
          <w:color w:val="0070C0"/>
          <w:sz w:val="32"/>
          <w:szCs w:val="32"/>
        </w:rPr>
        <w:t xml:space="preserve">Can you remember all our facts about sea creatures P3? </w:t>
      </w:r>
    </w:p>
    <w:p w:rsidR="005930B0" w:rsidRDefault="005D17BC" w:rsidP="005930B0">
      <w:pPr>
        <w:rPr>
          <w:rFonts w:ascii="Comic Sans MS" w:hAnsi="Comic Sans MS"/>
          <w:b/>
          <w:color w:val="000000" w:themeColor="text1"/>
          <w:sz w:val="32"/>
          <w:szCs w:val="32"/>
        </w:rPr>
      </w:pPr>
      <w:r w:rsidRPr="005D17BC">
        <w:rPr>
          <w:rFonts w:ascii="Comic Sans MS" w:hAnsi="Comic Sans MS"/>
          <w:b/>
          <w:color w:val="000000" w:themeColor="text1"/>
          <w:sz w:val="32"/>
          <w:szCs w:val="32"/>
        </w:rPr>
        <w:t>Read the facts below</w:t>
      </w:r>
      <w:r>
        <w:rPr>
          <w:rFonts w:ascii="Comic Sans MS" w:hAnsi="Comic Sans MS"/>
          <w:b/>
          <w:color w:val="000000" w:themeColor="text1"/>
          <w:sz w:val="32"/>
          <w:szCs w:val="32"/>
        </w:rPr>
        <w:t>. If you think the fact is true</w:t>
      </w:r>
      <w:r w:rsidR="00D81062">
        <w:rPr>
          <w:rFonts w:ascii="Comic Sans MS" w:hAnsi="Comic Sans MS"/>
          <w:b/>
          <w:color w:val="000000" w:themeColor="text1"/>
          <w:sz w:val="32"/>
          <w:szCs w:val="32"/>
        </w:rPr>
        <w:t xml:space="preserve"> write</w:t>
      </w:r>
      <w:bookmarkStart w:id="0" w:name="_GoBack"/>
      <w:bookmarkEnd w:id="0"/>
      <w:r w:rsidRPr="005D17BC">
        <w:rPr>
          <w:rFonts w:ascii="Comic Sans MS" w:hAnsi="Comic Sans MS"/>
          <w:b/>
          <w:color w:val="000000" w:themeColor="text1"/>
          <w:sz w:val="32"/>
          <w:szCs w:val="32"/>
        </w:rPr>
        <w:t xml:space="preserve"> it on your page in </w:t>
      </w:r>
      <w:r w:rsidRPr="005D17BC">
        <w:rPr>
          <w:rFonts w:ascii="Comic Sans MS" w:hAnsi="Comic Sans MS"/>
          <w:b/>
          <w:color w:val="003296"/>
          <w:sz w:val="32"/>
          <w:szCs w:val="32"/>
        </w:rPr>
        <w:t>blue</w:t>
      </w:r>
      <w:r w:rsidRPr="005D17BC">
        <w:rPr>
          <w:rFonts w:ascii="Comic Sans MS" w:hAnsi="Comic Sans MS"/>
          <w:b/>
          <w:color w:val="000000" w:themeColor="text1"/>
          <w:sz w:val="32"/>
          <w:szCs w:val="32"/>
        </w:rPr>
        <w:t xml:space="preserve">. If you think it is </w:t>
      </w:r>
      <w:proofErr w:type="gramStart"/>
      <w:r w:rsidRPr="005D17BC">
        <w:rPr>
          <w:rFonts w:ascii="Comic Sans MS" w:hAnsi="Comic Sans MS"/>
          <w:b/>
          <w:color w:val="000000" w:themeColor="text1"/>
          <w:sz w:val="32"/>
          <w:szCs w:val="32"/>
        </w:rPr>
        <w:t>false</w:t>
      </w:r>
      <w:proofErr w:type="gramEnd"/>
      <w:r w:rsidRPr="005D17BC">
        <w:rPr>
          <w:rFonts w:ascii="Comic Sans MS" w:hAnsi="Comic Sans MS"/>
          <w:b/>
          <w:color w:val="000000" w:themeColor="text1"/>
          <w:sz w:val="32"/>
          <w:szCs w:val="32"/>
        </w:rPr>
        <w:t xml:space="preserve"> write it in </w:t>
      </w:r>
      <w:r w:rsidRPr="005D17BC">
        <w:rPr>
          <w:rFonts w:ascii="Comic Sans MS" w:hAnsi="Comic Sans MS"/>
          <w:b/>
          <w:color w:val="FF0000"/>
          <w:sz w:val="32"/>
          <w:szCs w:val="32"/>
        </w:rPr>
        <w:t>red</w:t>
      </w:r>
      <w:r w:rsidRPr="005D17BC">
        <w:rPr>
          <w:rFonts w:ascii="Comic Sans MS" w:hAnsi="Comic Sans MS"/>
          <w:b/>
          <w:color w:val="000000" w:themeColor="text1"/>
          <w:sz w:val="32"/>
          <w:szCs w:val="32"/>
        </w:rPr>
        <w:t>.</w:t>
      </w:r>
    </w:p>
    <w:p w:rsidR="005D17BC" w:rsidRPr="005D17BC" w:rsidRDefault="005D17BC" w:rsidP="005930B0">
      <w:pPr>
        <w:rPr>
          <w:rFonts w:ascii="Comic Sans MS" w:hAnsi="Comic Sans MS"/>
          <w:b/>
          <w:color w:val="000000" w:themeColor="text1"/>
          <w:sz w:val="32"/>
          <w:szCs w:val="32"/>
        </w:rPr>
      </w:pPr>
    </w:p>
    <w:p w:rsidR="005D17BC" w:rsidRPr="005D17BC" w:rsidRDefault="005D17BC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A jellyfish has a big brain.</w:t>
      </w:r>
    </w:p>
    <w:p w:rsidR="005D17BC" w:rsidRPr="005D17BC" w:rsidRDefault="005D17BC" w:rsidP="005D17BC">
      <w:pPr>
        <w:pStyle w:val="ListParagraph"/>
        <w:ind w:left="1080"/>
        <w:rPr>
          <w:rFonts w:ascii="Comic Sans MS" w:hAnsi="Comic Sans MS"/>
          <w:b/>
          <w:color w:val="7030A0"/>
          <w:sz w:val="32"/>
          <w:szCs w:val="32"/>
        </w:rPr>
      </w:pPr>
    </w:p>
    <w:p w:rsidR="005D17BC" w:rsidRPr="005D17BC" w:rsidRDefault="005D17BC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A baby shark is called a pup.</w:t>
      </w:r>
    </w:p>
    <w:p w:rsidR="005D17BC" w:rsidRPr="005D17BC" w:rsidRDefault="005D17BC" w:rsidP="005D17BC">
      <w:pPr>
        <w:pStyle w:val="ListParagraph"/>
        <w:ind w:left="1080"/>
        <w:rPr>
          <w:rFonts w:ascii="Comic Sans MS" w:hAnsi="Comic Sans MS"/>
          <w:b/>
          <w:color w:val="7030A0"/>
          <w:sz w:val="32"/>
          <w:szCs w:val="32"/>
        </w:rPr>
      </w:pPr>
    </w:p>
    <w:p w:rsidR="005D17BC" w:rsidRPr="005D17BC" w:rsidRDefault="005D17BC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Turtles like to eat jellyfish.</w:t>
      </w:r>
    </w:p>
    <w:p w:rsidR="005D17BC" w:rsidRPr="005D17BC" w:rsidRDefault="005D17BC" w:rsidP="005D17BC">
      <w:pPr>
        <w:pStyle w:val="ListParagraph"/>
        <w:ind w:left="1080"/>
        <w:rPr>
          <w:rFonts w:ascii="Comic Sans MS" w:hAnsi="Comic Sans MS"/>
          <w:b/>
          <w:color w:val="7030A0"/>
          <w:sz w:val="32"/>
          <w:szCs w:val="32"/>
        </w:rPr>
      </w:pPr>
    </w:p>
    <w:p w:rsidR="005D17BC" w:rsidRPr="005D17BC" w:rsidRDefault="005D17BC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Whales can run very fast.</w:t>
      </w:r>
    </w:p>
    <w:p w:rsidR="005D17BC" w:rsidRPr="005D17BC" w:rsidRDefault="005D17BC" w:rsidP="005D17BC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5D17BC" w:rsidRPr="005D17BC" w:rsidRDefault="005D17BC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Jellyfish have good eyesight.</w:t>
      </w:r>
    </w:p>
    <w:p w:rsidR="005D17BC" w:rsidRPr="005D17BC" w:rsidRDefault="005D17BC" w:rsidP="005D17BC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5D17BC" w:rsidRPr="005D17BC" w:rsidRDefault="005D17BC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Sharks eat plants.</w:t>
      </w:r>
    </w:p>
    <w:p w:rsidR="005D17BC" w:rsidRPr="005D17BC" w:rsidRDefault="005D17BC" w:rsidP="005D17BC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5D17BC" w:rsidRPr="005D17BC" w:rsidRDefault="005D17BC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A whale’s heart is as heavy as a car.</w:t>
      </w:r>
    </w:p>
    <w:p w:rsidR="005D17BC" w:rsidRPr="005D17BC" w:rsidRDefault="005D17BC" w:rsidP="005D17BC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5D17BC" w:rsidRPr="005D17BC" w:rsidRDefault="005D17BC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Sharks have triangular teeth.</w:t>
      </w:r>
    </w:p>
    <w:p w:rsidR="005D17BC" w:rsidRPr="005D17BC" w:rsidRDefault="005D17BC" w:rsidP="005D17BC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5D17BC" w:rsidRPr="005D17BC" w:rsidRDefault="005D17BC" w:rsidP="005D17BC">
      <w:pPr>
        <w:rPr>
          <w:rFonts w:ascii="Comic Sans MS" w:hAnsi="Comic Sans MS"/>
          <w:b/>
          <w:color w:val="7030A0"/>
          <w:sz w:val="40"/>
          <w:szCs w:val="40"/>
        </w:rPr>
      </w:pPr>
    </w:p>
    <w:sectPr w:rsidR="005D17BC" w:rsidRPr="005D17BC" w:rsidSect="005930B0">
      <w:headerReference w:type="default" r:id="rId7"/>
      <w:pgSz w:w="11906" w:h="16838"/>
      <w:pgMar w:top="1440" w:right="1440" w:bottom="1440" w:left="1440" w:header="708" w:footer="708" w:gutter="0"/>
      <w:pgBorders w:offsetFrom="page">
        <w:top w:val="creaturesFish" w:sz="31" w:space="24" w:color="auto"/>
        <w:left w:val="creaturesFish" w:sz="31" w:space="24" w:color="auto"/>
        <w:bottom w:val="creaturesFish" w:sz="31" w:space="24" w:color="auto"/>
        <w:right w:val="creaturesFish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0B0" w:rsidRDefault="005930B0" w:rsidP="005930B0">
      <w:pPr>
        <w:spacing w:after="0" w:line="240" w:lineRule="auto"/>
      </w:pPr>
      <w:r>
        <w:separator/>
      </w:r>
    </w:p>
  </w:endnote>
  <w:endnote w:type="continuationSeparator" w:id="0">
    <w:p w:rsidR="005930B0" w:rsidRDefault="005930B0" w:rsidP="00593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0B0" w:rsidRDefault="005930B0" w:rsidP="005930B0">
      <w:pPr>
        <w:spacing w:after="0" w:line="240" w:lineRule="auto"/>
      </w:pPr>
      <w:r>
        <w:separator/>
      </w:r>
    </w:p>
  </w:footnote>
  <w:footnote w:type="continuationSeparator" w:id="0">
    <w:p w:rsidR="005930B0" w:rsidRDefault="005930B0" w:rsidP="005930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0B0" w:rsidRPr="005930B0" w:rsidRDefault="005930B0" w:rsidP="005930B0">
    <w:pPr>
      <w:jc w:val="center"/>
      <w:rPr>
        <w:rFonts w:ascii="Comic Sans MS" w:hAnsi="Comic Sans MS"/>
        <w:color w:val="0070C0"/>
        <w:sz w:val="24"/>
        <w:szCs w:val="24"/>
      </w:rPr>
    </w:pPr>
  </w:p>
  <w:p w:rsidR="005930B0" w:rsidRPr="005930B0" w:rsidRDefault="005930B0" w:rsidP="005930B0">
    <w:pPr>
      <w:jc w:val="center"/>
      <w:rPr>
        <w:rFonts w:ascii="Comic Sans MS" w:hAnsi="Comic Sans MS"/>
        <w:color w:val="0070C0"/>
        <w:sz w:val="24"/>
        <w:szCs w:val="24"/>
      </w:rPr>
    </w:pPr>
    <w:r w:rsidRPr="005930B0">
      <w:rPr>
        <w:rFonts w:ascii="Comic Sans MS" w:hAnsi="Comic Sans MS"/>
        <w:color w:val="0070C0"/>
        <w:sz w:val="24"/>
        <w:szCs w:val="24"/>
      </w:rPr>
      <w:t>Tuesday 5</w:t>
    </w:r>
    <w:r w:rsidRPr="005930B0">
      <w:rPr>
        <w:rFonts w:ascii="Comic Sans MS" w:hAnsi="Comic Sans MS"/>
        <w:color w:val="0070C0"/>
        <w:sz w:val="24"/>
        <w:szCs w:val="24"/>
        <w:vertAlign w:val="superscript"/>
      </w:rPr>
      <w:t>th</w:t>
    </w:r>
    <w:r w:rsidRPr="005930B0">
      <w:rPr>
        <w:rFonts w:ascii="Comic Sans MS" w:hAnsi="Comic Sans MS"/>
        <w:color w:val="0070C0"/>
        <w:sz w:val="24"/>
        <w:szCs w:val="24"/>
      </w:rPr>
      <w:t xml:space="preserve"> January                                 World Around Us      </w:t>
    </w:r>
  </w:p>
  <w:p w:rsidR="005930B0" w:rsidRDefault="005930B0">
    <w:pPr>
      <w:pStyle w:val="Header"/>
    </w:pPr>
  </w:p>
  <w:p w:rsidR="005930B0" w:rsidRDefault="005930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523A5"/>
    <w:multiLevelType w:val="hybridMultilevel"/>
    <w:tmpl w:val="90548304"/>
    <w:lvl w:ilvl="0" w:tplc="8BA83C3E">
      <w:start w:val="1"/>
      <w:numFmt w:val="decimal"/>
      <w:lvlText w:val="%1.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E5A4F64"/>
    <w:multiLevelType w:val="hybridMultilevel"/>
    <w:tmpl w:val="14C4F446"/>
    <w:lvl w:ilvl="0" w:tplc="E8EE82B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C938F9"/>
    <w:multiLevelType w:val="hybridMultilevel"/>
    <w:tmpl w:val="0D9C5566"/>
    <w:lvl w:ilvl="0" w:tplc="ABD47B8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0B0"/>
    <w:rsid w:val="003106A9"/>
    <w:rsid w:val="0043272C"/>
    <w:rsid w:val="00447DC5"/>
    <w:rsid w:val="005930B0"/>
    <w:rsid w:val="005D17BC"/>
    <w:rsid w:val="00670730"/>
    <w:rsid w:val="00D81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2F21A"/>
  <w15:chartTrackingRefBased/>
  <w15:docId w15:val="{BE10ABB9-44AC-4CE5-AAB8-547D4EC84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30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30B0"/>
  </w:style>
  <w:style w:type="paragraph" w:styleId="Footer">
    <w:name w:val="footer"/>
    <w:basedOn w:val="Normal"/>
    <w:link w:val="FooterChar"/>
    <w:uiPriority w:val="99"/>
    <w:unhideWhenUsed/>
    <w:rsid w:val="005930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30B0"/>
  </w:style>
  <w:style w:type="paragraph" w:styleId="ListParagraph">
    <w:name w:val="List Paragraph"/>
    <w:basedOn w:val="Normal"/>
    <w:uiPriority w:val="34"/>
    <w:qFormat/>
    <w:rsid w:val="005930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AF408BB0</Template>
  <TotalTime>1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4</cp:revision>
  <dcterms:created xsi:type="dcterms:W3CDTF">2021-01-04T11:58:00Z</dcterms:created>
  <dcterms:modified xsi:type="dcterms:W3CDTF">2021-01-04T13:22:00Z</dcterms:modified>
</cp:coreProperties>
</file>