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AA1" w:rsidRDefault="00CE1AA1" w:rsidP="00CE1AA1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D166EC">
        <w:rPr>
          <w:rFonts w:ascii="Comic Sans MS" w:hAnsi="Comic Sans MS"/>
          <w:b/>
          <w:color w:val="0070C0"/>
          <w:sz w:val="28"/>
          <w:szCs w:val="28"/>
          <w:u w:val="single"/>
        </w:rPr>
        <w:t>WALT: Identify the odd one out.</w:t>
      </w:r>
    </w:p>
    <w:p w:rsidR="00CE1AA1" w:rsidRPr="007A1A46" w:rsidRDefault="00CE1AA1" w:rsidP="00CE1AA1">
      <w:pPr>
        <w:jc w:val="center"/>
        <w:rPr>
          <w:rFonts w:ascii="Comic Sans MS" w:hAnsi="Comic Sans MS"/>
          <w:b/>
          <w:color w:val="FF3300"/>
          <w:sz w:val="28"/>
          <w:szCs w:val="28"/>
          <w:u w:val="single"/>
        </w:rPr>
      </w:pPr>
      <w:r w:rsidRPr="007A1A46">
        <w:rPr>
          <w:rFonts w:ascii="Comic Sans MS" w:hAnsi="Comic Sans MS"/>
          <w:b/>
          <w:color w:val="FF3300"/>
          <w:sz w:val="28"/>
          <w:szCs w:val="28"/>
          <w:u w:val="single"/>
        </w:rPr>
        <w:t>Can you circle the odd one out in each set and write the reason why it’s odd on the line below?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3402"/>
        <w:gridCol w:w="3969"/>
      </w:tblGrid>
      <w:tr w:rsidR="00CE1AA1" w:rsidRPr="00D166EC" w:rsidTr="00004149">
        <w:tc>
          <w:tcPr>
            <w:tcW w:w="3964" w:type="dxa"/>
          </w:tcPr>
          <w:p w:rsidR="00CE1AA1" w:rsidRDefault="00CE1AA1" w:rsidP="00CE1AA1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0BA15851" wp14:editId="47C5CCCE">
                  <wp:extent cx="787652" cy="823595"/>
                  <wp:effectExtent l="0" t="0" r="0" b="0"/>
                  <wp:docPr id="1" name="Picture 1" descr="Image result for toilet cartoon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oilet cartoon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992" cy="83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4149" w:rsidRDefault="00004149" w:rsidP="00CE1AA1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</w:p>
          <w:p w:rsidR="00CE1AA1" w:rsidRPr="00D166EC" w:rsidRDefault="00CE1AA1" w:rsidP="00CE1AA1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66"/>
                <w:sz w:val="28"/>
                <w:szCs w:val="28"/>
              </w:rPr>
              <w:t>toilet</w:t>
            </w:r>
          </w:p>
        </w:tc>
        <w:tc>
          <w:tcPr>
            <w:tcW w:w="3261" w:type="dxa"/>
          </w:tcPr>
          <w:p w:rsidR="00CE1AA1" w:rsidRDefault="00CE1AA1" w:rsidP="00F4617A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1249379" cy="859790"/>
                  <wp:effectExtent l="0" t="0" r="8255" b="0"/>
                  <wp:docPr id="5" name="Picture 5" descr="Image result for tree cartoon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tree cartoon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983" cy="919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4149" w:rsidRDefault="00004149" w:rsidP="00CE1AA1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</w:p>
          <w:p w:rsidR="00CE1AA1" w:rsidRPr="00D166EC" w:rsidRDefault="00CE1AA1" w:rsidP="00CE1AA1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66"/>
                <w:sz w:val="28"/>
                <w:szCs w:val="28"/>
              </w:rPr>
              <w:t>tree</w:t>
            </w:r>
          </w:p>
        </w:tc>
        <w:tc>
          <w:tcPr>
            <w:tcW w:w="3402" w:type="dxa"/>
          </w:tcPr>
          <w:p w:rsidR="00CE1AA1" w:rsidRDefault="00CE1AA1" w:rsidP="00CE1AA1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959485" cy="860079"/>
                  <wp:effectExtent l="0" t="0" r="0" b="0"/>
                  <wp:docPr id="2" name="Picture 2" descr="Image result for shower cartoon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hower cartoon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57" cy="886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4149" w:rsidRDefault="00004149" w:rsidP="00CE1AA1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</w:p>
          <w:p w:rsidR="00CE1AA1" w:rsidRPr="00D166EC" w:rsidRDefault="00CE1AA1" w:rsidP="00CE1AA1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FF0066"/>
                <w:sz w:val="28"/>
                <w:szCs w:val="28"/>
              </w:rPr>
              <w:t>shower</w:t>
            </w:r>
          </w:p>
        </w:tc>
        <w:tc>
          <w:tcPr>
            <w:tcW w:w="3969" w:type="dxa"/>
          </w:tcPr>
          <w:p w:rsidR="00CE1AA1" w:rsidRDefault="00CE1AA1" w:rsidP="00F4617A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869132" cy="841375"/>
                  <wp:effectExtent l="0" t="0" r="7620" b="0"/>
                  <wp:docPr id="3" name="Picture 3" descr="Image result for bath cartoon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bath cartoon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452" cy="854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4149" w:rsidRDefault="00004149" w:rsidP="00CE1AA1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</w:p>
          <w:p w:rsidR="00CE1AA1" w:rsidRPr="00D166EC" w:rsidRDefault="00CE1AA1" w:rsidP="00CE1AA1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 w:rsidRPr="00D166EC">
              <w:rPr>
                <w:rFonts w:ascii="Comic Sans MS" w:hAnsi="Comic Sans MS"/>
                <w:b/>
                <w:color w:val="FF0066"/>
                <w:sz w:val="28"/>
                <w:szCs w:val="28"/>
              </w:rPr>
              <w:t>bath</w:t>
            </w:r>
          </w:p>
        </w:tc>
      </w:tr>
    </w:tbl>
    <w:p w:rsidR="00004149" w:rsidRDefault="00004149" w:rsidP="00CE1AA1">
      <w:pPr>
        <w:rPr>
          <w:rFonts w:ascii="Comic Sans MS" w:hAnsi="Comic Sans MS"/>
          <w:b/>
          <w:color w:val="FF0066"/>
          <w:sz w:val="28"/>
          <w:szCs w:val="28"/>
          <w:u w:val="single"/>
        </w:rPr>
      </w:pPr>
    </w:p>
    <w:p w:rsidR="00CE1AA1" w:rsidRDefault="00CE1AA1" w:rsidP="00CE1AA1">
      <w:pPr>
        <w:rPr>
          <w:rFonts w:ascii="Comic Sans MS" w:hAnsi="Comic Sans MS"/>
          <w:b/>
          <w:color w:val="FF0066"/>
          <w:sz w:val="28"/>
          <w:szCs w:val="28"/>
        </w:rPr>
      </w:pPr>
      <w:proofErr w:type="gramStart"/>
      <w:r w:rsidRPr="00D166EC">
        <w:rPr>
          <w:rFonts w:ascii="Comic Sans MS" w:hAnsi="Comic Sans MS"/>
          <w:b/>
          <w:color w:val="FF0066"/>
          <w:sz w:val="28"/>
          <w:szCs w:val="28"/>
        </w:rPr>
        <w:t>Reason:_</w:t>
      </w:r>
      <w:proofErr w:type="gramEnd"/>
      <w:r w:rsidRPr="00D166EC">
        <w:rPr>
          <w:rFonts w:ascii="Comic Sans MS" w:hAnsi="Comic Sans MS"/>
          <w:b/>
          <w:color w:val="FF0066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3402"/>
        <w:gridCol w:w="3969"/>
      </w:tblGrid>
      <w:tr w:rsidR="00CE1AA1" w:rsidRPr="00C754DA" w:rsidTr="00004149">
        <w:tc>
          <w:tcPr>
            <w:tcW w:w="3964" w:type="dxa"/>
          </w:tcPr>
          <w:p w:rsidR="00CE1AA1" w:rsidRDefault="00CE1AA1" w:rsidP="00F4617A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841973" cy="751205"/>
                  <wp:effectExtent l="0" t="0" r="0" b="0"/>
                  <wp:docPr id="6" name="Picture 6" descr="Image result for plum cartoon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plum cartoon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348" cy="791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4149" w:rsidRDefault="00004149" w:rsidP="00CE1AA1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</w:p>
          <w:p w:rsidR="00CE1AA1" w:rsidRPr="00C754DA" w:rsidRDefault="00CE1AA1" w:rsidP="00CE1AA1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B050"/>
                <w:sz w:val="28"/>
                <w:szCs w:val="28"/>
              </w:rPr>
              <w:t>plum</w:t>
            </w:r>
          </w:p>
        </w:tc>
        <w:tc>
          <w:tcPr>
            <w:tcW w:w="3261" w:type="dxa"/>
          </w:tcPr>
          <w:p w:rsidR="00CE1AA1" w:rsidRDefault="00CE1AA1" w:rsidP="00CE1AA1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1222218" cy="805180"/>
                  <wp:effectExtent l="0" t="0" r="0" b="0"/>
                  <wp:docPr id="7" name="Picture 7" descr="Image result for free apple cartoon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free apple cartoon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163" cy="820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4149" w:rsidRDefault="00004149" w:rsidP="00CE1AA1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</w:p>
          <w:p w:rsidR="00CE1AA1" w:rsidRPr="00C754DA" w:rsidRDefault="00CE1AA1" w:rsidP="00CE1AA1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B050"/>
                <w:sz w:val="28"/>
                <w:szCs w:val="28"/>
              </w:rPr>
              <w:t>apple</w:t>
            </w:r>
          </w:p>
        </w:tc>
        <w:tc>
          <w:tcPr>
            <w:tcW w:w="3402" w:type="dxa"/>
          </w:tcPr>
          <w:p w:rsidR="00CE1AA1" w:rsidRDefault="00CE1AA1" w:rsidP="00F4617A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1412340" cy="715010"/>
                  <wp:effectExtent l="0" t="0" r="0" b="8890"/>
                  <wp:docPr id="8" name="Picture 8" descr="Image result for free banana cartoon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free banana cartoon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942" cy="720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4149" w:rsidRDefault="00004149" w:rsidP="00CE1AA1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</w:p>
          <w:p w:rsidR="00CE1AA1" w:rsidRPr="00C754DA" w:rsidRDefault="00CE1AA1" w:rsidP="00CE1AA1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B050"/>
                <w:sz w:val="28"/>
                <w:szCs w:val="28"/>
              </w:rPr>
              <w:t>banana</w:t>
            </w:r>
          </w:p>
        </w:tc>
        <w:tc>
          <w:tcPr>
            <w:tcW w:w="3969" w:type="dxa"/>
          </w:tcPr>
          <w:p w:rsidR="00CE1AA1" w:rsidRDefault="00CE1AA1" w:rsidP="00CE1AA1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832919" cy="723900"/>
                  <wp:effectExtent l="0" t="0" r="5715" b="0"/>
                  <wp:docPr id="9" name="Picture 9" descr="Image result for free cake cartoon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free cake cartoon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869" cy="758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4149" w:rsidRDefault="00004149" w:rsidP="00CE1AA1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</w:p>
          <w:p w:rsidR="00CE1AA1" w:rsidRPr="00C754DA" w:rsidRDefault="00CE1AA1" w:rsidP="00CE1AA1">
            <w:pPr>
              <w:jc w:val="center"/>
              <w:rPr>
                <w:rFonts w:ascii="Comic Sans MS" w:hAnsi="Comic Sans MS"/>
                <w:b/>
                <w:color w:val="00B05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B050"/>
                <w:sz w:val="28"/>
                <w:szCs w:val="28"/>
              </w:rPr>
              <w:t>cake</w:t>
            </w:r>
          </w:p>
        </w:tc>
      </w:tr>
    </w:tbl>
    <w:p w:rsidR="00CE1AA1" w:rsidRPr="00C754DA" w:rsidRDefault="00CE1AA1" w:rsidP="00CE1AA1">
      <w:pPr>
        <w:rPr>
          <w:rFonts w:ascii="Comic Sans MS" w:hAnsi="Comic Sans MS"/>
          <w:b/>
          <w:color w:val="00B050"/>
          <w:sz w:val="28"/>
          <w:szCs w:val="28"/>
          <w:u w:val="single"/>
        </w:rPr>
      </w:pPr>
    </w:p>
    <w:p w:rsidR="00CE1AA1" w:rsidRDefault="00CE1AA1" w:rsidP="00CE1AA1">
      <w:pPr>
        <w:rPr>
          <w:rFonts w:ascii="Comic Sans MS" w:hAnsi="Comic Sans MS"/>
          <w:b/>
          <w:color w:val="00B050"/>
          <w:sz w:val="28"/>
          <w:szCs w:val="28"/>
        </w:rPr>
      </w:pPr>
      <w:proofErr w:type="gramStart"/>
      <w:r w:rsidRPr="00C754DA">
        <w:rPr>
          <w:rFonts w:ascii="Comic Sans MS" w:hAnsi="Comic Sans MS"/>
          <w:b/>
          <w:color w:val="00B050"/>
          <w:sz w:val="28"/>
          <w:szCs w:val="28"/>
        </w:rPr>
        <w:t>Reason:_</w:t>
      </w:r>
      <w:proofErr w:type="gramEnd"/>
      <w:r w:rsidRPr="00C754DA">
        <w:rPr>
          <w:rFonts w:ascii="Comic Sans MS" w:hAnsi="Comic Sans MS"/>
          <w:b/>
          <w:color w:val="00B050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3402"/>
        <w:gridCol w:w="3969"/>
      </w:tblGrid>
      <w:tr w:rsidR="00004149" w:rsidRPr="00004149" w:rsidTr="00004149">
        <w:tc>
          <w:tcPr>
            <w:tcW w:w="3964" w:type="dxa"/>
          </w:tcPr>
          <w:p w:rsidR="00004149" w:rsidRDefault="00004149" w:rsidP="00004149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1809751" cy="1022041"/>
                  <wp:effectExtent l="0" t="0" r="0" b="6985"/>
                  <wp:docPr id="14" name="Picture 14" descr="Image result for free slide cartoon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free slide cartoon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8300" cy="1094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4149" w:rsidRPr="00004149" w:rsidRDefault="00004149" w:rsidP="00004149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004149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slide</w:t>
            </w:r>
          </w:p>
        </w:tc>
        <w:tc>
          <w:tcPr>
            <w:tcW w:w="3261" w:type="dxa"/>
          </w:tcPr>
          <w:p w:rsidR="00004149" w:rsidRPr="00004149" w:rsidRDefault="00004149" w:rsidP="00004149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1B0596B3" wp14:editId="4073028E">
                  <wp:extent cx="1004935" cy="1004570"/>
                  <wp:effectExtent l="0" t="0" r="5080" b="5080"/>
                  <wp:docPr id="15" name="Picture 15" descr="Image result for trampoline cartoon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age result for trampoline cartoon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212" cy="1015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4149" w:rsidRPr="00004149" w:rsidRDefault="00004149" w:rsidP="00004149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004149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trampoline</w:t>
            </w:r>
          </w:p>
        </w:tc>
        <w:tc>
          <w:tcPr>
            <w:tcW w:w="3402" w:type="dxa"/>
          </w:tcPr>
          <w:p w:rsidR="00004149" w:rsidRPr="00004149" w:rsidRDefault="00004149" w:rsidP="00F4617A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887095" cy="950614"/>
                  <wp:effectExtent l="0" t="0" r="8255" b="1905"/>
                  <wp:docPr id="17" name="Picture 17" descr="Image result for swing cartoon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 result for swing cartoon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254" cy="976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4149" w:rsidRPr="00004149" w:rsidRDefault="00004149" w:rsidP="00004149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004149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swing</w:t>
            </w:r>
          </w:p>
        </w:tc>
        <w:tc>
          <w:tcPr>
            <w:tcW w:w="3969" w:type="dxa"/>
          </w:tcPr>
          <w:p w:rsidR="00004149" w:rsidRPr="00004149" w:rsidRDefault="00004149" w:rsidP="00F4617A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5010E59D" wp14:editId="3345A4E8">
                  <wp:extent cx="1086416" cy="868680"/>
                  <wp:effectExtent l="0" t="0" r="0" b="7620"/>
                  <wp:docPr id="18" name="Picture 18" descr="Image result for lamp cartoon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mage result for lamp cartoon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649" cy="883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4149" w:rsidRPr="00004149" w:rsidRDefault="00004149" w:rsidP="00004149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004149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lamp</w:t>
            </w:r>
          </w:p>
        </w:tc>
      </w:tr>
    </w:tbl>
    <w:p w:rsidR="00004149" w:rsidRPr="00004149" w:rsidRDefault="00004149" w:rsidP="00004149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004149">
        <w:rPr>
          <w:rFonts w:ascii="Comic Sans MS" w:hAnsi="Comic Sans MS"/>
          <w:b/>
          <w:color w:val="0070C0"/>
          <w:sz w:val="28"/>
          <w:szCs w:val="28"/>
        </w:rPr>
        <w:t>Reason:_</w:t>
      </w:r>
      <w:proofErr w:type="gramEnd"/>
      <w:r w:rsidRPr="00004149">
        <w:rPr>
          <w:rFonts w:ascii="Comic Sans MS" w:hAnsi="Comic Sans MS"/>
          <w:b/>
          <w:color w:val="0070C0"/>
          <w:sz w:val="28"/>
          <w:szCs w:val="28"/>
        </w:rPr>
        <w:t>_______________________________________________________________________________</w:t>
      </w:r>
    </w:p>
    <w:p w:rsidR="00CE1AA1" w:rsidRPr="00C754DA" w:rsidRDefault="00CE1AA1" w:rsidP="00CE1AA1">
      <w:pPr>
        <w:rPr>
          <w:rFonts w:ascii="Comic Sans MS" w:hAnsi="Comic Sans MS"/>
          <w:b/>
          <w:color w:val="0070C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969"/>
        <w:gridCol w:w="3544"/>
        <w:gridCol w:w="3625"/>
      </w:tblGrid>
      <w:tr w:rsidR="00CE1AA1" w:rsidRPr="00C754DA" w:rsidTr="004F1CCB">
        <w:tc>
          <w:tcPr>
            <w:tcW w:w="3681" w:type="dxa"/>
          </w:tcPr>
          <w:p w:rsidR="003662EB" w:rsidRDefault="003662EB" w:rsidP="003662EB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1122629" cy="887095"/>
                  <wp:effectExtent l="0" t="0" r="1905" b="8255"/>
                  <wp:docPr id="19" name="Picture 19" descr="Image result for plate cartoon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mage result for plate cartoon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363" cy="902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1AA1" w:rsidRPr="00C754DA" w:rsidRDefault="00CE1AA1" w:rsidP="003662EB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plate</w:t>
            </w:r>
          </w:p>
        </w:tc>
        <w:tc>
          <w:tcPr>
            <w:tcW w:w="3969" w:type="dxa"/>
          </w:tcPr>
          <w:p w:rsidR="003662EB" w:rsidRDefault="003662EB" w:rsidP="00F4617A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1475715" cy="950487"/>
                  <wp:effectExtent l="0" t="0" r="0" b="2540"/>
                  <wp:docPr id="20" name="Picture 20" descr="Image result for scarf cartoon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Image result for scarf cartoon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205" cy="977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1AA1" w:rsidRPr="00C754DA" w:rsidRDefault="00CE1AA1" w:rsidP="003662EB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scarf</w:t>
            </w:r>
          </w:p>
        </w:tc>
        <w:tc>
          <w:tcPr>
            <w:tcW w:w="3544" w:type="dxa"/>
          </w:tcPr>
          <w:p w:rsidR="00CE1AA1" w:rsidRPr="00C754DA" w:rsidRDefault="003662EB" w:rsidP="003662EB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1709800" cy="995881"/>
                  <wp:effectExtent l="0" t="0" r="5080" b="0"/>
                  <wp:docPr id="23" name="Picture 23" descr="Image result for dress cartoon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mage result for dress cartoon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378" cy="1008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E1AA1" w:rsidRPr="00C754DA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dress</w:t>
            </w:r>
          </w:p>
        </w:tc>
        <w:tc>
          <w:tcPr>
            <w:tcW w:w="3625" w:type="dxa"/>
          </w:tcPr>
          <w:p w:rsidR="003662EB" w:rsidRDefault="003662EB" w:rsidP="003662EB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977774" cy="1013460"/>
                  <wp:effectExtent l="0" t="0" r="0" b="0"/>
                  <wp:docPr id="24" name="Picture 24" descr="Image result for t-shirt cartoon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Image result for t-shirt cartoon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458" cy="102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1AA1" w:rsidRPr="00C754DA" w:rsidRDefault="00CE1AA1" w:rsidP="003662EB">
            <w:pPr>
              <w:jc w:val="center"/>
              <w:rPr>
                <w:rFonts w:ascii="Comic Sans MS" w:hAnsi="Comic Sans MS"/>
                <w:b/>
                <w:color w:val="FF3300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FF3300"/>
                <w:sz w:val="28"/>
                <w:szCs w:val="28"/>
              </w:rPr>
              <w:t>t-shirt</w:t>
            </w:r>
          </w:p>
        </w:tc>
      </w:tr>
    </w:tbl>
    <w:p w:rsidR="00CE1AA1" w:rsidRPr="00C754DA" w:rsidRDefault="00CE1AA1" w:rsidP="00CE1AA1">
      <w:pPr>
        <w:rPr>
          <w:rFonts w:ascii="Comic Sans MS" w:hAnsi="Comic Sans MS"/>
          <w:b/>
          <w:color w:val="FF3300"/>
          <w:sz w:val="28"/>
          <w:szCs w:val="28"/>
          <w:u w:val="single"/>
        </w:rPr>
      </w:pPr>
    </w:p>
    <w:p w:rsidR="003662EB" w:rsidRDefault="00CE1AA1" w:rsidP="00CE1AA1">
      <w:pPr>
        <w:rPr>
          <w:rFonts w:ascii="Comic Sans MS" w:hAnsi="Comic Sans MS"/>
          <w:b/>
          <w:color w:val="FF3300"/>
          <w:sz w:val="28"/>
          <w:szCs w:val="28"/>
        </w:rPr>
      </w:pPr>
      <w:proofErr w:type="gramStart"/>
      <w:r w:rsidRPr="00C754DA">
        <w:rPr>
          <w:rFonts w:ascii="Comic Sans MS" w:hAnsi="Comic Sans MS"/>
          <w:b/>
          <w:color w:val="FF3300"/>
          <w:sz w:val="28"/>
          <w:szCs w:val="28"/>
        </w:rPr>
        <w:t>Reason:_</w:t>
      </w:r>
      <w:proofErr w:type="gramEnd"/>
      <w:r w:rsidRPr="00C754DA">
        <w:rPr>
          <w:rFonts w:ascii="Comic Sans MS" w:hAnsi="Comic Sans MS"/>
          <w:b/>
          <w:color w:val="FF3300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05"/>
        <w:gridCol w:w="3945"/>
        <w:gridCol w:w="3544"/>
        <w:gridCol w:w="3543"/>
      </w:tblGrid>
      <w:tr w:rsidR="00CE1AA1" w:rsidRPr="00D166EC" w:rsidTr="004F1CCB">
        <w:tc>
          <w:tcPr>
            <w:tcW w:w="3705" w:type="dxa"/>
          </w:tcPr>
          <w:p w:rsidR="003662EB" w:rsidRDefault="003662EB" w:rsidP="00F4617A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543208" cy="832485"/>
                  <wp:effectExtent l="0" t="0" r="9525" b="5715"/>
                  <wp:docPr id="25" name="Picture 25" descr="Image result for freddo bar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Image result for freddo bar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688" cy="883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1AA1" w:rsidRPr="00D166EC" w:rsidRDefault="00CE1AA1" w:rsidP="003662EB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color w:val="FF0066"/>
                <w:sz w:val="28"/>
                <w:szCs w:val="28"/>
              </w:rPr>
              <w:t>Freddo</w:t>
            </w:r>
            <w:proofErr w:type="spellEnd"/>
          </w:p>
        </w:tc>
        <w:tc>
          <w:tcPr>
            <w:tcW w:w="3945" w:type="dxa"/>
          </w:tcPr>
          <w:p w:rsidR="003662EB" w:rsidRDefault="003662EB" w:rsidP="00F4617A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1131570" cy="814294"/>
                  <wp:effectExtent l="0" t="0" r="0" b="5080"/>
                  <wp:docPr id="26" name="Picture 26" descr="Image result for mars bar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Image result for mars bar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696" cy="861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1AA1" w:rsidRPr="00D166EC" w:rsidRDefault="00CE1AA1" w:rsidP="003662EB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66"/>
                <w:sz w:val="28"/>
                <w:szCs w:val="28"/>
              </w:rPr>
              <w:t>Mars</w:t>
            </w:r>
          </w:p>
        </w:tc>
        <w:tc>
          <w:tcPr>
            <w:tcW w:w="3544" w:type="dxa"/>
          </w:tcPr>
          <w:p w:rsidR="003662EB" w:rsidRDefault="003662EB" w:rsidP="003662EB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00B1F351" wp14:editId="45D02372">
                  <wp:extent cx="1213165" cy="950558"/>
                  <wp:effectExtent l="0" t="0" r="6350" b="2540"/>
                  <wp:docPr id="28" name="Picture 28" descr="Image result for twix bar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Image result for twix bar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661" cy="996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1AA1" w:rsidRPr="00D166EC" w:rsidRDefault="00CE1AA1" w:rsidP="003662EB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FF0066"/>
                <w:sz w:val="28"/>
                <w:szCs w:val="28"/>
              </w:rPr>
              <w:t>Twix</w:t>
            </w:r>
          </w:p>
        </w:tc>
        <w:tc>
          <w:tcPr>
            <w:tcW w:w="3543" w:type="dxa"/>
          </w:tcPr>
          <w:p w:rsidR="00CE1AA1" w:rsidRPr="00D166EC" w:rsidRDefault="003662EB" w:rsidP="003662EB">
            <w:pPr>
              <w:jc w:val="center"/>
              <w:rPr>
                <w:rFonts w:ascii="Comic Sans MS" w:hAnsi="Comic Sans MS"/>
                <w:b/>
                <w:color w:val="FF0066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2951480" cy="1004935"/>
                  <wp:effectExtent l="0" t="0" r="1270" b="5080"/>
                  <wp:docPr id="29" name="Picture 29" descr="Image result for carrot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Image result for carrot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1911" cy="1018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color w:val="FF0066"/>
                <w:sz w:val="28"/>
                <w:szCs w:val="28"/>
              </w:rPr>
              <w:t>carrot</w:t>
            </w:r>
          </w:p>
        </w:tc>
      </w:tr>
    </w:tbl>
    <w:p w:rsidR="00CE1AA1" w:rsidRPr="00D166EC" w:rsidRDefault="00CE1AA1" w:rsidP="00CE1AA1">
      <w:pPr>
        <w:rPr>
          <w:rFonts w:ascii="Comic Sans MS" w:hAnsi="Comic Sans MS"/>
          <w:b/>
          <w:color w:val="FF0066"/>
          <w:sz w:val="28"/>
          <w:szCs w:val="28"/>
          <w:u w:val="single"/>
        </w:rPr>
      </w:pPr>
    </w:p>
    <w:p w:rsidR="00CE1AA1" w:rsidRDefault="00CE1AA1" w:rsidP="00CE1AA1">
      <w:pPr>
        <w:rPr>
          <w:rFonts w:ascii="Comic Sans MS" w:hAnsi="Comic Sans MS"/>
          <w:b/>
          <w:color w:val="FF0066"/>
          <w:sz w:val="28"/>
          <w:szCs w:val="28"/>
        </w:rPr>
      </w:pPr>
      <w:proofErr w:type="gramStart"/>
      <w:r w:rsidRPr="00D166EC">
        <w:rPr>
          <w:rFonts w:ascii="Comic Sans MS" w:hAnsi="Comic Sans MS"/>
          <w:b/>
          <w:color w:val="FF0066"/>
          <w:sz w:val="28"/>
          <w:szCs w:val="28"/>
        </w:rPr>
        <w:t>Reason:_</w:t>
      </w:r>
      <w:proofErr w:type="gramEnd"/>
      <w:r w:rsidRPr="00D166EC">
        <w:rPr>
          <w:rFonts w:ascii="Comic Sans MS" w:hAnsi="Comic Sans MS"/>
          <w:b/>
          <w:color w:val="FF0066"/>
          <w:sz w:val="28"/>
          <w:szCs w:val="28"/>
        </w:rPr>
        <w:t>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969"/>
        <w:gridCol w:w="3544"/>
        <w:gridCol w:w="3402"/>
      </w:tblGrid>
      <w:tr w:rsidR="00CE1AA1" w:rsidRPr="00C754DA" w:rsidTr="004F1CCB">
        <w:tc>
          <w:tcPr>
            <w:tcW w:w="3681" w:type="dxa"/>
          </w:tcPr>
          <w:p w:rsidR="003662EB" w:rsidRDefault="004F1CCB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sz w:val="21"/>
                <w:szCs w:val="21"/>
                <w:lang w:eastAsia="en-GB"/>
              </w:rPr>
              <w:drawing>
                <wp:inline distT="0" distB="0" distL="0" distR="0">
                  <wp:extent cx="1339850" cy="968375"/>
                  <wp:effectExtent l="0" t="0" r="0" b="3175"/>
                  <wp:docPr id="30" name="Picture 30" descr="https://encrypted-tbn0.gstatic.com/images?q=tbn:ANd9GcQ71XD7laXlzmX_GiL1FyFNIaBVngVlBq6Bwd1mRXxQyWY_rgyO-3XsqDOPAGpNgj_VnCkaNmQ&amp;usqp=CAc">
                    <a:hlinkClick xmlns:a="http://schemas.openxmlformats.org/drawingml/2006/main" r:id="rId4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encrypted-tbn0.gstatic.com/images?q=tbn:ANd9GcQ71XD7laXlzmX_GiL1FyFNIaBVngVlBq6Bwd1mRXxQyWY_rgyO-3XsqDOPAGpNgj_VnCkaNmQ&amp;usqp=CAc">
                            <a:hlinkClick r:id="rId4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525" cy="1036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62EB" w:rsidRDefault="003662EB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</w:p>
          <w:p w:rsidR="00CE1AA1" w:rsidRPr="00C754DA" w:rsidRDefault="00CE1AA1" w:rsidP="004F1CCB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pen</w:t>
            </w:r>
          </w:p>
        </w:tc>
        <w:tc>
          <w:tcPr>
            <w:tcW w:w="3969" w:type="dxa"/>
          </w:tcPr>
          <w:p w:rsidR="003662EB" w:rsidRDefault="004F1CCB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1330325" cy="1013989"/>
                  <wp:effectExtent l="0" t="0" r="3175" b="0"/>
                  <wp:docPr id="32" name="Picture 32" descr="Image result for pencil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Image result for pencil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814" cy="104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62EB" w:rsidRDefault="003662EB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</w:p>
          <w:p w:rsidR="00CE1AA1" w:rsidRPr="00C754DA" w:rsidRDefault="00CE1AA1" w:rsidP="004F1CCB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pencil</w:t>
            </w:r>
          </w:p>
        </w:tc>
        <w:tc>
          <w:tcPr>
            <w:tcW w:w="3544" w:type="dxa"/>
          </w:tcPr>
          <w:p w:rsidR="003662EB" w:rsidRDefault="004F1CCB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sz w:val="21"/>
                <w:szCs w:val="21"/>
                <w:lang w:eastAsia="en-GB"/>
              </w:rPr>
              <w:drawing>
                <wp:inline distT="0" distB="0" distL="0" distR="0">
                  <wp:extent cx="841375" cy="968721"/>
                  <wp:effectExtent l="0" t="0" r="0" b="3175"/>
                  <wp:docPr id="33" name="Picture 33" descr="https://encrypted-tbn0.gstatic.com/images?q=tbn:ANd9GcQmKziCRdD4KfsJTqoQuRgGxOXsK5czDwzAU8d2nS0IqwZWEB8rb1HYFUTA&amp;usqp=CAc">
                    <a:hlinkClick xmlns:a="http://schemas.openxmlformats.org/drawingml/2006/main" r:id="rId4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encrypted-tbn0.gstatic.com/images?q=tbn:ANd9GcQmKziCRdD4KfsJTqoQuRgGxOXsK5czDwzAU8d2nS0IqwZWEB8rb1HYFUTA&amp;usqp=CAc">
                            <a:hlinkClick r:id="rId4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725" cy="992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1CCB" w:rsidRDefault="004F1CCB" w:rsidP="004F1CCB">
            <w:pPr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</w:p>
          <w:p w:rsidR="00CE1AA1" w:rsidRPr="00C754DA" w:rsidRDefault="00CE1AA1" w:rsidP="004F1CCB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glove</w:t>
            </w:r>
          </w:p>
        </w:tc>
        <w:tc>
          <w:tcPr>
            <w:tcW w:w="3402" w:type="dxa"/>
          </w:tcPr>
          <w:p w:rsidR="003662EB" w:rsidRDefault="00D57124" w:rsidP="00F4617A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>
                  <wp:extent cx="1358020" cy="1276350"/>
                  <wp:effectExtent l="0" t="0" r="0" b="0"/>
                  <wp:docPr id="34" name="Picture 34" descr="Image result for crayon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Image result for crayon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624" cy="130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1AA1" w:rsidRPr="00C754DA" w:rsidRDefault="00CE1AA1" w:rsidP="00D57124">
            <w:pPr>
              <w:jc w:val="center"/>
              <w:rPr>
                <w:rFonts w:ascii="Comic Sans MS" w:hAnsi="Comic Sans MS"/>
                <w:b/>
                <w:color w:val="00CCFF"/>
                <w:sz w:val="28"/>
                <w:szCs w:val="28"/>
              </w:rPr>
            </w:pPr>
            <w:r w:rsidRPr="00C754DA">
              <w:rPr>
                <w:rFonts w:ascii="Comic Sans MS" w:hAnsi="Comic Sans MS"/>
                <w:b/>
                <w:color w:val="00CCFF"/>
                <w:sz w:val="28"/>
                <w:szCs w:val="28"/>
              </w:rPr>
              <w:t>crayon</w:t>
            </w:r>
          </w:p>
        </w:tc>
      </w:tr>
    </w:tbl>
    <w:p w:rsidR="004F1CCB" w:rsidRDefault="004F1CCB" w:rsidP="00CE1AA1">
      <w:pPr>
        <w:rPr>
          <w:rFonts w:ascii="Comic Sans MS" w:hAnsi="Comic Sans MS"/>
          <w:b/>
          <w:color w:val="00CCFF"/>
          <w:sz w:val="28"/>
          <w:szCs w:val="28"/>
        </w:rPr>
      </w:pPr>
    </w:p>
    <w:p w:rsidR="006B6D00" w:rsidRPr="00D57124" w:rsidRDefault="00CE1AA1" w:rsidP="00D57124">
      <w:pPr>
        <w:rPr>
          <w:rFonts w:ascii="Comic Sans MS" w:hAnsi="Comic Sans MS"/>
          <w:b/>
          <w:color w:val="00CCFF"/>
          <w:sz w:val="28"/>
          <w:szCs w:val="28"/>
        </w:rPr>
      </w:pPr>
      <w:proofErr w:type="gramStart"/>
      <w:r w:rsidRPr="00C754DA">
        <w:rPr>
          <w:rFonts w:ascii="Comic Sans MS" w:hAnsi="Comic Sans MS"/>
          <w:b/>
          <w:color w:val="00CCFF"/>
          <w:sz w:val="28"/>
          <w:szCs w:val="28"/>
        </w:rPr>
        <w:t>Reason:_</w:t>
      </w:r>
      <w:proofErr w:type="gramEnd"/>
      <w:r w:rsidRPr="00C754DA">
        <w:rPr>
          <w:rFonts w:ascii="Comic Sans MS" w:hAnsi="Comic Sans MS"/>
          <w:b/>
          <w:color w:val="00CCFF"/>
          <w:sz w:val="28"/>
          <w:szCs w:val="28"/>
        </w:rPr>
        <w:t>_______________________________________________________________________________</w:t>
      </w:r>
      <w:bookmarkStart w:id="0" w:name="_GoBack"/>
      <w:bookmarkEnd w:id="0"/>
    </w:p>
    <w:sectPr w:rsidR="006B6D00" w:rsidRPr="00D57124" w:rsidSect="00D166EC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FF0066"/>
        <w:left w:val="single" w:sz="24" w:space="24" w:color="FF0066"/>
        <w:bottom w:val="single" w:sz="24" w:space="24" w:color="FF0066"/>
        <w:right w:val="single" w:sz="24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MV Bol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AA1"/>
    <w:rsid w:val="00004149"/>
    <w:rsid w:val="003662EB"/>
    <w:rsid w:val="004F1CCB"/>
    <w:rsid w:val="0061601D"/>
    <w:rsid w:val="00867BBE"/>
    <w:rsid w:val="00CE1AA1"/>
    <w:rsid w:val="00D5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C9AF3"/>
  <w15:chartTrackingRefBased/>
  <w15:docId w15:val="{8FC9605F-C800-4A99-A009-941F77AFA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A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1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www.google.co.uk/imgres?imgurl=https%3A%2F%2Fi.pinimg.com%2Foriginals%2F06%2Fc7%2Fe8%2F06c7e8d1874d5d61d26d640013e2bbf1.jpg&amp;imgrefurl=https%3A%2F%2Fwww.pinterest.com%2Fpin%2F612771093032237484%2F&amp;tbnid=7iEfDUzfYM3cPM&amp;vet=12ahUKEwibi7Ct4NruAhWIAmMBHYevBKoQMygsegUIARCWAg..i&amp;docid=EsmiUPbcwzGEdM&amp;w=810&amp;h=810&amp;q=free%20cake%20cartoon&amp;ved=2ahUKEwibi7Ct4NruAhWIAmMBHYevBKoQMygsegUIARCWAg" TargetMode="External"/><Relationship Id="rId26" Type="http://schemas.openxmlformats.org/officeDocument/2006/relationships/hyperlink" Target="https://www.google.co.uk/imgres?imgurl=https%3A%2F%2Fstatic.turbosquid.com%2FPreview%2F2019%2F03%2F25__10_45_47%2F01_Second.jpg0275DF6B-E5F6-4D23-A616-CBFE6F2838BFLarge.jpg&amp;imgrefurl=https%3A%2F%2Fwww.turbosquid.com%2F3d-models%2F3d-cartoon-table-lamp-lighting-1391083&amp;tbnid=nn8sjpZkC2ou_M&amp;vet=12ahUKEwja17C94truAhXE0-AKHRLVDK0QMyg2egQIARBY..i&amp;docid=8TSP9YqU2jcvYM&amp;w=600&amp;h=600&amp;q=lamp%20cartoon&amp;ved=2ahUKEwja17C94truAhXE0-AKHRLVDK0QMyg2egQIARBY" TargetMode="External"/><Relationship Id="rId39" Type="http://schemas.openxmlformats.org/officeDocument/2006/relationships/image" Target="media/image18.jpeg"/><Relationship Id="rId21" Type="http://schemas.openxmlformats.org/officeDocument/2006/relationships/image" Target="media/image9.jpeg"/><Relationship Id="rId34" Type="http://schemas.openxmlformats.org/officeDocument/2006/relationships/hyperlink" Target="https://www.google.co.uk/imgres?imgurl=https%3A%2F%2Fi.pinimg.com%2Foriginals%2Fe1%2F64%2F6a%2Fe1646a27d37f0d936faa0e80c6bcf186.jpg&amp;imgrefurl=https%3A%2F%2Fwww.pinterest.com%2Fpin%2F279363983118117047%2F&amp;tbnid=C3vydezQliqC9M&amp;vet=12ahUKEwi71qGV5NruAhVN1-AKHeffAUsQMygfegUIARCbAg..i&amp;docid=bDbMnGLC9I035M&amp;w=1360&amp;h=1836&amp;q=t-shirt%20cartoon&amp;ved=2ahUKEwi71qGV5NruAhVN1-AKHeffAUsQMygfegUIARCbAg" TargetMode="External"/><Relationship Id="rId42" Type="http://schemas.openxmlformats.org/officeDocument/2006/relationships/hyperlink" Target="https://www.google.co.uk/imgres?imgurl=https%3A%2F%2Fwww.dictionary.com%2Fe%2Fwp-content%2Fuploads%2F2018%2F11%2Fcarrot-emoji.jpg&amp;imgrefurl=https%3A%2F%2Fwww.dictionary.com%2Fe%2Femoji%2Fcarrot-emoji%2F&amp;tbnid=tO0_K0mymsdZsM&amp;vet=12ahUKEwiekpi25druAhUZzhQKHd7vAFUQMyg5egQIARBr..i&amp;docid=22AGcFCHlrIaJM&amp;w=1200&amp;h=630&amp;q=carrot&amp;ved=2ahUKEwiekpi25druAhUZzhQKHd7vAFUQMyg5egQIARBr" TargetMode="External"/><Relationship Id="rId47" Type="http://schemas.openxmlformats.org/officeDocument/2006/relationships/image" Target="media/image22.jpeg"/><Relationship Id="rId50" Type="http://schemas.openxmlformats.org/officeDocument/2006/relationships/hyperlink" Target="https://www.google.co.uk/imgres?imgurl=https%3A%2F%2Frlv.zcache.com%2Fyellow_cartoon_crayon_postcard-r5fedb0eb32a747bdbc67349ccc42d33d_vgbaq_8byvr_704.jpg&amp;imgrefurl=https%3A%2F%2Fwww.zazzle.com%2Fyellow_cartoon_crayon_postcard-239477690123127132&amp;tbnid=UpRUeNmCUMiOpM&amp;vet=12ahUKEwj4oJWa59ruAhWS1-AKHRuIDv0QMygzegQIARBI..i&amp;docid=O7eO6JYdHvk8uM&amp;w=704&amp;h=704&amp;q=crayon&amp;hl=en-GB&amp;ved=2ahUKEwj4oJWa59ruAhWS1-AKHRuIDv0QMygzegQIARBI" TargetMode="Externa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hyperlink" Target="https://www.google.co.uk/imgres?imgurl=https%3A%2F%2Fi.pinimg.com%2Foriginals%2Fe6%2F13%2F71%2Fe61371755f1845e52e2fcd18fddf4263.png&amp;imgrefurl=https%3A%2F%2Fwww.pinterest.com%2Fpin%2F649151733781594744%2F&amp;tbnid=Z3Fa9WA5m6nHFM&amp;vet=10CAsQxiAoAWoXChMIwIm1pODa7gIVAAAAAB0AAAAAEAc..i&amp;docid=MCpYVagJMXHwBM&amp;w=920&amp;h=502&amp;itg=1&amp;q=free%20banana%20cartoon&amp;ved=0CAsQxiAoAWoXChMIwIm1pODa7gIVAAAAAB0AAAAAEAc" TargetMode="External"/><Relationship Id="rId29" Type="http://schemas.openxmlformats.org/officeDocument/2006/relationships/image" Target="media/image13.jpeg"/><Relationship Id="rId11" Type="http://schemas.openxmlformats.org/officeDocument/2006/relationships/image" Target="media/image4.jpeg"/><Relationship Id="rId24" Type="http://schemas.openxmlformats.org/officeDocument/2006/relationships/hyperlink" Target="https://www.google.co.uk/imgres?imgurl=https%3A%2F%2Fimage.shutterstock.com%2Fimage-vector%2Fillustration-kid-on-swing-260nw-63377980.jpg&amp;imgrefurl=https%3A%2F%2Fwww.shutterstock.com%2Fsearch%2Fkids%2Bon%2Bswings%2Bcartoons&amp;tbnid=IDAzBlKpwoeCGM&amp;vet=10CEoQMyiGAWoXChMIgKfB9OHa7gIVAAAAAB0AAAAAEAg..i&amp;docid=a2z199VbHZhXWM&amp;w=225&amp;h=280&amp;q=swing%20cartoon&amp;ved=0CEoQMyiGAWoXChMIgKfB9OHa7gIVAAAAAB0AAAAAEAg" TargetMode="External"/><Relationship Id="rId32" Type="http://schemas.openxmlformats.org/officeDocument/2006/relationships/hyperlink" Target="https://www.google.co.uk/imgres?imgurl=https%3A%2F%2Fe7.pngegg.com%2Fpngimages%2F759%2F817%2Fpng-clipart-polka-dot-dress-skirt-clothing-cartoon-dress-cartoon-character-purple.png&amp;imgrefurl=https%3A%2F%2Fwww.pngegg.com%2Fen%2Fpng-bcicy&amp;tbnid=HyKmHYeiqviVZM&amp;vet=12ahUKEwjCx8_a49ruAhVVdRQKHeeyBWEQMyg7egQIARBl..i&amp;docid=kk4LlTgJykFqkM&amp;w=900&amp;h=512&amp;q=dress%20cartoon&amp;ved=2ahUKEwjCx8_a49ruAhVVdRQKHeeyBWEQMyg7egQIARBl" TargetMode="External"/><Relationship Id="rId37" Type="http://schemas.openxmlformats.org/officeDocument/2006/relationships/image" Target="media/image17.jpeg"/><Relationship Id="rId40" Type="http://schemas.openxmlformats.org/officeDocument/2006/relationships/hyperlink" Target="https://www.google.co.uk/imgres?imgurl=http%3A%2F%2Fcdn.shopify.com%2Fs%2Ffiles%2F1%2F1057%2F9902%2Fproducts%2FAspirational_540x540_1_f66ccc3c-6223-4a08-a888-7d537512f6dd_grande.jpg%3Fv%3D1594118745&amp;imgrefurl=https%3A%2F%2Fgrocemania.co.uk%2Fproducts%2Ftwix-bar-50g&amp;tbnid=CTiklohzwwbn2M&amp;vet=12ahUKEwiR3MuI5druAhVV0eAKHf0WDT8QMyhQegUIARCuAQ..i&amp;docid=l2FMuiSozmwwHM&amp;w=540&amp;h=540&amp;q=twix%20bar&amp;ved=2ahUKEwiR3MuI5druAhVV0eAKHf0WDT8QMyhQegUIARCuAQ" TargetMode="External"/><Relationship Id="rId45" Type="http://schemas.openxmlformats.org/officeDocument/2006/relationships/image" Target="media/image21.jpeg"/><Relationship Id="rId53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hyperlink" Target="https://www.google.co.uk/imgres?imgurl=https%3A%2F%2Fimg.pixers.pics%2Fpho_wat(s3%3A700%2FFO%2F57%2F64%2F55%2F50%2F700_FO57645550_8872994878ee2c6b585e697aa43285dd.jpg%2C555%2C700%2Ccms%3A2018%2F10%2F5bd1b6b8d04b8_220x50-watermark.png%2Cover%2C335%2C650%2Cjpg)%2Fwall-murals-rubber-duck-bubble-bath-cartoon-character.jpg.jpg&amp;imgrefurl=https%3A%2F%2Fpixers.uk%2Fwall-murals%2Frubber-duck-bubble-bath-cartoon-character-57645550&amp;tbnid=OGk5lCou1a3_fM&amp;vet=12ahUKEwjIieK33truAhWO2-AKHVPFAEMQMygnegUIARChAg..i&amp;docid=9CFcGnCItUxs_M&amp;w=555&amp;h=700&amp;q=bath%20cartoon&amp;ved=2ahUKEwjIieK33truAhWO2-AKHVPFAEMQMygnegUIARChAg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4" Type="http://schemas.openxmlformats.org/officeDocument/2006/relationships/hyperlink" Target="https://www.google.co.uk/aclk?sa=l&amp;ai=DChcSEwik14jh5druAhWPuu0KHUDJBQIYABAPGgJkZw&amp;sig=AOD64_2Nftb5EhVF1DEYvYJmbYXJ9rncRA&amp;adurl&amp;ctype=5&amp;ved=2ahUKEwjSsfzg5druAhXS0OAKHUQIBx0Qvhd6BAgBEHs" TargetMode="External"/><Relationship Id="rId52" Type="http://schemas.openxmlformats.org/officeDocument/2006/relationships/fontTable" Target="fontTable.xml"/><Relationship Id="rId4" Type="http://schemas.openxmlformats.org/officeDocument/2006/relationships/hyperlink" Target="https://www.google.co.uk/imgres?imgurl=https%3A%2F%2Fwww.clipartkey.com%2Fmpngs%2Fm%2F305-3051794_transparent-toilet-cartoon-png-inanimate-insanity-toilet.png&amp;imgrefurl=https%3A%2F%2Fwww.clipartkey.com%2Fview%2FihhwJTi_transparent-toilet-cartoon-png-inanimate-insanity-toilet%2F&amp;tbnid=BOSFxl7ZM4ntcM&amp;vet=12ahUKEwiE8Y_m3druAhWVAmMBHeZUAakQMyg-egQIARBV..i&amp;docid=sEV6raI5dxgeyM&amp;w=900&amp;h=1428&amp;q=toilet%20cartoon&amp;ved=2ahUKEwiE8Y_m3druAhWVAmMBHeZUAakQMyg-egQIARBV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google.co.uk/imgres?imgurl=https%3A%2F%2Fstatic.vecteezy.com%2Fsystem%2Fresources%2Fthumbnails%2F000%2F553%2F294%2Fsmall%2Fapple_007.jpg&amp;imgrefurl=https%3A%2F%2Fwww.vecteezy.com%2Ffree-vector%2Fapple-cartoon&amp;tbnid=NhuWg5n-qY2R6M&amp;vet=12ahUKEwjx6pDu39ruAhUFxOAKHTQuAqUQMyhWegUIARCEAQ..i&amp;docid=KONMn2Byh4-CgM&amp;w=200&amp;h=200&amp;q=free%20apple%20cartoon&amp;ved=2ahUKEwjx6pDu39ruAhUFxOAKHTQuAqUQMyhWegUIARCEAQ" TargetMode="External"/><Relationship Id="rId22" Type="http://schemas.openxmlformats.org/officeDocument/2006/relationships/hyperlink" Target="https://www.google.co.uk/imgres?imgurl=https%3A%2F%2Fst2.depositphotos.com%2F2704315%2F10972%2Fv%2F950%2Fdepositphotos_109721098-stock-illustration-girl-jumping-on-trampoline-vector.jpg&amp;imgrefurl=https%3A%2F%2Fdepositphotos.com%2Fvector-images%2Ftrampoline-cartoon.html&amp;tbnid=--j-TDnZzyzyUM&amp;vet=12ahUKEwjRjJm-4druAhVJdRQKHQlBD6wQMygyegQIARBD..i&amp;docid=ijzudJKBNPXDPM&amp;w=852&amp;h=1024&amp;q=trampoline%20cartoon&amp;ved=2ahUKEwjRjJm-4druAhVJdRQKHQlBD6wQMygyegQIARBD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s://www.google.co.uk/imgres?imgurl=https%3A%2F%2Fimg.lovepik.com%2Felement_origin_pic%2F18%2F10%2F26%2F50d29651940e0090a29975cc85c81397.png_wh860.png&amp;imgrefurl=https%3A%2F%2Flovepik.com%2Fimage-611644940%2Fgreen-red-cartoon-winter-scarf.html&amp;tbnid=cSg5Ihh0nezMkM&amp;vet=12ahUKEwiG2Puz49ruAhWUxuAKHXkDC2QQMyg6egQIARBY..i&amp;docid=zjwFGUdAMD29WM&amp;w=860&amp;h=860&amp;q=scarf%20cartoon&amp;ved=2ahUKEwiG2Puz49ruAhWUxuAKHXkDC2QQMyg6egQIARBY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0.jpeg"/><Relationship Id="rId48" Type="http://schemas.openxmlformats.org/officeDocument/2006/relationships/hyperlink" Target="https://www.google.co.uk/aclk?sa=l&amp;ai=DChcSEwjqv6Wq5truAhWCndUKHcqHClAYABAFGgJ3cw&amp;sig=AOD64_3pLgl3KQ0rmIgEIdaBmvfpYOsjng&amp;adurl&amp;ctype=5&amp;ved=2ahUKEwivmJuq5truAhUKQRQKHXUmAW0Qvhd6BAgBECs" TargetMode="External"/><Relationship Id="rId8" Type="http://schemas.openxmlformats.org/officeDocument/2006/relationships/hyperlink" Target="https://www.google.co.uk/imgres?imgurl=https%3A%2F%2Fmedia.istockphoto.com%2Fvectors%2Fboy-cartoon-in-a-bath-room-taking-a-shower-vector-id523087615%3Fs%3D612x612&amp;imgrefurl=https%3A%2F%2Fwww.istockphoto.com%2Fvector%2Fboy-cartoon-in-a-bath-room-taking-a-shower-gm523087615-51118670&amp;tbnid=ZeScOe2Ca5x-wM&amp;vet=12ahUKEwjDxa-S3truAhUYfRQKHew8AkEQMygmegUIARD8AQ..i&amp;docid=OGbJckvvNQaO_M&amp;w=612&amp;h=591&amp;q=shower%20cartoon&amp;ved=2ahUKEwjDxa-S3truAhUYfRQKHew8AkEQMygmegUIARD8AQ" TargetMode="External"/><Relationship Id="rId51" Type="http://schemas.openxmlformats.org/officeDocument/2006/relationships/image" Target="media/image24.png"/><Relationship Id="rId3" Type="http://schemas.openxmlformats.org/officeDocument/2006/relationships/webSettings" Target="webSettings.xml"/><Relationship Id="rId12" Type="http://schemas.openxmlformats.org/officeDocument/2006/relationships/hyperlink" Target="https://www.google.co.uk/imgres?imgurl=https%3A%2F%2Fe7.pngegg.com%2Fpngimages%2F191%2F593%2Fpng-clipart-fruit-blackberry-plum-cartoon-food-3d-cartoon-fruit-s-cartoon-character-purple.png&amp;imgrefurl=https%3A%2F%2Fwww.pngegg.com%2Fen%2Fpng-njqnz&amp;tbnid=JgLU1kT4R5TwuM&amp;vet=12ahUKEwjDi_Ck39ruAhX-AWMBHY7zBYwQMyg0egQIARAy..i&amp;docid=fu9etUEFtifWeM&amp;w=900&amp;h=799&amp;q=plum%20cartoon&amp;ved=2ahUKEwjDi_Ck39ruAhX-AWMBHY7zBYwQMyg0egQIARAy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s://www.google.co.uk/imgres?imgurl=https%3A%2F%2Fwww.staples.co.uk%2Fcontent%2Fimages%2Fproduct%2FGenesisExtraLarge%2F49%2F78%2Fasset.3854978.jpg&amp;imgrefurl=https%3A%2F%2Fwww.staples.co.uk%2Fmars-chocolate-bar-51-g%2Fcbs%2F224686854.html&amp;tbnid=Py0WK7AN1ZNNmM&amp;vet=12ahUKEwjHwuXm5NruAhUXxeAKHemADCgQMygUegUIARCsAg..i&amp;docid=R8K9yxkKsrtQuM&amp;w=1000&amp;h=1000&amp;q=mars%20bar&amp;ved=2ahUKEwjHwuXm5NruAhUXxeAKHemADCgQMygUegUIARCsAg" TargetMode="External"/><Relationship Id="rId46" Type="http://schemas.openxmlformats.org/officeDocument/2006/relationships/hyperlink" Target="https://www.google.co.uk/imgres?imgurl=https%3A%2F%2Fwtamu.edu%2F~cbaird%2Fsq%2Fimages%2Fimg_2217.jpg&amp;imgrefurl=https%3A%2F%2Fwtamu.edu%2F~cbaird%2Fsq%2Fmobile%2F2013%2F04%2F04%2Fwhy-is-lead-used-in-pencils-even-though-lead-is-poisonous%2F&amp;tbnid=Q229mWYIpG49kM&amp;vet=10CDIQMyh7ahcKEwiQ2r2W5truAhUAAAAAHQAAAAAQAg..i&amp;docid=ucogCXUICPXlPM&amp;w=500&amp;h=407&amp;q=pencil&amp;ved=0CDIQMyh7ahcKEwiQ2r2W5truAhUAAAAAHQAAAAAQAg" TargetMode="External"/><Relationship Id="rId20" Type="http://schemas.openxmlformats.org/officeDocument/2006/relationships/hyperlink" Target="https://www.google.co.uk/imgres?imgurl=https%3A%2F%2Fimage.freepik.com%2Ffree-vector%2Flittle-boy-climbs-children-s-slide-joyful-child-summer-vacation-concept-vacation-entertainment-playground-cartoon-character-flat-illustration_71593-478.jpg&amp;imgrefurl=https%3A%2F%2Fwww.freepik.com%2Ffree-vector%2Flittle-boy-climbs-children-s-slide-joyful-child-summer-vacation-concept-vacation-entertainment-playground-cartoon-character-flat-illustration_8693535.htm&amp;tbnid=MM5HxZpR3PEwqM&amp;vet=12ahUKEwiR486L4druAhUN2uAKHRpGB-UQMygiegUIARCFAg..i&amp;docid=mYMl2gQKfsDHkM&amp;w=626&amp;h=563&amp;q=free%20slide%20cartoon&amp;ved=2ahUKEwiR486L4druAhUN2uAKHRpGB-UQMygiegUIARCFAg" TargetMode="External"/><Relationship Id="rId41" Type="http://schemas.openxmlformats.org/officeDocument/2006/relationships/image" Target="media/image19.jpeg"/><Relationship Id="rId1" Type="http://schemas.openxmlformats.org/officeDocument/2006/relationships/styles" Target="styles.xml"/><Relationship Id="rId6" Type="http://schemas.openxmlformats.org/officeDocument/2006/relationships/hyperlink" Target="https://www.google.co.uk/imgres?imgurl=https%3A%2F%2Fwww.pngitem.com%2Fpimgs%2Fm%2F86-865183_how-to-draw-a-palm-tree-cartoon-palm.png&amp;imgrefurl=https%3A%2F%2Fwww.pngitem.com%2Fmiddle%2FomhmwT_how-to-draw-a-palm-tree-cartoon-palm%2F&amp;tbnid=e1BExg0A8tfBQM&amp;vet=12ahUKEwispan93truAhUMZBQKHfKZCOIQMyg3egQIARBj..i&amp;docid=adCXteT5cXFq7M&amp;w=860&amp;h=734&amp;q=tree%20cartoon&amp;ved=2ahUKEwispan93truAhUMZBQKHfKZCOIQMyg3egQIARBj" TargetMode="Externa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s://www.google.co.uk/imgres?imgurl=https%3A%2F%2Flibrary.kissclipart.com%2F20181209%2Fybq%2Fkissclipart-clipart-plate-2f13e368700b835c.jpg&amp;imgrefurl=https%3A%2F%2Fwww.kissclipart.com%2Fclipart-plate-sm4ola%2F&amp;tbnid=kjHPSemnq90eAM&amp;vet=10CAIQxiAoAGoXChMI-OPdouPa7gIVAAAAAB0AAAAAEAY..i&amp;docid=weBOZNkeaD0_pM&amp;w=900&amp;h=800&amp;q=plate%20cartoon&amp;ved=0CAIQxiAoAGoXChMI-OPdouPa7gIVAAAAAB0AAAAAEAY" TargetMode="External"/><Relationship Id="rId36" Type="http://schemas.openxmlformats.org/officeDocument/2006/relationships/hyperlink" Target="https://www.google.co.uk/imgres?imgurl=https%3A%2F%2Fcdn11.bigcommerce.com%2Fs-2fq65jrvsu%2Fimages%2Fstencil%2F1280x1280%2Fproducts%2F263%2F697%2Fc-fred-car__66259.1592024730.jpg%3Fc%3D1&amp;imgrefurl=https%3A%2F%2Fjlbrooks.co.uk%2Ffreddo-caramel-x-60.html&amp;tbnid=iENm_30vNJGmAM&amp;vet=10CBUQxiAoB2oXChMIwPPSyOTa7gIVAAAAAB0AAAAAEAU..i&amp;docid=wUG9Yk9wUCZidM&amp;w=530&amp;h=1280&amp;itg=1&amp;q=freddo%20bar%20&amp;ved=0CBUQxiAoB2oXChMIwPPSyOTa7gIVAAAAAB0AAAAAEAU" TargetMode="External"/><Relationship Id="rId49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9CB8A383</Template>
  <TotalTime>45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2021-02-08T16:42:00Z</dcterms:created>
  <dcterms:modified xsi:type="dcterms:W3CDTF">2021-02-08T17:27:00Z</dcterms:modified>
</cp:coreProperties>
</file>