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D00" w:rsidRPr="00E75C29" w:rsidRDefault="00E75C29">
      <w:pPr>
        <w:rPr>
          <w:rFonts w:ascii="Comic Sans MS" w:hAnsi="Comic Sans MS"/>
          <w:color w:val="7030A0"/>
          <w:u w:val="single"/>
        </w:rPr>
      </w:pPr>
      <w:r w:rsidRPr="00E75C29">
        <w:rPr>
          <w:rFonts w:ascii="Comic Sans MS" w:hAnsi="Comic Sans MS"/>
          <w:color w:val="7030A0"/>
          <w:u w:val="single"/>
        </w:rPr>
        <w:t>Wednesday 13</w:t>
      </w:r>
      <w:r w:rsidRPr="00E75C29">
        <w:rPr>
          <w:rFonts w:ascii="Comic Sans MS" w:hAnsi="Comic Sans MS"/>
          <w:color w:val="7030A0"/>
          <w:u w:val="single"/>
          <w:vertAlign w:val="superscript"/>
        </w:rPr>
        <w:t>th</w:t>
      </w:r>
      <w:r w:rsidRPr="00E75C29">
        <w:rPr>
          <w:rFonts w:ascii="Comic Sans MS" w:hAnsi="Comic Sans MS"/>
          <w:color w:val="7030A0"/>
          <w:u w:val="single"/>
        </w:rPr>
        <w:t xml:space="preserve"> January     WALT: Know and understand compound words.                 LC</w:t>
      </w:r>
    </w:p>
    <w:p w:rsidR="00E75C29" w:rsidRDefault="00E75C29" w:rsidP="00E75C29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>
            <wp:extent cx="483235" cy="281825"/>
            <wp:effectExtent l="0" t="0" r="0" b="4445"/>
            <wp:docPr id="1" name="Picture 1" descr="Emoticon Goodbye Stock Illustrations – 2,014 Emoticon Goodbye Stock  Illustrations, Vectors &amp; Clipart - Dreamstim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oticon Goodbye Stock Illustrations – 2,014 Emoticon Goodbye Stock  Illustrations, Vectors &amp; Clipart - Dreamstim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" cy="304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5C29">
        <w:rPr>
          <w:rFonts w:ascii="Comic Sans MS" w:hAnsi="Comic Sans MS"/>
          <w:b/>
          <w:color w:val="FF0000"/>
        </w:rPr>
        <w:t xml:space="preserve">Hi P3, today we are going to look at compound words again. Remember a </w:t>
      </w:r>
      <w:r w:rsidRPr="00E75C29">
        <w:rPr>
          <w:rFonts w:ascii="Comic Sans MS" w:hAnsi="Comic Sans MS"/>
          <w:b/>
          <w:bCs/>
          <w:color w:val="FF0000"/>
          <w:sz w:val="24"/>
          <w:szCs w:val="24"/>
        </w:rPr>
        <w:t>compound word</w:t>
      </w:r>
      <w:r w:rsidRPr="00E75C29">
        <w:rPr>
          <w:rFonts w:ascii="Comic Sans MS" w:hAnsi="Comic Sans MS"/>
          <w:b/>
          <w:color w:val="FF0000"/>
          <w:sz w:val="24"/>
          <w:szCs w:val="24"/>
        </w:rPr>
        <w:t xml:space="preserve"> is made up of</w:t>
      </w:r>
      <w:r w:rsidRPr="00C051AC">
        <w:rPr>
          <w:rFonts w:ascii="Comic Sans MS" w:hAnsi="Comic Sans MS"/>
          <w:b/>
          <w:color w:val="FFFF00"/>
          <w:sz w:val="24"/>
          <w:szCs w:val="24"/>
        </w:rPr>
        <w:t xml:space="preserve"> two </w:t>
      </w:r>
      <w:r w:rsidRPr="00E75C29">
        <w:rPr>
          <w:rFonts w:ascii="Comic Sans MS" w:hAnsi="Comic Sans MS"/>
          <w:b/>
          <w:color w:val="FF0000"/>
          <w:sz w:val="24"/>
          <w:szCs w:val="24"/>
        </w:rPr>
        <w:t xml:space="preserve">words put together to form a </w:t>
      </w:r>
      <w:r w:rsidRPr="00C051AC">
        <w:rPr>
          <w:rFonts w:ascii="Comic Sans MS" w:hAnsi="Comic Sans MS"/>
          <w:b/>
          <w:color w:val="FFFF00"/>
          <w:sz w:val="24"/>
          <w:szCs w:val="24"/>
        </w:rPr>
        <w:t xml:space="preserve">new </w:t>
      </w:r>
      <w:r w:rsidRPr="00E75C29">
        <w:rPr>
          <w:rFonts w:ascii="Comic Sans MS" w:hAnsi="Comic Sans MS"/>
          <w:b/>
          <w:color w:val="FF0000"/>
          <w:sz w:val="24"/>
          <w:szCs w:val="24"/>
        </w:rPr>
        <w:t>word</w:t>
      </w:r>
      <w:r>
        <w:rPr>
          <w:rFonts w:ascii="Comic Sans MS" w:hAnsi="Comic Sans MS"/>
          <w:b/>
          <w:color w:val="FF0000"/>
          <w:sz w:val="24"/>
          <w:szCs w:val="24"/>
        </w:rPr>
        <w:t>. Take a look at yesterday’</w:t>
      </w:r>
      <w:bookmarkStart w:id="0" w:name="_GoBack"/>
      <w:bookmarkEnd w:id="0"/>
      <w:r>
        <w:rPr>
          <w:rFonts w:ascii="Comic Sans MS" w:hAnsi="Comic Sans MS"/>
          <w:b/>
          <w:color w:val="FF0000"/>
          <w:sz w:val="24"/>
          <w:szCs w:val="24"/>
        </w:rPr>
        <w:t xml:space="preserve">s </w:t>
      </w:r>
      <w:proofErr w:type="spellStart"/>
      <w:r>
        <w:rPr>
          <w:rFonts w:ascii="Comic Sans MS" w:hAnsi="Comic Sans MS"/>
          <w:b/>
          <w:color w:val="FF0000"/>
          <w:sz w:val="24"/>
          <w:szCs w:val="24"/>
        </w:rPr>
        <w:t>Powerpoint</w:t>
      </w:r>
      <w:proofErr w:type="spellEnd"/>
      <w:r>
        <w:rPr>
          <w:rFonts w:ascii="Comic Sans MS" w:hAnsi="Comic Sans MS"/>
          <w:b/>
          <w:color w:val="FF0000"/>
          <w:sz w:val="24"/>
          <w:szCs w:val="24"/>
        </w:rPr>
        <w:t xml:space="preserve"> again to refresh your memory.</w:t>
      </w:r>
    </w:p>
    <w:p w:rsidR="00E75C29" w:rsidRDefault="00E75C29" w:rsidP="00E75C29">
      <w:pPr>
        <w:tabs>
          <w:tab w:val="left" w:pos="945"/>
        </w:tabs>
        <w:spacing w:after="0"/>
        <w:jc w:val="center"/>
        <w:rPr>
          <w:rFonts w:ascii="Comic Sans MS" w:hAnsi="Comic Sans MS"/>
          <w:sz w:val="24"/>
          <w:szCs w:val="24"/>
          <w:bdr w:val="single" w:sz="24" w:space="0" w:color="FF0000"/>
        </w:rPr>
      </w:pPr>
      <w:r w:rsidRPr="007A05B3">
        <w:rPr>
          <w:rFonts w:ascii="Comic Sans MS" w:hAnsi="Comic Sans MS"/>
          <w:sz w:val="28"/>
          <w:szCs w:val="28"/>
          <w:bdr w:val="single" w:sz="24" w:space="0" w:color="FF0000"/>
        </w:rPr>
        <w:t>fire</w:t>
      </w:r>
      <w:r w:rsidRPr="007A05B3">
        <w:rPr>
          <w:rFonts w:ascii="Comic Sans MS" w:hAnsi="Comic Sans MS"/>
          <w:sz w:val="24"/>
          <w:szCs w:val="24"/>
          <w:bdr w:val="single" w:sz="24" w:space="0" w:color="FF0000"/>
        </w:rPr>
        <w:t xml:space="preserve"> </w:t>
      </w:r>
      <w:r w:rsidRPr="007A05B3">
        <w:rPr>
          <w:rFonts w:ascii="Arial" w:hAnsi="Arial" w:cs="Arial"/>
          <w:noProof/>
          <w:color w:val="1A0DAB"/>
          <w:sz w:val="20"/>
          <w:szCs w:val="20"/>
          <w:bdr w:val="single" w:sz="24" w:space="0" w:color="FF0000"/>
          <w:lang w:eastAsia="en-GB"/>
        </w:rPr>
        <w:drawing>
          <wp:inline distT="0" distB="0" distL="0" distR="0" wp14:anchorId="49B5C014" wp14:editId="5C96AE28">
            <wp:extent cx="781050" cy="819150"/>
            <wp:effectExtent l="0" t="0" r="0" b="0"/>
            <wp:docPr id="2" name="Picture 2" descr="Image result for cartoon picture of hot fir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cartoon picture of hot fir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05B3">
        <w:rPr>
          <w:rFonts w:ascii="Comic Sans MS" w:hAnsi="Comic Sans MS"/>
          <w:sz w:val="24"/>
          <w:szCs w:val="24"/>
          <w:bdr w:val="single" w:sz="24" w:space="0" w:color="FF0000"/>
        </w:rPr>
        <w:t xml:space="preserve"> + </w:t>
      </w:r>
      <w:r>
        <w:rPr>
          <w:rFonts w:ascii="Comic Sans MS" w:hAnsi="Comic Sans MS"/>
          <w:sz w:val="24"/>
          <w:szCs w:val="24"/>
          <w:bdr w:val="single" w:sz="24" w:space="0" w:color="FF0000"/>
        </w:rPr>
        <w:t xml:space="preserve">   </w:t>
      </w:r>
      <w:r w:rsidRPr="007A05B3">
        <w:rPr>
          <w:rFonts w:ascii="Comic Sans MS" w:hAnsi="Comic Sans MS"/>
          <w:sz w:val="24"/>
          <w:szCs w:val="24"/>
          <w:bdr w:val="single" w:sz="24" w:space="0" w:color="FF0000"/>
        </w:rPr>
        <w:t xml:space="preserve">man </w:t>
      </w:r>
      <w:r w:rsidRPr="007A05B3">
        <w:rPr>
          <w:rFonts w:ascii="Arial" w:hAnsi="Arial" w:cs="Arial"/>
          <w:noProof/>
          <w:color w:val="1A0DAB"/>
          <w:sz w:val="20"/>
          <w:szCs w:val="20"/>
          <w:bdr w:val="single" w:sz="24" w:space="0" w:color="FF0000"/>
          <w:lang w:eastAsia="en-GB"/>
        </w:rPr>
        <w:drawing>
          <wp:inline distT="0" distB="0" distL="0" distR="0" wp14:anchorId="1BA42E24" wp14:editId="048AED5A">
            <wp:extent cx="828675" cy="1038225"/>
            <wp:effectExtent l="0" t="0" r="9525" b="9525"/>
            <wp:docPr id="3" name="Picture 3" descr="Image result for cartoon picture of a ma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picture of a ma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05B3">
        <w:rPr>
          <w:rFonts w:ascii="Comic Sans MS" w:hAnsi="Comic Sans MS"/>
          <w:sz w:val="24"/>
          <w:szCs w:val="24"/>
          <w:bdr w:val="single" w:sz="24" w:space="0" w:color="FF0000"/>
        </w:rPr>
        <w:t xml:space="preserve"> = fireman </w:t>
      </w:r>
      <w:r w:rsidRPr="007A05B3">
        <w:rPr>
          <w:rFonts w:ascii="Arial" w:hAnsi="Arial" w:cs="Arial"/>
          <w:noProof/>
          <w:color w:val="1A0DAB"/>
          <w:sz w:val="20"/>
          <w:szCs w:val="20"/>
          <w:bdr w:val="single" w:sz="24" w:space="0" w:color="FF0000"/>
          <w:lang w:eastAsia="en-GB"/>
        </w:rPr>
        <w:drawing>
          <wp:inline distT="0" distB="0" distL="0" distR="0" wp14:anchorId="60C05A1A" wp14:editId="4E4D916E">
            <wp:extent cx="904875" cy="866775"/>
            <wp:effectExtent l="0" t="0" r="9525" b="9525"/>
            <wp:docPr id="4" name="Picture 4" descr="Image result for cartoon picture of a fireman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rtoon picture of a fireman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C29" w:rsidRDefault="00E75C29" w:rsidP="00E75C29">
      <w:pPr>
        <w:jc w:val="center"/>
      </w:pPr>
      <w:r w:rsidRPr="00E75C29">
        <w:rPr>
          <w:rFonts w:ascii="Comic Sans MS" w:hAnsi="Comic Sans MS"/>
          <w:b/>
          <w:color w:val="33CC33"/>
          <w:sz w:val="24"/>
          <w:szCs w:val="24"/>
        </w:rPr>
        <w:t>Let’s see if you can try some yourself. I know you can do it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3F1DBFF" wp14:editId="70917E5B">
            <wp:extent cx="483747" cy="280035"/>
            <wp:effectExtent l="0" t="0" r="0" b="5715"/>
            <wp:docPr id="5" name="Picture 5" descr="Image result for you can do it emoji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you can do it emoji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83" cy="30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C29" w:rsidRPr="00780F81" w:rsidRDefault="00E75C29" w:rsidP="00E75C29">
      <w:pPr>
        <w:rPr>
          <w:rFonts w:ascii="Comic Sans MS" w:hAnsi="Comic Sans MS"/>
          <w:sz w:val="24"/>
          <w:szCs w:val="24"/>
        </w:rPr>
      </w:pPr>
      <w:r w:rsidRPr="0047562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918587" wp14:editId="1EBC53E7">
                <wp:simplePos x="0" y="0"/>
                <wp:positionH relativeFrom="column">
                  <wp:posOffset>4223200</wp:posOffset>
                </wp:positionH>
                <wp:positionV relativeFrom="paragraph">
                  <wp:posOffset>54446</wp:posOffset>
                </wp:positionV>
                <wp:extent cx="1115695" cy="712470"/>
                <wp:effectExtent l="0" t="0" r="2730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C29" w:rsidRDefault="00E75C29" w:rsidP="00E75C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9185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55pt;margin-top:4.3pt;width:87.85pt;height:56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">
                <v:textbox>
                  <w:txbxContent>
                    <w:p w:rsidR="00E75C29" w:rsidRDefault="00E75C29" w:rsidP="00E75C29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         </w:t>
      </w:r>
      <w:r w:rsidRPr="00780F81">
        <w:rPr>
          <w:rFonts w:ascii="Comic Sans MS" w:hAnsi="Comic Sans MS"/>
          <w:sz w:val="24"/>
          <w:szCs w:val="24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9EB7FD0" wp14:editId="1A931F90">
            <wp:extent cx="847725" cy="666750"/>
            <wp:effectExtent l="0" t="0" r="9525" b="0"/>
            <wp:docPr id="7" name="Picture 7" descr="Animated Cartoon Rain">
              <a:hlinkClick xmlns:a="http://schemas.openxmlformats.org/drawingml/2006/main" r:id="rId14" tooltip="&quot;Animated Cartoon Ra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nimated Cartoon Rain">
                      <a:hlinkClick r:id="rId14" tooltip="&quot;Animated Cartoon Ra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0F81">
        <w:rPr>
          <w:rFonts w:ascii="Comic Sans MS" w:hAnsi="Comic Sans MS"/>
          <w:sz w:val="24"/>
          <w:szCs w:val="24"/>
        </w:rPr>
        <w:t xml:space="preserve">               +     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92E985A" wp14:editId="2B9781A6">
            <wp:extent cx="991235" cy="734576"/>
            <wp:effectExtent l="0" t="0" r="0" b="8890"/>
            <wp:docPr id="8" name="Picture 8" descr="Image result for cartoon bow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cartoon bow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002" cy="760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0F8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  </w:t>
      </w:r>
      <w:r w:rsidRPr="00780F81">
        <w:rPr>
          <w:rFonts w:ascii="Comic Sans MS" w:hAnsi="Comic Sans MS"/>
          <w:sz w:val="24"/>
          <w:szCs w:val="24"/>
        </w:rPr>
        <w:t xml:space="preserve">  =  </w:t>
      </w:r>
    </w:p>
    <w:p w:rsidR="00E75C29" w:rsidRDefault="00E75C29" w:rsidP="00E75C29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rain</w:t>
      </w:r>
      <w:r w:rsidRPr="00231385">
        <w:rPr>
          <w:rFonts w:ascii="Comic Sans MS" w:hAnsi="Comic Sans MS"/>
          <w:sz w:val="24"/>
          <w:szCs w:val="24"/>
        </w:rPr>
        <w:t xml:space="preserve">               </w:t>
      </w:r>
      <w:r>
        <w:rPr>
          <w:rFonts w:ascii="Comic Sans MS" w:hAnsi="Comic Sans MS"/>
          <w:sz w:val="24"/>
          <w:szCs w:val="24"/>
        </w:rPr>
        <w:t xml:space="preserve">   </w:t>
      </w:r>
      <w:r w:rsidRPr="00231385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             bow                  </w:t>
      </w:r>
      <w:r>
        <w:rPr>
          <w:rFonts w:ascii="Comic Sans MS" w:hAnsi="Comic Sans MS"/>
          <w:sz w:val="24"/>
          <w:szCs w:val="24"/>
        </w:rPr>
        <w:t xml:space="preserve">     </w:t>
      </w:r>
      <w:r>
        <w:rPr>
          <w:rFonts w:ascii="Comic Sans MS" w:hAnsi="Comic Sans MS"/>
          <w:sz w:val="24"/>
          <w:szCs w:val="24"/>
        </w:rPr>
        <w:t>__ __ __ __ __ __ __</w:t>
      </w:r>
    </w:p>
    <w:p w:rsidR="00E75C29" w:rsidRPr="00780F81" w:rsidRDefault="00E75C29" w:rsidP="00E75C29">
      <w:pPr>
        <w:rPr>
          <w:rFonts w:ascii="Comic Sans MS" w:hAnsi="Comic Sans MS"/>
          <w:sz w:val="24"/>
          <w:szCs w:val="24"/>
        </w:rPr>
      </w:pPr>
      <w:r w:rsidRPr="0047562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F77943" wp14:editId="7FF3CE63">
                <wp:simplePos x="0" y="0"/>
                <wp:positionH relativeFrom="column">
                  <wp:posOffset>4255934</wp:posOffset>
                </wp:positionH>
                <wp:positionV relativeFrom="paragraph">
                  <wp:posOffset>291485</wp:posOffset>
                </wp:positionV>
                <wp:extent cx="1115695" cy="712470"/>
                <wp:effectExtent l="0" t="0" r="27305" b="1143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C29" w:rsidRDefault="00E75C29" w:rsidP="00E75C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77943" id="_x0000_s1027" type="#_x0000_t202" style="position:absolute;margin-left:335.1pt;margin-top:22.95pt;width:87.85pt;height:56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">
                <v:textbox>
                  <w:txbxContent>
                    <w:p w:rsidR="00E75C29" w:rsidRDefault="00E75C29" w:rsidP="00E75C29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    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66B7E23" wp14:editId="24D2E3F3">
            <wp:extent cx="1318661" cy="914400"/>
            <wp:effectExtent l="0" t="0" r="0" b="0"/>
            <wp:docPr id="17" name="Picture 17" descr="Image result for cartoon jelly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cartoon jelly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749" cy="936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</w:t>
      </w:r>
      <w:r w:rsidRPr="00780F81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 </w:t>
      </w:r>
      <w:r w:rsidRPr="00780F8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</w:t>
      </w:r>
      <w:r w:rsidRPr="00780F81">
        <w:rPr>
          <w:rFonts w:ascii="Comic Sans MS" w:hAnsi="Comic Sans MS"/>
          <w:sz w:val="24"/>
          <w:szCs w:val="24"/>
        </w:rPr>
        <w:t xml:space="preserve">+      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894C2E7" wp14:editId="5E05EBC3">
            <wp:extent cx="1029903" cy="741045"/>
            <wp:effectExtent l="0" t="0" r="0" b="1905"/>
            <wp:docPr id="21" name="Picture 21" descr="Image result for cartoon fish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cartoon fish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996" cy="758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 w:rsidRPr="00780F81"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 xml:space="preserve">    </w:t>
      </w:r>
      <w:r>
        <w:rPr>
          <w:rFonts w:ascii="Comic Sans MS" w:hAnsi="Comic Sans MS"/>
          <w:sz w:val="24"/>
          <w:szCs w:val="24"/>
        </w:rPr>
        <w:t>=</w:t>
      </w:r>
    </w:p>
    <w:p w:rsidR="00E75C29" w:rsidRDefault="00E75C29" w:rsidP="00E75C2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</w:t>
      </w:r>
      <w:r>
        <w:rPr>
          <w:rFonts w:ascii="Comic Sans MS" w:hAnsi="Comic Sans MS"/>
          <w:sz w:val="24"/>
          <w:szCs w:val="24"/>
        </w:rPr>
        <w:t xml:space="preserve">     </w:t>
      </w:r>
      <w:r>
        <w:rPr>
          <w:rFonts w:ascii="Comic Sans MS" w:hAnsi="Comic Sans MS"/>
          <w:sz w:val="24"/>
          <w:szCs w:val="24"/>
        </w:rPr>
        <w:t>jelly</w:t>
      </w:r>
      <w:r w:rsidRPr="00780F81">
        <w:rPr>
          <w:rFonts w:ascii="Comic Sans MS" w:hAnsi="Comic Sans MS"/>
          <w:sz w:val="24"/>
          <w:szCs w:val="24"/>
        </w:rPr>
        <w:t xml:space="preserve">              </w:t>
      </w:r>
      <w:r>
        <w:rPr>
          <w:rFonts w:ascii="Comic Sans MS" w:hAnsi="Comic Sans MS"/>
          <w:sz w:val="24"/>
          <w:szCs w:val="24"/>
        </w:rPr>
        <w:t xml:space="preserve">      </w:t>
      </w:r>
      <w:r w:rsidRPr="00780F81"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 xml:space="preserve">             </w:t>
      </w:r>
      <w:r>
        <w:rPr>
          <w:rFonts w:ascii="Comic Sans MS" w:hAnsi="Comic Sans MS"/>
          <w:sz w:val="24"/>
          <w:szCs w:val="24"/>
        </w:rPr>
        <w:t>fish</w:t>
      </w:r>
      <w:r>
        <w:rPr>
          <w:rFonts w:ascii="Comic Sans MS" w:hAnsi="Comic Sans MS"/>
          <w:sz w:val="24"/>
          <w:szCs w:val="24"/>
        </w:rPr>
        <w:t xml:space="preserve">           </w:t>
      </w:r>
      <w:r w:rsidRPr="00780F81">
        <w:rPr>
          <w:rFonts w:ascii="Comic Sans MS" w:hAnsi="Comic Sans MS"/>
          <w:sz w:val="24"/>
          <w:szCs w:val="24"/>
        </w:rPr>
        <w:t>__ __ __ __ __ __ __</w:t>
      </w:r>
      <w:r>
        <w:rPr>
          <w:rFonts w:ascii="Comic Sans MS" w:hAnsi="Comic Sans MS"/>
          <w:sz w:val="24"/>
          <w:szCs w:val="24"/>
        </w:rPr>
        <w:t xml:space="preserve"> __ __</w:t>
      </w:r>
    </w:p>
    <w:p w:rsidR="00E75C29" w:rsidRPr="00780F81" w:rsidRDefault="00E75C29" w:rsidP="00E75C29">
      <w:pPr>
        <w:tabs>
          <w:tab w:val="right" w:pos="7004"/>
        </w:tabs>
        <w:rPr>
          <w:rFonts w:ascii="Comic Sans MS" w:hAnsi="Comic Sans MS"/>
          <w:sz w:val="24"/>
          <w:szCs w:val="24"/>
        </w:rPr>
      </w:pPr>
      <w:r w:rsidRPr="0047562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CA1285F" wp14:editId="3D96956F">
                <wp:simplePos x="0" y="0"/>
                <wp:positionH relativeFrom="column">
                  <wp:posOffset>4310236</wp:posOffset>
                </wp:positionH>
                <wp:positionV relativeFrom="paragraph">
                  <wp:posOffset>552491</wp:posOffset>
                </wp:positionV>
                <wp:extent cx="1115695" cy="712470"/>
                <wp:effectExtent l="0" t="0" r="27305" b="1143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C29" w:rsidRDefault="00E75C29" w:rsidP="00E75C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1285F" id="_x0000_s1028" type="#_x0000_t202" style="position:absolute;margin-left:339.4pt;margin-top:43.5pt;width:87.85pt;height:56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">
                <v:textbox>
                  <w:txbxContent>
                    <w:p w:rsidR="00E75C29" w:rsidRDefault="00E75C29" w:rsidP="00E75C29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          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4EFA3C2" wp14:editId="086A1A8D">
            <wp:extent cx="1047781" cy="923457"/>
            <wp:effectExtent l="0" t="0" r="0" b="0"/>
            <wp:docPr id="13" name="Picture 13" descr="Image result for cartoon pan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cartoon pan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309" cy="957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0F81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       </w:t>
      </w:r>
      <w:r w:rsidRPr="00780F81">
        <w:rPr>
          <w:rFonts w:ascii="Comic Sans MS" w:hAnsi="Comic Sans MS"/>
          <w:sz w:val="24"/>
          <w:szCs w:val="24"/>
        </w:rPr>
        <w:t xml:space="preserve"> +  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60449AC" wp14:editId="3D8AFC30">
            <wp:extent cx="1256252" cy="1173480"/>
            <wp:effectExtent l="0" t="0" r="1270" b="7620"/>
            <wp:docPr id="14" name="Picture 14" descr="Image result for cartoon cake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cartoon cake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323" cy="1220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0F81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>=</w:t>
      </w:r>
    </w:p>
    <w:p w:rsidR="00E75C29" w:rsidRDefault="00E75C29" w:rsidP="00E75C2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pan</w:t>
      </w:r>
      <w:r w:rsidRPr="00780F81">
        <w:rPr>
          <w:rFonts w:ascii="Comic Sans MS" w:hAnsi="Comic Sans MS"/>
          <w:sz w:val="24"/>
          <w:szCs w:val="24"/>
        </w:rPr>
        <w:t xml:space="preserve">                                </w:t>
      </w:r>
      <w:r>
        <w:rPr>
          <w:rFonts w:ascii="Comic Sans MS" w:hAnsi="Comic Sans MS"/>
          <w:sz w:val="24"/>
          <w:szCs w:val="24"/>
        </w:rPr>
        <w:t xml:space="preserve">         cake</w:t>
      </w:r>
      <w:r w:rsidRPr="00780F81">
        <w:rPr>
          <w:rFonts w:ascii="Comic Sans MS" w:hAnsi="Comic Sans MS"/>
          <w:sz w:val="24"/>
          <w:szCs w:val="24"/>
        </w:rPr>
        <w:t xml:space="preserve">       </w:t>
      </w:r>
      <w:r>
        <w:rPr>
          <w:rFonts w:ascii="Comic Sans MS" w:hAnsi="Comic Sans MS"/>
          <w:sz w:val="24"/>
          <w:szCs w:val="24"/>
        </w:rPr>
        <w:t xml:space="preserve">       </w:t>
      </w:r>
      <w:r>
        <w:rPr>
          <w:rFonts w:ascii="Comic Sans MS" w:hAnsi="Comic Sans MS"/>
          <w:sz w:val="24"/>
          <w:szCs w:val="24"/>
        </w:rPr>
        <w:t xml:space="preserve">    </w:t>
      </w:r>
      <w:r>
        <w:rPr>
          <w:rFonts w:ascii="Comic Sans MS" w:hAnsi="Comic Sans MS"/>
          <w:sz w:val="24"/>
          <w:szCs w:val="24"/>
        </w:rPr>
        <w:t xml:space="preserve"> </w:t>
      </w:r>
      <w:r w:rsidRPr="00780F81">
        <w:rPr>
          <w:rFonts w:ascii="Comic Sans MS" w:hAnsi="Comic Sans MS"/>
          <w:sz w:val="24"/>
          <w:szCs w:val="24"/>
        </w:rPr>
        <w:t>__ __ __ __ __ __ __</w:t>
      </w:r>
    </w:p>
    <w:p w:rsidR="00C051AC" w:rsidRDefault="00C051AC" w:rsidP="00E75C29">
      <w:pPr>
        <w:rPr>
          <w:rFonts w:ascii="Comic Sans MS" w:hAnsi="Comic Sans MS"/>
          <w:sz w:val="24"/>
          <w:szCs w:val="24"/>
        </w:rPr>
      </w:pPr>
    </w:p>
    <w:p w:rsidR="00C051AC" w:rsidRDefault="00C051AC" w:rsidP="00C051AC">
      <w:pPr>
        <w:rPr>
          <w:rFonts w:ascii="Comic Sans MS" w:hAnsi="Comic Sans MS"/>
          <w:sz w:val="24"/>
          <w:szCs w:val="24"/>
        </w:rPr>
      </w:pPr>
      <w:r w:rsidRPr="0047562D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C488C7F" wp14:editId="3642DA26">
                <wp:simplePos x="0" y="0"/>
                <wp:positionH relativeFrom="column">
                  <wp:posOffset>4332605</wp:posOffset>
                </wp:positionH>
                <wp:positionV relativeFrom="paragraph">
                  <wp:posOffset>9361</wp:posOffset>
                </wp:positionV>
                <wp:extent cx="1115695" cy="712470"/>
                <wp:effectExtent l="0" t="0" r="27305" b="114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51AC" w:rsidRDefault="00C051AC" w:rsidP="00C051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88C7F" id="_x0000_s1029" type="#_x0000_t202" style="position:absolute;margin-left:341.15pt;margin-top:.75pt;width:87.85pt;height:56.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">
                <v:textbox>
                  <w:txbxContent>
                    <w:p w:rsidR="00C051AC" w:rsidRDefault="00C051AC" w:rsidP="00C051AC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        </w:t>
      </w:r>
      <w:r w:rsidRPr="00780F81">
        <w:rPr>
          <w:rFonts w:ascii="Comic Sans MS" w:hAnsi="Comic Sans MS"/>
          <w:sz w:val="24"/>
          <w:szCs w:val="24"/>
        </w:rPr>
        <w:t xml:space="preserve">    </w:t>
      </w: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2D912956" wp14:editId="34EB8CBA">
            <wp:extent cx="860958" cy="699770"/>
            <wp:effectExtent l="0" t="0" r="0" b="5080"/>
            <wp:docPr id="6" name="Picture 6" descr="Illustration Of A Cartoon Foot In Side View With Toes Slightly.. Royalty Free  Cliparts, Vectors, And Stock Illustration. Image 18203928.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llustration Of A Cartoon Foot In Side View With Toes Slightly.. Royalty Free  Cliparts, Vectors, And Stock Illustration. Image 18203928.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597" cy="764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0F81">
        <w:rPr>
          <w:rFonts w:ascii="Comic Sans MS" w:hAnsi="Comic Sans MS"/>
          <w:sz w:val="24"/>
          <w:szCs w:val="24"/>
        </w:rPr>
        <w:t xml:space="preserve">              +  </w:t>
      </w:r>
      <w:r>
        <w:rPr>
          <w:rFonts w:ascii="Comic Sans MS" w:hAnsi="Comic Sans MS"/>
          <w:sz w:val="24"/>
          <w:szCs w:val="24"/>
        </w:rPr>
        <w:t xml:space="preserve">   </w:t>
      </w:r>
      <w:r w:rsidRPr="00780F81">
        <w:rPr>
          <w:rFonts w:ascii="Comic Sans MS" w:hAnsi="Comic Sans MS"/>
          <w:sz w:val="24"/>
          <w:szCs w:val="24"/>
        </w:rPr>
        <w:t xml:space="preserve">  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34CCAF5" wp14:editId="44130D38">
            <wp:extent cx="866140" cy="634085"/>
            <wp:effectExtent l="0" t="0" r="0" b="0"/>
            <wp:docPr id="16" name="Picture 16" descr="Image result for cartoon blue ball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artoon blue ball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625" cy="66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</w:t>
      </w:r>
      <w:r w:rsidRPr="00780F8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=</w:t>
      </w:r>
      <w:r w:rsidRPr="00780F81">
        <w:rPr>
          <w:rFonts w:ascii="Comic Sans MS" w:hAnsi="Comic Sans MS"/>
          <w:sz w:val="24"/>
          <w:szCs w:val="24"/>
        </w:rPr>
        <w:t xml:space="preserve">               </w:t>
      </w:r>
      <w:r>
        <w:rPr>
          <w:rFonts w:ascii="Comic Sans MS" w:hAnsi="Comic Sans MS"/>
          <w:sz w:val="24"/>
          <w:szCs w:val="24"/>
        </w:rPr>
        <w:t xml:space="preserve">  </w:t>
      </w:r>
    </w:p>
    <w:p w:rsidR="00C051AC" w:rsidRDefault="00C051AC" w:rsidP="00C051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</w:t>
      </w:r>
      <w:r>
        <w:rPr>
          <w:rFonts w:ascii="Comic Sans MS" w:hAnsi="Comic Sans MS"/>
          <w:sz w:val="24"/>
          <w:szCs w:val="24"/>
        </w:rPr>
        <w:t>foot</w:t>
      </w:r>
      <w:r>
        <w:rPr>
          <w:rFonts w:ascii="Comic Sans MS" w:hAnsi="Comic Sans MS"/>
          <w:sz w:val="24"/>
          <w:szCs w:val="24"/>
        </w:rPr>
        <w:t xml:space="preserve">    </w:t>
      </w:r>
      <w:r w:rsidRPr="00231385">
        <w:rPr>
          <w:rFonts w:ascii="Comic Sans MS" w:hAnsi="Comic Sans MS"/>
          <w:sz w:val="24"/>
          <w:szCs w:val="24"/>
        </w:rPr>
        <w:t xml:space="preserve">           </w:t>
      </w:r>
      <w:r>
        <w:rPr>
          <w:rFonts w:ascii="Comic Sans MS" w:hAnsi="Comic Sans MS"/>
          <w:sz w:val="24"/>
          <w:szCs w:val="24"/>
        </w:rPr>
        <w:t xml:space="preserve">   </w:t>
      </w:r>
      <w:r w:rsidRPr="00231385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            </w:t>
      </w:r>
      <w:r>
        <w:rPr>
          <w:rFonts w:ascii="Comic Sans MS" w:hAnsi="Comic Sans MS"/>
          <w:sz w:val="24"/>
          <w:szCs w:val="24"/>
        </w:rPr>
        <w:t xml:space="preserve">       ball                __ __ __ __ __ __ __ __</w:t>
      </w:r>
    </w:p>
    <w:p w:rsidR="00C051AC" w:rsidRDefault="00C051AC" w:rsidP="00E75C29">
      <w:pPr>
        <w:rPr>
          <w:rFonts w:ascii="Comic Sans MS" w:hAnsi="Comic Sans MS"/>
          <w:sz w:val="24"/>
          <w:szCs w:val="24"/>
        </w:rPr>
      </w:pPr>
    </w:p>
    <w:p w:rsidR="00E75C29" w:rsidRDefault="00E75C29" w:rsidP="00E75C29">
      <w:pPr>
        <w:rPr>
          <w:rFonts w:ascii="Comic Sans MS" w:hAnsi="Comic Sans MS"/>
          <w:sz w:val="24"/>
          <w:szCs w:val="24"/>
        </w:rPr>
      </w:pPr>
    </w:p>
    <w:p w:rsidR="00E75C29" w:rsidRPr="00E75C29" w:rsidRDefault="00E75C29">
      <w:pPr>
        <w:rPr>
          <w:b/>
        </w:rPr>
      </w:pPr>
    </w:p>
    <w:p w:rsidR="00E75C29" w:rsidRDefault="00E75C29"/>
    <w:sectPr w:rsidR="00E75C29" w:rsidSect="00E75C29">
      <w:pgSz w:w="11906" w:h="16838"/>
      <w:pgMar w:top="1440" w:right="1440" w:bottom="1440" w:left="144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C29"/>
    <w:rsid w:val="0061601D"/>
    <w:rsid w:val="00867BBE"/>
    <w:rsid w:val="00C051AC"/>
    <w:rsid w:val="00E7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F7B75"/>
  <w15:chartTrackingRefBased/>
  <w15:docId w15:val="{A0D98E4F-F75F-41DC-9FA4-8BCFA10D9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PIb4ol7c&amp;id=63ED2EA030FDA2E9B70890D9894AB62BD7D19FAE&amp;thid=OIP.PIb4ol7cMh8S5erT-t-BSAHaNU&amp;mediaurl=https://upload.wikimedia.org/wikipedia/commons/thumb/a/ae/An_Easygoing_Cartoon_Businessman.svg/1200px-An_Easygoing_Cartoon_Businessman.svg.png&amp;exph=2159&amp;expw=1200&amp;q=cartoon+picture+of+a+man&amp;simid=608051938053786610&amp;ck=47C03304C787A624C0B4E5AADC47C9EF&amp;selectedIndex=3&amp;FORM=IRPRST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bing.com/images/search?view=detailV2&amp;ccid=VgLrdo90&amp;id=CCFE7CCE1CA577E174A6F28C5AED91C2FDF51591&amp;thid=OIP.VgLrdo90VPQB4m_I09HggQHaFQ&amp;mediaurl=http://www.pngmart.com/files/5/Jelly-PNG-Clipart.png&amp;exph=4496&amp;expw=6341&amp;q=cartoon+jelly&amp;simid=608016315699040132&amp;ck=EFB9A9FDA9C9077EC90A66C37CEE8D98&amp;selectedIndex=2&amp;FORM=IRPRST" TargetMode="External"/><Relationship Id="rId26" Type="http://schemas.openxmlformats.org/officeDocument/2006/relationships/hyperlink" Target="https://www.google.co.uk/imgres?imgurl=https%3A%2F%2Fpreviews.123rf.com%2Fimages%2Favelkrieg%2Favelkrieg1303%2Favelkrieg130300080%2F18203928-illustration-of-a-cartoon-foot-in-side-view-with-toes-slightly-raised.jpg&amp;imgrefurl=https%3A%2F%2Fwww.123rf.com%2Fphoto_18203928_illustration-of-a-cartoon-foot-in-side-view-with-toes-slightly-raised.html&amp;tbnid=emu7QCA9OvTa4M&amp;vet=12ahUKEwj5xtnbzYzuAhUKXRoKHZbQAFMQMyhlegUIARCgAQ..i&amp;docid=Aiui_NTUIRVUFM&amp;w=1300&amp;h=1113&amp;q=cartoon%20foot%20free%20clipart&amp;ved=2ahUKEwj5xtnbzYzuAhUKXRoKHZbQAFMQMyhlegUIARCgAQ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www.bing.com/images/search?view=detailV2&amp;ccid=RXEG8Eii&amp;id=4E61AD3E6849A75B3BBBF5832D1AFF7E76A4062F&amp;thid=OIP.RXEG8Eii6DcPqVZmo6rk6wHaD4&amp;mediaurl=https://i.pinimg.com/originals/4e/68/15/4e68155466b15a66c4c683055c807f29.jpg&amp;exph=492&amp;expw=940&amp;q=you+can+do+it+emoji&amp;simid=608025695822939812&amp;ck=624232048B6F3893A908ED277A9CA466&amp;selectedIndex=2&amp;FORM=IRPRST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hyperlink" Target="https://www.bing.com/images/search?view=detailV2&amp;ccid=m3M4fsTc&amp;id=73179420C70436AB2FEA5D7EF49210626E3969D9&amp;thid=OIP.m3M4fsTcb6YuS-XfexTAGAHaGx&amp;mediaurl=https://www.netclipart.com/pp/m/8-81173_clip-art-bow-bow-clipart.png&amp;exph=841&amp;expw=920&amp;q=cartoon+bow&amp;simid=608052865789070814&amp;ck=C4CDDFF66DF3B57318171591C27E4A7B&amp;selectedIndex=0&amp;FORM=IRPRST" TargetMode="External"/><Relationship Id="rId20" Type="http://schemas.openxmlformats.org/officeDocument/2006/relationships/hyperlink" Target="https://www.bing.com/images/search?view=detailV2&amp;ccid=CAkGuSlv&amp;id=44D48C8E74FA60AFBC13265A6AAE4A58A8032CBB&amp;thid=OIP.CAkGuSlvztNdK0gEqvtTPAHaGU&amp;mediaurl=http://clipartmag.com/images/cartoon-fish-clipart-6.jpg&amp;exph=1109&amp;expw=1300&amp;q=cartoon+fish&amp;simid=608017917618818231&amp;ck=3FD1ED06C2DD7842FBF4EB5E99C08831&amp;selectedIndex=1&amp;FORM=IRPRST" TargetMode="External"/><Relationship Id="rId29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EHH2BjhU&amp;id=5E0C5C1AC13B42ED6326829D38FBD87D2781127F&amp;thid=OIP.EHH2BjhUA3JKw6GJgF67aQHaLt&amp;mediaurl=https://clipartion.com/wp-content/uploads/2015/11/cartoon-campfire-stock-photo-picture-clipart-free-clip-art-images-830x1313.png&amp;exph=1313&amp;expw=830&amp;q=cartoon+picture+of+hot+fire&amp;simid=608004220975907805&amp;ck=E209493020BF93F3BF570568F3C2248D&amp;selectedIndex=11&amp;FORM=IRPRST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ww.bing.com/images/search?view=detailV2&amp;ccid=iJ2J3nG6&amp;id=67855B46F472C0E4D5E77AE0F13968892B575724&amp;thid=OIP.iJ2J3nG6Akpf30hZ4RA1zAHaEK&amp;mediaurl=https://d2v9y0dukr6mq2.cloudfront.net/video/thumbnail/uh59Wh0/cake-slice-sketch-illustration-hand-drawn-animation-transparent_rnudsygf__F0014.png&amp;exph=1080&amp;expw=1920&amp;q=cartoon+cake&amp;simid=608001618327833795&amp;ck=0DE4A8D54D4040287D1035B1559D8DE4&amp;selectedIndex=6&amp;FORM=IRPRST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s://www.bing.com/images/search?view=detailV2&amp;ccid=ZGvPyQbA&amp;id=50FC3F6041DE5C6807E4174643AA13B9E8604531&amp;thid=OIP.ZGvPyQbA8ZTl5rOPo-XPzwHaHa&amp;mediaurl=http://images.clipartpanda.com/blue-soccer-ball-clipart-blue-soccer-ball.jpg&amp;exph=615&amp;expw=615&amp;q=cartoon+blue+ball&amp;simid=608012141007146339&amp;ck=287D391D01B058078C13513F24BA004D&amp;selectedIndex=4&amp;FORM=IRPRST" TargetMode="External"/><Relationship Id="rId10" Type="http://schemas.openxmlformats.org/officeDocument/2006/relationships/hyperlink" Target="https://www.bing.com/images/search?view=detailV2&amp;ccid=CYvOwfmR&amp;id=5DFC38201088415799D614CA2488763C1B4C52C2&amp;thid=OIP.CYvOwfmRU5LJMb-_LNLqYgHaHL&amp;mediaurl=https://cdn.friendlystock.com/wp-content/uploads/2018/10/4-chubby-firefighter-cartoon-clipart.jpg&amp;exph=774&amp;expw=798&amp;q=cartoon+picture+of+a+fireman&amp;simid=608050336101041891&amp;ck=F4A87FD211259AD96C7DA1C8662172DE&amp;selectedIndex=175&amp;FORM=IRPRST" TargetMode="External"/><Relationship Id="rId19" Type="http://schemas.openxmlformats.org/officeDocument/2006/relationships/image" Target="media/image8.jpeg"/><Relationship Id="rId31" Type="http://schemas.openxmlformats.org/officeDocument/2006/relationships/theme" Target="theme/theme1.xml"/><Relationship Id="rId4" Type="http://schemas.openxmlformats.org/officeDocument/2006/relationships/hyperlink" Target="https://www.google.co.uk/url?sa=i&amp;url=https%3A%2F%2Fwww.dreamstime.com%2Fillustration%2Femoticon-goodbye.html&amp;psig=AOvVaw1iUcf8Kcle_NOA48Ii0lYZ&amp;ust=1610203835526000&amp;source=images&amp;cd=vfe&amp;ved=0CAIQjRxqFwoTCIDts_jKjO4CFQAAAAAdAAAAABAD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bing.com/images/search?q=Animated+Cartoon+Rain&amp;FORM=IRTRRL" TargetMode="External"/><Relationship Id="rId22" Type="http://schemas.openxmlformats.org/officeDocument/2006/relationships/hyperlink" Target="https://www.bing.com/images/search?view=detailV2&amp;ccid=lQTFzY8a&amp;id=33CB83EDE4B06FAC9A71DFDE89E02F1698ECC147&amp;thid=OIP.lQTFzY8aaNUDv_sCyq6AVgHaGG&amp;mediaurl=http://clipart-library.com/data_images/460160.png&amp;exph=521&amp;expw=633&amp;q=cartoon+pan&amp;simid=608012656386706169&amp;ck=AB845DDD12920806254FEA2B962F9F74&amp;selectedIndex=7&amp;FORM=IRPRST" TargetMode="External"/><Relationship Id="rId27" Type="http://schemas.openxmlformats.org/officeDocument/2006/relationships/image" Target="media/image1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4C512094</Template>
  <TotalTime>16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2021-01-08T14:47:00Z</dcterms:created>
  <dcterms:modified xsi:type="dcterms:W3CDTF">2021-01-08T15:08:00Z</dcterms:modified>
</cp:coreProperties>
</file>