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Default="00DD313D" w:rsidP="00DD313D">
      <w:pPr>
        <w:rPr>
          <w:rFonts w:ascii="Comic Sans MS" w:hAnsi="Comic Sans MS"/>
          <w:color w:val="FF3300"/>
          <w:sz w:val="28"/>
          <w:szCs w:val="28"/>
        </w:rPr>
      </w:pPr>
      <w:r w:rsidRPr="00DD313D">
        <w:rPr>
          <w:rFonts w:ascii="Comic Sans MS" w:hAnsi="Comic Sans MS"/>
          <w:color w:val="FF3300"/>
          <w:sz w:val="28"/>
          <w:szCs w:val="28"/>
        </w:rPr>
        <w:t>WALT: Sort Emperor Penguin Facts into true/false sets –</w:t>
      </w:r>
      <w:r>
        <w:rPr>
          <w:rFonts w:ascii="Comic Sans MS" w:hAnsi="Comic Sans MS"/>
          <w:color w:val="FF3300"/>
          <w:sz w:val="28"/>
          <w:szCs w:val="28"/>
        </w:rPr>
        <w:t xml:space="preserve"> H/M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A0D59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eat fish, squid and krill.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can’t swim.</w:t>
            </w:r>
          </w:p>
        </w:tc>
      </w:tr>
      <w:tr w:rsidR="00DD313D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live in Spain.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are around 115cm tall.</w:t>
            </w:r>
          </w:p>
        </w:tc>
      </w:tr>
      <w:tr w:rsidR="00DD313D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 xml:space="preserve">Female emperor penguins lay an egg and pass it to the male. 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The male rests the egg on his feet.</w:t>
            </w:r>
          </w:p>
        </w:tc>
      </w:tr>
      <w:tr w:rsidR="00DD313D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huddle together to keep warm.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live in the Antarctic.</w:t>
            </w:r>
          </w:p>
        </w:tc>
      </w:tr>
      <w:tr w:rsidR="00DD313D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 xml:space="preserve">Emperor penguins eat </w:t>
            </w:r>
            <w:proofErr w:type="spellStart"/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haribo</w:t>
            </w:r>
            <w:proofErr w:type="spellEnd"/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are red and green.</w:t>
            </w:r>
          </w:p>
        </w:tc>
      </w:tr>
      <w:tr w:rsidR="00DD313D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do not have a beak.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are the largest of all the penguin species.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</w:tr>
      <w:tr w:rsidR="00DD313D" w:rsidRPr="002A0D59" w:rsidTr="00DD313D">
        <w:tc>
          <w:tcPr>
            <w:tcW w:w="4508" w:type="dxa"/>
          </w:tcPr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There is no ice in Antarctica.</w:t>
            </w: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DD313D" w:rsidRPr="002A0D59" w:rsidRDefault="00DD313D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DD313D" w:rsidRPr="002A0D59" w:rsidRDefault="002A0D59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It can be very cold in Antarctica and temperatures can be as low as minus 60 degrees.</w:t>
            </w:r>
          </w:p>
        </w:tc>
      </w:tr>
      <w:tr w:rsidR="002A0D59" w:rsidRPr="002A0D59" w:rsidTr="00DD313D">
        <w:tc>
          <w:tcPr>
            <w:tcW w:w="4508" w:type="dxa"/>
          </w:tcPr>
          <w:p w:rsidR="002A0D59" w:rsidRPr="002A0D59" w:rsidRDefault="002A0D59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2A0D59" w:rsidRPr="002A0D59" w:rsidRDefault="002A0D59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2A0D59" w:rsidRPr="002A0D59" w:rsidRDefault="002A0D59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2A0D59" w:rsidRPr="002A0D59" w:rsidRDefault="002A0D59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2A0D59" w:rsidRPr="002A0D59" w:rsidRDefault="002A0D59" w:rsidP="00DD313D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</w:tr>
    </w:tbl>
    <w:p w:rsidR="002A0D59" w:rsidRPr="002A0D59" w:rsidRDefault="002A0D59" w:rsidP="00DD313D">
      <w:pPr>
        <w:rPr>
          <w:color w:val="002060"/>
        </w:rPr>
      </w:pPr>
    </w:p>
    <w:p w:rsidR="002A0D59" w:rsidRPr="002A0D59" w:rsidRDefault="002A0D59" w:rsidP="002A0D59">
      <w:pPr>
        <w:jc w:val="center"/>
        <w:rPr>
          <w:rFonts w:ascii="Comic Sans MS" w:hAnsi="Comic Sans MS"/>
          <w:color w:val="0070C0"/>
          <w:sz w:val="36"/>
          <w:szCs w:val="36"/>
        </w:rPr>
      </w:pPr>
      <w:r w:rsidRPr="002A0D59">
        <w:rPr>
          <w:rFonts w:ascii="Comic Sans MS" w:hAnsi="Comic Sans MS"/>
          <w:color w:val="0070C0"/>
          <w:sz w:val="36"/>
          <w:szCs w:val="36"/>
        </w:rPr>
        <w:t xml:space="preserve">Can you think of your own true and false fact and </w:t>
      </w:r>
      <w:bookmarkStart w:id="0" w:name="_GoBack"/>
      <w:bookmarkEnd w:id="0"/>
      <w:r w:rsidRPr="002A0D59">
        <w:rPr>
          <w:rFonts w:ascii="Comic Sans MS" w:hAnsi="Comic Sans MS"/>
          <w:color w:val="0070C0"/>
          <w:sz w:val="36"/>
          <w:szCs w:val="36"/>
        </w:rPr>
        <w:t>sort it into the table?</w:t>
      </w:r>
    </w:p>
    <w:sectPr w:rsidR="002A0D59" w:rsidRPr="002A0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13D"/>
    <w:rsid w:val="002A0D59"/>
    <w:rsid w:val="0061601D"/>
    <w:rsid w:val="00867BBE"/>
    <w:rsid w:val="00DD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97877"/>
  <w15:chartTrackingRefBased/>
  <w15:docId w15:val="{099CC55F-D817-4E44-941E-9FA68C64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29E637B7</Template>
  <TotalTime>13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2021-01-06T15:02:00Z</dcterms:created>
  <dcterms:modified xsi:type="dcterms:W3CDTF">2021-01-06T15:15:00Z</dcterms:modified>
</cp:coreProperties>
</file>