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0F" w:rsidRDefault="001A280F" w:rsidP="001A280F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DD313D">
        <w:rPr>
          <w:rFonts w:ascii="Comic Sans MS" w:hAnsi="Comic Sans MS"/>
          <w:color w:val="FF3300"/>
          <w:sz w:val="28"/>
          <w:szCs w:val="28"/>
        </w:rPr>
        <w:t>WALT: Sort Empe</w:t>
      </w:r>
      <w:bookmarkStart w:id="0" w:name="_GoBack"/>
      <w:bookmarkEnd w:id="0"/>
      <w:r w:rsidRPr="00DD313D">
        <w:rPr>
          <w:rFonts w:ascii="Comic Sans MS" w:hAnsi="Comic Sans MS"/>
          <w:color w:val="FF3300"/>
          <w:sz w:val="28"/>
          <w:szCs w:val="28"/>
        </w:rPr>
        <w:t>ror Penguin Facts into true/false sets –</w:t>
      </w:r>
      <w:r>
        <w:rPr>
          <w:rFonts w:ascii="Comic Sans MS" w:hAnsi="Comic Sans MS"/>
          <w:color w:val="FF3300"/>
          <w:sz w:val="28"/>
          <w:szCs w:val="28"/>
        </w:rPr>
        <w:t xml:space="preserve"> L</w:t>
      </w:r>
    </w:p>
    <w:p w:rsidR="001A280F" w:rsidRDefault="001A280F" w:rsidP="001A280F">
      <w:pPr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280F" w:rsidRPr="002A0D59" w:rsidTr="00B47D25">
        <w:tc>
          <w:tcPr>
            <w:tcW w:w="4508" w:type="dxa"/>
          </w:tcPr>
          <w:p w:rsidR="001A280F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</w:t>
            </w:r>
            <w:r>
              <w:rPr>
                <w:rFonts w:ascii="Comic Sans MS" w:hAnsi="Comic Sans MS"/>
                <w:color w:val="002060"/>
                <w:sz w:val="28"/>
                <w:szCs w:val="28"/>
              </w:rPr>
              <w:t>guins eat fish.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can swim.</w:t>
            </w: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live in Spain.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</w:t>
            </w:r>
            <w:r>
              <w:rPr>
                <w:rFonts w:ascii="Comic Sans MS" w:hAnsi="Comic Sans MS"/>
                <w:color w:val="002060"/>
                <w:sz w:val="28"/>
                <w:szCs w:val="28"/>
              </w:rPr>
              <w:t>r penguins are 115cm tall</w:t>
            </w: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.</w:t>
            </w: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 xml:space="preserve">Female emperor penguins lay an egg and pass it to the male. 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The male rests the egg on his feet.</w:t>
            </w: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002060"/>
                <w:sz w:val="28"/>
                <w:szCs w:val="28"/>
              </w:rPr>
              <w:t xml:space="preserve">mperor penguins huddle </w:t>
            </w: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to keep warm.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live in the Antarctic.</w:t>
            </w: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 xml:space="preserve">Emperor penguins eat </w:t>
            </w:r>
            <w:proofErr w:type="spellStart"/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haribo</w:t>
            </w:r>
            <w:proofErr w:type="spellEnd"/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are red and green.</w:t>
            </w: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do not have a beak.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Emperor penguins are the largest of all the penguin species.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</w:tr>
      <w:tr w:rsidR="001A280F" w:rsidRPr="002A0D59" w:rsidTr="00B47D25">
        <w:tc>
          <w:tcPr>
            <w:tcW w:w="4508" w:type="dxa"/>
          </w:tcPr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There is no ice in Antarctica.</w:t>
            </w: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1A280F" w:rsidRPr="002A0D59" w:rsidRDefault="001A280F" w:rsidP="00B47D25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  <w:tc>
          <w:tcPr>
            <w:tcW w:w="4508" w:type="dxa"/>
          </w:tcPr>
          <w:p w:rsidR="001A280F" w:rsidRPr="002A0D59" w:rsidRDefault="001A280F" w:rsidP="001A280F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2A0D59">
              <w:rPr>
                <w:rFonts w:ascii="Comic Sans MS" w:hAnsi="Comic Sans MS"/>
                <w:color w:val="002060"/>
                <w:sz w:val="28"/>
                <w:szCs w:val="28"/>
              </w:rPr>
              <w:t>It</w:t>
            </w:r>
            <w:r>
              <w:rPr>
                <w:rFonts w:ascii="Comic Sans MS" w:hAnsi="Comic Sans MS"/>
                <w:color w:val="002060"/>
                <w:sz w:val="28"/>
                <w:szCs w:val="28"/>
              </w:rPr>
              <w:t xml:space="preserve"> can be very cold in Antarctica.</w:t>
            </w:r>
          </w:p>
        </w:tc>
      </w:tr>
    </w:tbl>
    <w:p w:rsidR="006B6D00" w:rsidRDefault="001A280F"/>
    <w:sectPr w:rsidR="006B6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80F"/>
    <w:rsid w:val="001A280F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43AC8"/>
  <w15:chartTrackingRefBased/>
  <w15:docId w15:val="{FCF84BF7-CAE6-4975-B433-EA8909F43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8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2021-01-06T15:15:00Z</dcterms:created>
  <dcterms:modified xsi:type="dcterms:W3CDTF">2021-01-06T15:17:00Z</dcterms:modified>
</cp:coreProperties>
</file>