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1DF7" w:rsidRDefault="00F91DF7" w:rsidP="005F243B">
      <w:pPr>
        <w:ind w:left="180" w:right="278"/>
        <w:jc w:val="center"/>
        <w:rPr>
          <w:rFonts w:ascii="Comic Sans MS" w:hAnsi="Comic Sans MS"/>
          <w:b/>
          <w:sz w:val="32"/>
          <w:szCs w:val="32"/>
        </w:rPr>
      </w:pPr>
      <w:bookmarkStart w:id="0" w:name="_GoBack"/>
      <w:bookmarkEnd w:id="0"/>
    </w:p>
    <w:p w:rsidR="005F243B" w:rsidRPr="005F243B" w:rsidRDefault="00F91DF7" w:rsidP="005F243B">
      <w:pPr>
        <w:ind w:left="180" w:right="278"/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62336" behindDoc="1" locked="0" layoutInCell="1" allowOverlap="1" wp14:anchorId="289034E7" wp14:editId="3F4A51B8">
            <wp:simplePos x="0" y="0"/>
            <wp:positionH relativeFrom="column">
              <wp:posOffset>1713230</wp:posOffset>
            </wp:positionH>
            <wp:positionV relativeFrom="paragraph">
              <wp:posOffset>15875</wp:posOffset>
            </wp:positionV>
            <wp:extent cx="3048000" cy="1000125"/>
            <wp:effectExtent l="0" t="0" r="0" b="952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1DF7" w:rsidRPr="00165E83" w:rsidRDefault="00F91DF7" w:rsidP="00F91DF7">
      <w:pPr>
        <w:ind w:left="180" w:right="278"/>
        <w:jc w:val="center"/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sz w:val="40"/>
          <w:szCs w:val="40"/>
        </w:rPr>
        <w:t>How much money?</w:t>
      </w:r>
    </w:p>
    <w:p w:rsidR="00F91DF7" w:rsidRPr="005F243B" w:rsidRDefault="00F91DF7" w:rsidP="00F91DF7">
      <w:pPr>
        <w:ind w:left="180" w:right="278"/>
        <w:rPr>
          <w:rFonts w:ascii="Comic Sans MS" w:hAnsi="Comic Sans MS"/>
        </w:rPr>
      </w:pPr>
    </w:p>
    <w:p w:rsidR="00F91DF7" w:rsidRDefault="00F91DF7" w:rsidP="00F91DF7">
      <w:pPr>
        <w:ind w:left="180" w:right="278"/>
        <w:rPr>
          <w:rFonts w:ascii="Comic Sans MS" w:hAnsi="Comic Sans MS"/>
          <w:sz w:val="32"/>
          <w:szCs w:val="32"/>
        </w:rPr>
      </w:pPr>
    </w:p>
    <w:p w:rsidR="00F91DF7" w:rsidRDefault="00F91DF7" w:rsidP="00F91DF7">
      <w:pPr>
        <w:ind w:left="180"/>
        <w:rPr>
          <w:rFonts w:ascii="Comic Sans MS" w:hAnsi="Comic Sans MS"/>
          <w:sz w:val="18"/>
          <w:szCs w:val="18"/>
        </w:rPr>
      </w:pPr>
    </w:p>
    <w:p w:rsidR="003E731C" w:rsidRPr="00E23CD2" w:rsidRDefault="003E731C" w:rsidP="00F91DF7">
      <w:pPr>
        <w:ind w:left="180"/>
        <w:rPr>
          <w:rFonts w:ascii="Comic Sans MS" w:hAnsi="Comic Sans MS"/>
          <w:sz w:val="18"/>
          <w:szCs w:val="18"/>
        </w:rPr>
      </w:pPr>
    </w:p>
    <w:p w:rsidR="00F91DF7" w:rsidRDefault="00F91DF7" w:rsidP="00F91DF7">
      <w:pPr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b/>
          <w:noProof/>
          <w:sz w:val="40"/>
          <w:szCs w:val="40"/>
          <w:lang w:eastAsia="en-GB"/>
        </w:rPr>
        <w:drawing>
          <wp:anchor distT="0" distB="0" distL="114300" distR="114300" simplePos="0" relativeHeight="251663360" behindDoc="1" locked="0" layoutInCell="1" allowOverlap="1" wp14:anchorId="5B492CE6" wp14:editId="214C4CA6">
            <wp:simplePos x="0" y="0"/>
            <wp:positionH relativeFrom="column">
              <wp:posOffset>470535</wp:posOffset>
            </wp:positionH>
            <wp:positionV relativeFrom="paragraph">
              <wp:posOffset>113030</wp:posOffset>
            </wp:positionV>
            <wp:extent cx="5657850" cy="685165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rame 1268.wm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7850" cy="685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1DF7" w:rsidRPr="003011D4" w:rsidRDefault="00F91DF7" w:rsidP="00F91DF7">
      <w:pPr>
        <w:ind w:left="180"/>
        <w:jc w:val="center"/>
        <w:rPr>
          <w:rFonts w:ascii="Comic Sans MS" w:hAnsi="Comic Sans MS"/>
          <w:sz w:val="36"/>
          <w:szCs w:val="36"/>
        </w:rPr>
      </w:pPr>
      <w:r w:rsidRPr="003011D4">
        <w:rPr>
          <w:rFonts w:ascii="Comic Sans MS" w:hAnsi="Comic Sans MS"/>
          <w:sz w:val="36"/>
          <w:szCs w:val="36"/>
        </w:rPr>
        <w:t>Sam has two of these coins in her pocket.</w:t>
      </w:r>
    </w:p>
    <w:p w:rsidR="00F91DF7" w:rsidRDefault="00F91DF7" w:rsidP="00F91DF7">
      <w:pPr>
        <w:ind w:left="180"/>
        <w:rPr>
          <w:rFonts w:ascii="Comic Sans MS" w:hAnsi="Comic Sans MS"/>
          <w:sz w:val="32"/>
          <w:szCs w:val="32"/>
        </w:rPr>
      </w:pPr>
    </w:p>
    <w:p w:rsidR="00F91DF7" w:rsidRDefault="00F91DF7" w:rsidP="00F91DF7">
      <w:pPr>
        <w:ind w:left="180"/>
        <w:rPr>
          <w:rFonts w:ascii="Comic Sans MS" w:hAnsi="Comic Sans MS"/>
          <w:sz w:val="32"/>
          <w:szCs w:val="32"/>
        </w:rPr>
      </w:pPr>
    </w:p>
    <w:p w:rsidR="00F91DF7" w:rsidRDefault="00F91DF7" w:rsidP="00F91DF7">
      <w:pPr>
        <w:ind w:left="18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7C38740" wp14:editId="53289AF5">
                <wp:simplePos x="0" y="0"/>
                <wp:positionH relativeFrom="column">
                  <wp:posOffset>869950</wp:posOffset>
                </wp:positionH>
                <wp:positionV relativeFrom="paragraph">
                  <wp:posOffset>92075</wp:posOffset>
                </wp:positionV>
                <wp:extent cx="4894599" cy="1524000"/>
                <wp:effectExtent l="152400" t="95250" r="96520" b="190500"/>
                <wp:wrapNone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94599" cy="1524000"/>
                          <a:chOff x="0" y="0"/>
                          <a:chExt cx="4191000" cy="1304925"/>
                        </a:xfrm>
                      </wpg:grpSpPr>
                      <pic:pic xmlns:pic="http://schemas.openxmlformats.org/drawingml/2006/picture">
                        <pic:nvPicPr>
                          <pic:cNvPr id="290" name="Picture 290" descr="http://ts2.mm.bing.net/th?id=HN.608010225313842850&amp;w=144&amp;h=144&amp;c=7&amp;rs=1&amp;qlt=90&amp;o=4&amp;url=http%3a%2f%2fdsez.co.uk%2fCoins_15a.htm&amp;pid=1.7">
                            <a:hlinkClick r:id="rId10"/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877676">
                            <a:off x="2076450" y="0"/>
                            <a:ext cx="8001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8" name="Picture 28" descr="http://ts2.mm.bing.net/th?id=HN.608027903402902997&amp;w=133&amp;h=135&amp;c=7&amp;rs=1&amp;qlt=90&amp;o=4&amp;url=http%3a%2f%2fwww.coindatabase.com%2fcoin_large_libras.php%3fimgside%3dfront%26img%3d10p_EL2_rev_1987%26coinid%3d970&amp;pid=1.7">
                            <a:hlinkClick r:id="rId12"/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57211">
                            <a:off x="3190875" y="219075"/>
                            <a:ext cx="1000125" cy="1019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91" name="Picture 291" descr="http://ts1.mm.bing.net/th?&amp;id=HN.608043081815165327&amp;w=300&amp;h=300&amp;c=0&amp;pid=1.9&amp;rs=0&amp;p=0&amp;url=http%3A%2F%2Fdsez.co.uk%2FCoins_14a.htm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291285">
                            <a:off x="847725" y="238125"/>
                            <a:ext cx="1066800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92" name="Picture 292" descr="http://ts2.mm.bing.net/th?id=HN.608023286300934868&amp;w=139&amp;h=137&amp;c=7&amp;rs=1&amp;qlt=90&amp;o=4&amp;url=http%3a%2f%2fwww.coindatabase.com%2fcoin_large_libras.php%3fimgside%3dfront%26img%3d5p_EL2_rev_2003%26coinid%3d948&amp;pid=1.7">
                            <a:hlinkClick r:id="rId15"/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9918054">
                            <a:off x="0" y="66675"/>
                            <a:ext cx="68580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6F502E" id="Group 14" o:spid="_x0000_s1026" style="position:absolute;margin-left:68.5pt;margin-top:7.25pt;width:385.4pt;height:120pt;z-index:251659264;mso-width-relative:margin;mso-height-relative:margin" coordsize="41910,1304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90" o:spid="_x0000_s1027" type="#_x0000_t75" alt="http://ts2.mm.bing.net/th?id=HN.608010225313842850&amp;w=144&amp;h=144&amp;c=7&amp;rs=1&amp;qlt=90&amp;o=4&amp;url=http%3a%2f%2fdsez.co.uk%2fCoins_15a.htm&amp;pid=1.7" href="http://www.bing.com/images/search?q=1p+coin&amp;qs=n&amp;form=QBIR&amp;pq=1p+coin&amp;sc=8-7&amp;sp=-1&amp;sk=&amp;adlt=strict#view=detail&amp;id=BA02FD7CF7E1A6D5C8E19E661318796DDD9C2FE1&amp;selectedIndex=3" style="position:absolute;left:20764;width:8001;height:8001;rotation:-788970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" o:button="t">
                  <v:fill o:detectmouseclick="t"/>
                  <v:imagedata r:id="rId17" o:title="th?id=HN.608010225313842850&amp;w=144&amp;h=144&amp;c=7&amp;rs=1&amp;qlt=90&amp;o=4&amp;url=http%3a%2f%2fdsez.co.uk%2fCoins_15a.htm&amp;pid=1"/>
                  <v:path arrowok="t"/>
                </v:shape>
                <v:shape id="Picture 28" o:spid="_x0000_s1028" type="#_x0000_t75" alt="http://ts2.mm.bing.net/th?id=HN.608027903402902997&amp;w=133&amp;h=135&amp;c=7&amp;rs=1&amp;qlt=90&amp;o=4&amp;url=http%3a%2f%2fwww.coindatabase.com%2fcoin_large_libras.php%3fimgside%3dfront%26img%3d10p_EL2_rev_1987%26coinid%3d970&amp;pid=1.7" href="http://www.bing.com/images/search?q=10p+coin&amp;qs=n&amp;form=QBIR&amp;pq=10p+coin&amp;sc=8-8&amp;sp=-1&amp;sk=&amp;adlt=strict#view=detail&amp;id=8502E767E5E012A90E1EB1AA9F43CCA15434864F&amp;selectedIndex=2" style="position:absolute;left:31908;top:2190;width:10002;height:10192;rotation:608623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" o:button="t">
                  <v:fill o:detectmouseclick="t"/>
                  <v:imagedata r:id="rId18" o:title="th?id=HN.608027903402902997&amp;w=133&amp;h=135&amp;c=7&amp;rs=1&amp;qlt=90&amp;o=4&amp;url=http%3a%2f%2fwww.coindatabase.com%2fcoin_large_libras.php%3fimgside%3dfront%26img%3d10p_EL2_rev_1987%26coinid%3d970&amp;pid=1"/>
                  <v:path arrowok="t"/>
                </v:shape>
                <v:shape id="Picture 291" o:spid="_x0000_s1029" type="#_x0000_t75" alt="http://ts1.mm.bing.net/th?&amp;id=HN.608043081815165327&amp;w=300&amp;h=300&amp;c=0&amp;pid=1.9&amp;rs=0&amp;p=0&amp;url=http%3A%2F%2Fdsez.co.uk%2FCoins_14a.htm" style="position:absolute;left:8477;top:2381;width:10668;height:10668;rotation:141042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">
                  <v:imagedata r:id="rId19" o:title="th?&amp;id=HN.608043081815165327&amp;w=300&amp;h=300&amp;c=0&amp;pid=1.9&amp;rs=0&amp;p=0&amp;url=http%3A%2F%2Fdsez.co.uk%2FCoins_14a"/>
                  <v:path arrowok="t"/>
                </v:shape>
                <v:shape id="Picture 292" o:spid="_x0000_s1030" type="#_x0000_t75" alt="http://ts2.mm.bing.net/th?id=HN.608023286300934868&amp;w=139&amp;h=137&amp;c=7&amp;rs=1&amp;qlt=90&amp;o=4&amp;url=http%3a%2f%2fwww.coindatabase.com%2fcoin_large_libras.php%3fimgside%3dfront%26img%3d5p_EL2_rev_2003%26coinid%3d948&amp;pid=1.7" href="http://www.bing.com/images/search?q=5p+coin&amp;qs=n&amp;form=QBIR&amp;pq=5p+coin&amp;sc=4-7&amp;sp=-1&amp;sk=&amp;adlt=strict#view=detail&amp;id=926D62E4F4DE2AA17144CEE484FFB16613BC7F1B&amp;selectedIndex=6" style="position:absolute;top:666;width:6858;height:6763;rotation:-1837134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" o:button="t">
                  <v:fill o:detectmouseclick="t"/>
                  <v:imagedata r:id="rId20" o:title="th?id=HN.608023286300934868&amp;w=139&amp;h=137&amp;c=7&amp;rs=1&amp;qlt=90&amp;o=4&amp;url=http%3a%2f%2fwww.coindatabase.com%2fcoin_large_libras.php%3fimgside%3dfront%26img%3d5p_EL2_rev_2003%26coinid%3d948&amp;pid=1"/>
                  <v:path arrowok="t"/>
                </v:shape>
              </v:group>
            </w:pict>
          </mc:Fallback>
        </mc:AlternateContent>
      </w:r>
    </w:p>
    <w:p w:rsidR="00F91DF7" w:rsidRDefault="00F91DF7" w:rsidP="00F91DF7">
      <w:pPr>
        <w:ind w:left="180"/>
        <w:rPr>
          <w:rFonts w:ascii="Comic Sans MS" w:hAnsi="Comic Sans MS"/>
          <w:sz w:val="32"/>
          <w:szCs w:val="32"/>
        </w:rPr>
      </w:pPr>
    </w:p>
    <w:p w:rsidR="00F91DF7" w:rsidRDefault="00F91DF7" w:rsidP="00F91DF7">
      <w:pPr>
        <w:ind w:left="180"/>
        <w:rPr>
          <w:rFonts w:ascii="Comic Sans MS" w:hAnsi="Comic Sans MS"/>
          <w:sz w:val="32"/>
          <w:szCs w:val="32"/>
        </w:rPr>
      </w:pPr>
    </w:p>
    <w:p w:rsidR="00F91DF7" w:rsidRDefault="00F91DF7" w:rsidP="00F91DF7">
      <w:pPr>
        <w:ind w:left="180"/>
        <w:rPr>
          <w:rFonts w:ascii="Comic Sans MS" w:hAnsi="Comic Sans MS"/>
          <w:sz w:val="32"/>
          <w:szCs w:val="32"/>
        </w:rPr>
      </w:pPr>
    </w:p>
    <w:p w:rsidR="00F91DF7" w:rsidRDefault="00F91DF7" w:rsidP="00F91DF7">
      <w:pPr>
        <w:ind w:left="180"/>
        <w:rPr>
          <w:rFonts w:ascii="Comic Sans MS" w:hAnsi="Comic Sans MS"/>
          <w:sz w:val="32"/>
          <w:szCs w:val="32"/>
        </w:rPr>
      </w:pPr>
    </w:p>
    <w:p w:rsidR="00F91DF7" w:rsidRDefault="00F91DF7" w:rsidP="00F91DF7">
      <w:pPr>
        <w:ind w:left="180"/>
        <w:rPr>
          <w:rFonts w:ascii="Comic Sans MS" w:hAnsi="Comic Sans MS"/>
          <w:sz w:val="32"/>
          <w:szCs w:val="32"/>
        </w:rPr>
      </w:pPr>
    </w:p>
    <w:p w:rsidR="00F91DF7" w:rsidRDefault="00F91DF7" w:rsidP="00F91DF7">
      <w:pPr>
        <w:ind w:left="180"/>
        <w:rPr>
          <w:rFonts w:ascii="Comic Sans MS" w:hAnsi="Comic Sans MS"/>
          <w:sz w:val="32"/>
          <w:szCs w:val="32"/>
        </w:rPr>
      </w:pPr>
    </w:p>
    <w:p w:rsidR="003E731C" w:rsidRDefault="003E731C" w:rsidP="00F91DF7">
      <w:pPr>
        <w:ind w:left="180"/>
        <w:rPr>
          <w:rFonts w:ascii="Comic Sans MS" w:hAnsi="Comic Sans MS"/>
          <w:sz w:val="32"/>
          <w:szCs w:val="32"/>
        </w:rPr>
      </w:pPr>
    </w:p>
    <w:p w:rsidR="00F91DF7" w:rsidRDefault="00F91DF7" w:rsidP="00F91DF7">
      <w:pPr>
        <w:ind w:left="18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How much money could Sam have?</w:t>
      </w:r>
    </w:p>
    <w:p w:rsidR="003E731C" w:rsidRDefault="003E731C" w:rsidP="00F91DF7">
      <w:pPr>
        <w:ind w:left="180"/>
        <w:rPr>
          <w:rFonts w:ascii="Comic Sans MS" w:hAnsi="Comic Sans MS"/>
          <w:sz w:val="32"/>
          <w:szCs w:val="32"/>
        </w:rPr>
      </w:pPr>
    </w:p>
    <w:p w:rsidR="00F91DF7" w:rsidRDefault="003E731C" w:rsidP="00F91DF7">
      <w:pPr>
        <w:ind w:left="18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64384" behindDoc="0" locked="0" layoutInCell="1" allowOverlap="1" wp14:anchorId="61BB18C3" wp14:editId="61B1DE88">
            <wp:simplePos x="0" y="0"/>
            <wp:positionH relativeFrom="column">
              <wp:posOffset>4984750</wp:posOffset>
            </wp:positionH>
            <wp:positionV relativeFrom="paragraph">
              <wp:posOffset>137795</wp:posOffset>
            </wp:positionV>
            <wp:extent cx="1502410" cy="1560195"/>
            <wp:effectExtent l="0" t="0" r="2540" b="1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otebook 1.wmf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2410" cy="1560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1DF7">
        <w:rPr>
          <w:rFonts w:ascii="Comic Sans MS" w:hAnsi="Comic Sans MS"/>
          <w:sz w:val="32"/>
          <w:szCs w:val="32"/>
        </w:rPr>
        <w:t>Find all the amounts possible.  Can you make a list?</w:t>
      </w:r>
    </w:p>
    <w:p w:rsidR="00F91DF7" w:rsidRDefault="00F91DF7" w:rsidP="00F91DF7">
      <w:pPr>
        <w:ind w:left="180"/>
        <w:rPr>
          <w:rFonts w:ascii="Comic Sans MS" w:hAnsi="Comic Sans MS"/>
          <w:sz w:val="32"/>
          <w:szCs w:val="32"/>
        </w:rPr>
      </w:pPr>
    </w:p>
    <w:p w:rsidR="00F91DF7" w:rsidRDefault="00F91DF7" w:rsidP="00F91DF7">
      <w:pPr>
        <w:ind w:left="180"/>
        <w:rPr>
          <w:rFonts w:ascii="Comic Sans MS" w:hAnsi="Comic Sans MS"/>
          <w:sz w:val="32"/>
          <w:szCs w:val="32"/>
        </w:rPr>
      </w:pPr>
    </w:p>
    <w:p w:rsidR="00F91DF7" w:rsidRDefault="00F91DF7" w:rsidP="00F91DF7">
      <w:pPr>
        <w:ind w:left="180"/>
        <w:rPr>
          <w:rFonts w:ascii="Comic Sans MS" w:hAnsi="Comic Sans MS"/>
          <w:sz w:val="30"/>
          <w:szCs w:val="30"/>
        </w:rPr>
      </w:pPr>
    </w:p>
    <w:p w:rsidR="00F91DF7" w:rsidRDefault="00F91DF7" w:rsidP="00F91DF7">
      <w:pPr>
        <w:ind w:left="180"/>
        <w:rPr>
          <w:rFonts w:ascii="Comic Sans MS" w:hAnsi="Comic Sans MS"/>
          <w:sz w:val="30"/>
          <w:szCs w:val="30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57CD9ABE" wp14:editId="05B660E4">
                <wp:simplePos x="0" y="0"/>
                <wp:positionH relativeFrom="column">
                  <wp:posOffset>117475</wp:posOffset>
                </wp:positionH>
                <wp:positionV relativeFrom="paragraph">
                  <wp:posOffset>188595</wp:posOffset>
                </wp:positionV>
                <wp:extent cx="1800225" cy="561975"/>
                <wp:effectExtent l="38100" t="95250" r="9525" b="85725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21203498">
                          <a:off x="0" y="0"/>
                          <a:ext cx="1800225" cy="561975"/>
                          <a:chOff x="0" y="0"/>
                          <a:chExt cx="1800225" cy="561975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duotone>
                              <a:prstClr val="black"/>
                              <a:schemeClr val="bg1">
                                <a:lumMod val="65000"/>
                                <a:tint val="45000"/>
                                <a:satMod val="400000"/>
                              </a:scheme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22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3350" y="85725"/>
                            <a:ext cx="1495425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91DF7" w:rsidRDefault="00F91DF7" w:rsidP="00F91DF7">
                              <w:pPr>
                                <w:rPr>
                                  <w:rFonts w:ascii="Comic Sans MS" w:hAnsi="Comic Sans MS"/>
                                  <w:b/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0"/>
                                  <w:szCs w:val="30"/>
                                </w:rPr>
                                <w:t>Going Further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CD9ABE" id="Group 2" o:spid="_x0000_s1026" style="position:absolute;left:0;text-align:left;margin-left:9.25pt;margin-top:14.85pt;width:141.75pt;height:44.25pt;rotation:-433086fd;z-index:251660288" coordsize="18002,5619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">
                <v:shape id="Picture 3" o:spid="_x0000_s1027" type="#_x0000_t75" style="position:absolute;width:18002;height:56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">
                  <v:imagedata r:id="rId22" o:title="" recolortarget="black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1333;top:857;width:14954;height:36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" filled="f" stroked="f">
                  <v:textbox style="mso-fit-shape-to-text:t">
                    <w:txbxContent>
                      <w:p w:rsidR="00F91DF7" w:rsidRDefault="00F91DF7" w:rsidP="00F91DF7">
                        <w:pPr>
                          <w:rPr>
                            <w:rFonts w:ascii="Comic Sans MS" w:hAnsi="Comic Sans MS"/>
                            <w:b/>
                            <w:sz w:val="30"/>
                            <w:szCs w:val="30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30"/>
                            <w:szCs w:val="30"/>
                          </w:rPr>
                          <w:t>Going Further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F91DF7" w:rsidRDefault="00F91DF7" w:rsidP="00F91DF7">
      <w:pPr>
        <w:ind w:left="180"/>
        <w:rPr>
          <w:rFonts w:ascii="Comic Sans MS" w:hAnsi="Comic Sans MS"/>
          <w:sz w:val="30"/>
          <w:szCs w:val="30"/>
        </w:rPr>
      </w:pPr>
    </w:p>
    <w:p w:rsidR="00F91DF7" w:rsidRDefault="00F91DF7" w:rsidP="00F91DF7">
      <w:pPr>
        <w:ind w:left="180"/>
        <w:rPr>
          <w:rFonts w:ascii="Comic Sans MS" w:hAnsi="Comic Sans MS"/>
          <w:sz w:val="30"/>
          <w:szCs w:val="30"/>
        </w:rPr>
      </w:pPr>
    </w:p>
    <w:p w:rsidR="00F91DF7" w:rsidRDefault="00F91DF7" w:rsidP="00F91DF7">
      <w:pPr>
        <w:ind w:left="180"/>
        <w:rPr>
          <w:rFonts w:ascii="Comic Sans MS" w:hAnsi="Comic Sans MS"/>
          <w:sz w:val="30"/>
          <w:szCs w:val="30"/>
        </w:rPr>
      </w:pPr>
    </w:p>
    <w:p w:rsidR="00F91DF7" w:rsidRPr="003E731C" w:rsidRDefault="00F91DF7" w:rsidP="00F91DF7">
      <w:pPr>
        <w:ind w:left="180"/>
        <w:rPr>
          <w:rFonts w:ascii="Comic Sans MS" w:hAnsi="Comic Sans MS"/>
          <w:sz w:val="32"/>
          <w:szCs w:val="32"/>
        </w:rPr>
      </w:pPr>
      <w:r w:rsidRPr="003E731C">
        <w:rPr>
          <w:rFonts w:ascii="Comic Sans MS" w:hAnsi="Comic Sans MS"/>
          <w:sz w:val="32"/>
          <w:szCs w:val="32"/>
        </w:rPr>
        <w:t>Sam has a 2p, 5p, 10p and 20p.  She gives two coins to her brother.  Make a list of how much she can give her brother.</w:t>
      </w:r>
    </w:p>
    <w:p w:rsidR="00260392" w:rsidRDefault="00260392" w:rsidP="00260392">
      <w:pPr>
        <w:ind w:left="142"/>
        <w:rPr>
          <w:rFonts w:ascii="Comic Sans MS" w:hAnsi="Comic Sans MS"/>
          <w:sz w:val="32"/>
          <w:szCs w:val="32"/>
        </w:rPr>
      </w:pPr>
    </w:p>
    <w:p w:rsidR="00260392" w:rsidRPr="009C02F0" w:rsidRDefault="00260392" w:rsidP="000A7605">
      <w:pPr>
        <w:spacing w:line="240" w:lineRule="exact"/>
        <w:ind w:right="278"/>
        <w:rPr>
          <w:rFonts w:ascii="Comic Sans MS" w:hAnsi="Comic Sans MS"/>
          <w:b/>
          <w:sz w:val="40"/>
          <w:szCs w:val="40"/>
        </w:rPr>
      </w:pPr>
    </w:p>
    <w:sectPr w:rsidR="00260392" w:rsidRPr="009C02F0" w:rsidSect="00BD1B63">
      <w:footerReference w:type="default" r:id="rId23"/>
      <w:pgSz w:w="11906" w:h="16838"/>
      <w:pgMar w:top="864" w:right="864" w:bottom="864" w:left="864" w:header="706" w:footer="432" w:gutter="0"/>
      <w:pgBorders w:zOrder="back" w:offsetFrom="page">
        <w:top w:val="starsBlack" w:sz="8" w:space="24" w:color="auto"/>
        <w:left w:val="starsBlack" w:sz="8" w:space="24" w:color="auto"/>
        <w:bottom w:val="starsBlack" w:sz="8" w:space="24" w:color="auto"/>
        <w:right w:val="starsBlack" w:sz="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65BB" w:rsidRDefault="008A65BB" w:rsidP="008A65BB">
      <w:r>
        <w:separator/>
      </w:r>
    </w:p>
  </w:endnote>
  <w:endnote w:type="continuationSeparator" w:id="0">
    <w:p w:rsidR="008A65BB" w:rsidRDefault="008A65BB" w:rsidP="008A6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65BB" w:rsidRDefault="00260392">
    <w:pPr>
      <w:pStyle w:val="Footer"/>
    </w:pPr>
    <w:r>
      <w:rPr>
        <w:rFonts w:ascii="Times New Roman" w:hAnsi="Times New Roman" w:cs="Times New Roman"/>
        <w:noProof/>
        <w:sz w:val="24"/>
        <w:szCs w:val="24"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32449E8" wp14:editId="7233F7E2">
              <wp:simplePos x="0" y="0"/>
              <wp:positionH relativeFrom="column">
                <wp:posOffset>4623435</wp:posOffset>
              </wp:positionH>
              <wp:positionV relativeFrom="paragraph">
                <wp:posOffset>-388620</wp:posOffset>
              </wp:positionV>
              <wp:extent cx="1868805" cy="318770"/>
              <wp:effectExtent l="0" t="0" r="0" b="5080"/>
              <wp:wrapNone/>
              <wp:docPr id="24" name="Rectangle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68805" cy="318770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83026E" w:rsidRDefault="00311792" w:rsidP="0083026E">
                          <w:pPr>
                            <w:jc w:val="center"/>
                            <w:rPr>
                              <w:rFonts w:ascii="Comic Sans MS" w:hAnsi="Comic Sans MS"/>
                              <w:b/>
                            </w:rPr>
                          </w:pPr>
                          <w:r>
                            <w:rPr>
                              <w:rFonts w:ascii="Comic Sans MS" w:hAnsi="Comic Sans MS"/>
                              <w:b/>
                            </w:rPr>
                            <w:t>Finding All P</w:t>
                          </w:r>
                          <w:r w:rsidR="00260392">
                            <w:rPr>
                              <w:rFonts w:ascii="Comic Sans MS" w:hAnsi="Comic Sans MS"/>
                              <w:b/>
                            </w:rPr>
                            <w:t>ossibilities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32449E8" id="Rectangle 24" o:spid="_x0000_s1029" style="position:absolute;margin-left:364.05pt;margin-top:-30.6pt;width:147.15pt;height:25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" fillcolor="black [3213]" stroked="f" strokeweight="2pt">
              <v:textbox>
                <w:txbxContent>
                  <w:p w:rsidR="0083026E" w:rsidRDefault="00311792" w:rsidP="0083026E">
                    <w:pPr>
                      <w:jc w:val="center"/>
                      <w:rPr>
                        <w:rFonts w:ascii="Comic Sans MS" w:hAnsi="Comic Sans MS"/>
                        <w:b/>
                      </w:rPr>
                    </w:pPr>
                    <w:r>
                      <w:rPr>
                        <w:rFonts w:ascii="Comic Sans MS" w:hAnsi="Comic Sans MS"/>
                        <w:b/>
                      </w:rPr>
                      <w:t>Finding All P</w:t>
                    </w:r>
                    <w:r w:rsidR="00260392">
                      <w:rPr>
                        <w:rFonts w:ascii="Comic Sans MS" w:hAnsi="Comic Sans MS"/>
                        <w:b/>
                      </w:rPr>
                      <w:t>ossibilities</w:t>
                    </w:r>
                  </w:p>
                </w:txbxContent>
              </v:textbox>
            </v:rect>
          </w:pict>
        </mc:Fallback>
      </mc:AlternateContent>
    </w:r>
    <w:r w:rsidR="00165E83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3A887E0" wp14:editId="63717863">
              <wp:simplePos x="0" y="0"/>
              <wp:positionH relativeFrom="column">
                <wp:posOffset>-19685</wp:posOffset>
              </wp:positionH>
              <wp:positionV relativeFrom="paragraph">
                <wp:posOffset>-383540</wp:posOffset>
              </wp:positionV>
              <wp:extent cx="732790" cy="318770"/>
              <wp:effectExtent l="0" t="0" r="0" b="5080"/>
              <wp:wrapNone/>
              <wp:docPr id="23" name="Rectangl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2790" cy="318770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8A65BB" w:rsidRPr="003E32EA" w:rsidRDefault="008A65BB" w:rsidP="008A65BB">
                          <w:pPr>
                            <w:jc w:val="center"/>
                            <w:rPr>
                              <w:rFonts w:ascii="Comic Sans MS" w:hAnsi="Comic Sans MS"/>
                              <w:b/>
                              <w:sz w:val="23"/>
                              <w:szCs w:val="23"/>
                            </w:rPr>
                          </w:pPr>
                          <w:r w:rsidRPr="003E32EA">
                            <w:rPr>
                              <w:rFonts w:ascii="Comic Sans MS" w:hAnsi="Comic Sans MS"/>
                              <w:b/>
                              <w:sz w:val="23"/>
                              <w:szCs w:val="23"/>
                            </w:rPr>
                            <w:t>KS1</w:t>
                          </w:r>
                          <w:r w:rsidR="00260392">
                            <w:rPr>
                              <w:rFonts w:ascii="Comic Sans MS" w:hAnsi="Comic Sans MS"/>
                              <w:b/>
                              <w:sz w:val="23"/>
                              <w:szCs w:val="23"/>
                            </w:rPr>
                            <w:t>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3A887E0" id="Rectangle 23" o:spid="_x0000_s1030" style="position:absolute;margin-left:-1.55pt;margin-top:-30.2pt;width:57.7pt;height:25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" fillcolor="black [3213]" stroked="f" strokeweight="2pt">
              <v:textbox>
                <w:txbxContent>
                  <w:p w:rsidR="008A65BB" w:rsidRPr="003E32EA" w:rsidRDefault="008A65BB" w:rsidP="008A65BB">
                    <w:pPr>
                      <w:jc w:val="center"/>
                      <w:rPr>
                        <w:rFonts w:ascii="Comic Sans MS" w:hAnsi="Comic Sans MS"/>
                        <w:b/>
                        <w:sz w:val="23"/>
                        <w:szCs w:val="23"/>
                      </w:rPr>
                    </w:pPr>
                    <w:r w:rsidRPr="003E32EA">
                      <w:rPr>
                        <w:rFonts w:ascii="Comic Sans MS" w:hAnsi="Comic Sans MS"/>
                        <w:b/>
                        <w:sz w:val="23"/>
                        <w:szCs w:val="23"/>
                      </w:rPr>
                      <w:t>KS1</w:t>
                    </w:r>
                    <w:r w:rsidR="00260392">
                      <w:rPr>
                        <w:rFonts w:ascii="Comic Sans MS" w:hAnsi="Comic Sans MS"/>
                        <w:b/>
                        <w:sz w:val="23"/>
                        <w:szCs w:val="23"/>
                      </w:rPr>
                      <w:t>A</w:t>
                    </w:r>
                  </w:p>
                </w:txbxContent>
              </v:textbox>
            </v:rect>
          </w:pict>
        </mc:Fallback>
      </mc:AlternateContent>
    </w:r>
    <w:r w:rsidR="0083026E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6189" behindDoc="0" locked="0" layoutInCell="1" allowOverlap="1" wp14:anchorId="06BB4D90" wp14:editId="5A9B38FF">
              <wp:simplePos x="0" y="0"/>
              <wp:positionH relativeFrom="column">
                <wp:posOffset>4805998</wp:posOffset>
              </wp:positionH>
              <wp:positionV relativeFrom="paragraph">
                <wp:posOffset>-69215</wp:posOffset>
              </wp:positionV>
              <wp:extent cx="1375410" cy="1403985"/>
              <wp:effectExtent l="0" t="0" r="0" b="9525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5410" cy="140398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E32EA" w:rsidRPr="00BD1B63" w:rsidRDefault="003E32EA" w:rsidP="00BD1B63">
                          <w:pPr>
                            <w:jc w:val="both"/>
                            <w:rPr>
                              <w:rFonts w:ascii="Comic Sans MS" w:hAnsi="Comic Sans MS"/>
                              <w:b/>
                            </w:rPr>
                          </w:pPr>
                          <w:r w:rsidRPr="00BD1B63">
                            <w:rPr>
                              <w:rFonts w:ascii="Comic Sans MS" w:hAnsi="Comic Sans MS"/>
                              <w:b/>
                            </w:rPr>
                            <w:t>SEELB Numeracy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6BB4D9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1" type="#_x0000_t202" style="position:absolute;margin-left:378.45pt;margin-top:-5.45pt;width:108.3pt;height:110.55pt;z-index:251656189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" fillcolor="white [3212]" stroked="f">
              <v:textbox style="mso-fit-shape-to-text:t">
                <w:txbxContent>
                  <w:p w:rsidR="003E32EA" w:rsidRPr="00BD1B63" w:rsidRDefault="003E32EA" w:rsidP="00BD1B63">
                    <w:pPr>
                      <w:jc w:val="both"/>
                      <w:rPr>
                        <w:rFonts w:ascii="Comic Sans MS" w:hAnsi="Comic Sans MS"/>
                        <w:b/>
                      </w:rPr>
                    </w:pPr>
                    <w:r w:rsidRPr="00BD1B63">
                      <w:rPr>
                        <w:rFonts w:ascii="Comic Sans MS" w:hAnsi="Comic Sans MS"/>
                        <w:b/>
                      </w:rPr>
                      <w:t>SEELB Numeracy</w:t>
                    </w:r>
                  </w:p>
                </w:txbxContent>
              </v:textbox>
            </v:shape>
          </w:pict>
        </mc:Fallback>
      </mc:AlternateContent>
    </w:r>
    <w:r w:rsidR="003E32EA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214" behindDoc="0" locked="0" layoutInCell="1" allowOverlap="1" wp14:anchorId="0FE66482" wp14:editId="14AA88D9">
              <wp:simplePos x="0" y="0"/>
              <wp:positionH relativeFrom="column">
                <wp:posOffset>6979211</wp:posOffset>
              </wp:positionH>
              <wp:positionV relativeFrom="paragraph">
                <wp:posOffset>-55156</wp:posOffset>
              </wp:positionV>
              <wp:extent cx="2328206" cy="318770"/>
              <wp:effectExtent l="0" t="0" r="0" b="5080"/>
              <wp:wrapNone/>
              <wp:docPr id="27" name="Rectangle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28206" cy="31877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04CE8071" id="Rectangle 27" o:spid="_x0000_s1026" style="position:absolute;margin-left:549.55pt;margin-top:-4.35pt;width:183.3pt;height:25.1pt;z-index:25165721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" fillcolor="white [3212]" stroked="f" strokeweight="2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65BB" w:rsidRDefault="008A65BB" w:rsidP="008A65BB">
      <w:r>
        <w:separator/>
      </w:r>
    </w:p>
  </w:footnote>
  <w:footnote w:type="continuationSeparator" w:id="0">
    <w:p w:rsidR="008A65BB" w:rsidRDefault="008A65BB" w:rsidP="008A65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90A42"/>
    <w:multiLevelType w:val="hybridMultilevel"/>
    <w:tmpl w:val="6A662534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1C481B15"/>
    <w:multiLevelType w:val="hybridMultilevel"/>
    <w:tmpl w:val="E7706E1E"/>
    <w:lvl w:ilvl="0" w:tplc="06A432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14:textOutline w14:w="9525" w14:cap="rnd" w14:cmpd="sng" w14:algn="ctr">
          <w14:solidFill>
            <w14:schemeClr w14:val="tx1"/>
          </w14:solidFill>
          <w14:prstDash w14:val="solid"/>
          <w14:bevel/>
        </w14:textOutline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E75457"/>
    <w:multiLevelType w:val="hybridMultilevel"/>
    <w:tmpl w:val="B914B08E"/>
    <w:lvl w:ilvl="0" w:tplc="16AE87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D7617C"/>
    <w:multiLevelType w:val="hybridMultilevel"/>
    <w:tmpl w:val="2264AF9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697D4A"/>
    <w:multiLevelType w:val="hybridMultilevel"/>
    <w:tmpl w:val="9BF6CDBE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52BF348C"/>
    <w:multiLevelType w:val="hybridMultilevel"/>
    <w:tmpl w:val="75326C08"/>
    <w:lvl w:ilvl="0" w:tplc="FFAE79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14:textOutline w14:w="9525" w14:cap="rnd" w14:cmpd="sng" w14:algn="ctr">
          <w14:solidFill>
            <w14:schemeClr w14:val="tx1"/>
          </w14:solidFill>
          <w14:prstDash w14:val="solid"/>
          <w14:bevel/>
        </w14:textOutline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842FFC"/>
    <w:multiLevelType w:val="hybridMultilevel"/>
    <w:tmpl w:val="2990D226"/>
    <w:lvl w:ilvl="0" w:tplc="FFAE79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14:textOutline w14:w="9525" w14:cap="rnd" w14:cmpd="sng" w14:algn="ctr">
          <w14:solidFill>
            <w14:schemeClr w14:val="tx1"/>
          </w14:solidFill>
          <w14:prstDash w14:val="solid"/>
          <w14:bevel/>
        </w14:textOutline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6128BD"/>
    <w:multiLevelType w:val="hybridMultilevel"/>
    <w:tmpl w:val="09DA6C5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6"/>
  </w:num>
  <w:num w:numId="5">
    <w:abstractNumId w:val="3"/>
  </w:num>
  <w:num w:numId="6">
    <w:abstractNumId w:val="7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4E3"/>
    <w:rsid w:val="00042852"/>
    <w:rsid w:val="000A7605"/>
    <w:rsid w:val="000F4293"/>
    <w:rsid w:val="00106C26"/>
    <w:rsid w:val="001465D7"/>
    <w:rsid w:val="00152577"/>
    <w:rsid w:val="00160D73"/>
    <w:rsid w:val="00165E83"/>
    <w:rsid w:val="001823F1"/>
    <w:rsid w:val="00190C83"/>
    <w:rsid w:val="001976CC"/>
    <w:rsid w:val="001A66DA"/>
    <w:rsid w:val="001D6536"/>
    <w:rsid w:val="001F305C"/>
    <w:rsid w:val="002411AE"/>
    <w:rsid w:val="00260392"/>
    <w:rsid w:val="002610B0"/>
    <w:rsid w:val="00261C79"/>
    <w:rsid w:val="00284ED1"/>
    <w:rsid w:val="00295B6D"/>
    <w:rsid w:val="002F4353"/>
    <w:rsid w:val="00311792"/>
    <w:rsid w:val="00313A1F"/>
    <w:rsid w:val="00323BC6"/>
    <w:rsid w:val="00332479"/>
    <w:rsid w:val="003E317A"/>
    <w:rsid w:val="003E32EA"/>
    <w:rsid w:val="003E731C"/>
    <w:rsid w:val="003F6964"/>
    <w:rsid w:val="00480972"/>
    <w:rsid w:val="004B3F11"/>
    <w:rsid w:val="004D16EE"/>
    <w:rsid w:val="00516D8A"/>
    <w:rsid w:val="00562BF4"/>
    <w:rsid w:val="00595639"/>
    <w:rsid w:val="005B7600"/>
    <w:rsid w:val="005F243B"/>
    <w:rsid w:val="006313DD"/>
    <w:rsid w:val="006A3CFD"/>
    <w:rsid w:val="006D14D9"/>
    <w:rsid w:val="007101A5"/>
    <w:rsid w:val="0071574A"/>
    <w:rsid w:val="00752033"/>
    <w:rsid w:val="00763DB7"/>
    <w:rsid w:val="00796B55"/>
    <w:rsid w:val="0083026E"/>
    <w:rsid w:val="008374E3"/>
    <w:rsid w:val="00842633"/>
    <w:rsid w:val="008954F8"/>
    <w:rsid w:val="008A0D36"/>
    <w:rsid w:val="008A65BB"/>
    <w:rsid w:val="008B0EB0"/>
    <w:rsid w:val="008C358A"/>
    <w:rsid w:val="008C4B4F"/>
    <w:rsid w:val="008C6A05"/>
    <w:rsid w:val="00933FDD"/>
    <w:rsid w:val="00966C6F"/>
    <w:rsid w:val="009A3342"/>
    <w:rsid w:val="009C02F0"/>
    <w:rsid w:val="009E4CFA"/>
    <w:rsid w:val="009F75C5"/>
    <w:rsid w:val="00A32009"/>
    <w:rsid w:val="00A50F46"/>
    <w:rsid w:val="00A535F5"/>
    <w:rsid w:val="00AB76F1"/>
    <w:rsid w:val="00AD6ACE"/>
    <w:rsid w:val="00AE35AE"/>
    <w:rsid w:val="00AF4A39"/>
    <w:rsid w:val="00B1058B"/>
    <w:rsid w:val="00B64D8C"/>
    <w:rsid w:val="00B8656F"/>
    <w:rsid w:val="00BC62BE"/>
    <w:rsid w:val="00BD1B63"/>
    <w:rsid w:val="00BF217D"/>
    <w:rsid w:val="00C44177"/>
    <w:rsid w:val="00C945FD"/>
    <w:rsid w:val="00CB10BB"/>
    <w:rsid w:val="00CD3DAD"/>
    <w:rsid w:val="00D95E56"/>
    <w:rsid w:val="00E36F94"/>
    <w:rsid w:val="00E66FDB"/>
    <w:rsid w:val="00E833D5"/>
    <w:rsid w:val="00F51078"/>
    <w:rsid w:val="00F76A13"/>
    <w:rsid w:val="00F91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5:docId w15:val="{5C996236-9AE0-4A58-B160-DF4AB1785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1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13D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313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5C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A65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65BB"/>
  </w:style>
  <w:style w:type="paragraph" w:styleId="Footer">
    <w:name w:val="footer"/>
    <w:basedOn w:val="Normal"/>
    <w:link w:val="FooterChar"/>
    <w:uiPriority w:val="99"/>
    <w:unhideWhenUsed/>
    <w:rsid w:val="008A65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65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4.jpeg"/><Relationship Id="rId18" Type="http://schemas.openxmlformats.org/officeDocument/2006/relationships/image" Target="media/image8.jpeg"/><Relationship Id="rId3" Type="http://schemas.openxmlformats.org/officeDocument/2006/relationships/styles" Target="styles.xml"/><Relationship Id="rId21" Type="http://schemas.openxmlformats.org/officeDocument/2006/relationships/image" Target="media/image11.wmf"/><Relationship Id="rId7" Type="http://schemas.openxmlformats.org/officeDocument/2006/relationships/endnotes" Target="endnotes.xml"/><Relationship Id="rId12" Type="http://schemas.openxmlformats.org/officeDocument/2006/relationships/hyperlink" Target="http://www.bing.com/images/search?q=10p+coin&amp;qs=n&amp;form=QBIR&amp;pq=10p+coin&amp;sc=8-8&amp;sp=-1&amp;sk=&amp;adlt=strict#view=detail&amp;id=8502E767E5E012A90E1EB1AA9F43CCA15434864F&amp;selectedIndex=2" TargetMode="External"/><Relationship Id="rId17" Type="http://schemas.openxmlformats.org/officeDocument/2006/relationships/image" Target="media/image7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bing.com/images/search?q=5p+coin&amp;qs=n&amp;form=QBIR&amp;pq=5p+coin&amp;sc=4-7&amp;sp=-1&amp;sk=&amp;adlt=strict#view=detail&amp;id=926D62E4F4DE2AA17144CEE484FFB16613BC7F1B&amp;selectedIndex=6" TargetMode="External"/><Relationship Id="rId23" Type="http://schemas.openxmlformats.org/officeDocument/2006/relationships/footer" Target="footer1.xml"/><Relationship Id="rId10" Type="http://schemas.openxmlformats.org/officeDocument/2006/relationships/hyperlink" Target="http://www.bing.com/images/search?q=1p+coin&amp;qs=n&amp;form=QBIR&amp;pq=1p+coin&amp;sc=8-7&amp;sp=-1&amp;sk=&amp;adlt=strict#view=detail&amp;id=BA02FD7CF7E1A6D5C8E19E661318796DDD9C2FE1&amp;selectedIndex=3" TargetMode="External"/><Relationship Id="rId19" Type="http://schemas.openxmlformats.org/officeDocument/2006/relationships/image" Target="media/image9.jpeg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5.jpeg"/><Relationship Id="rId22" Type="http://schemas.openxmlformats.org/officeDocument/2006/relationships/image" Target="media/image1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FCB508-38F9-4C2F-8F0E-1C914D2EB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AB934C23</Template>
  <TotalTime>1</TotalTime>
  <Pages>1</Pages>
  <Words>43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ESANI</Company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Murphy (CASS ICT)</dc:creator>
  <cp:lastModifiedBy>L CONNERY</cp:lastModifiedBy>
  <cp:revision>2</cp:revision>
  <cp:lastPrinted>2015-02-17T14:52:00Z</cp:lastPrinted>
  <dcterms:created xsi:type="dcterms:W3CDTF">2021-01-27T17:53:00Z</dcterms:created>
  <dcterms:modified xsi:type="dcterms:W3CDTF">2021-01-27T17:53:00Z</dcterms:modified>
</cp:coreProperties>
</file>