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DF7" w:rsidRDefault="00F91DF7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</w:p>
    <w:p w:rsidR="005F243B" w:rsidRPr="005F243B" w:rsidRDefault="00F91DF7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289034E7" wp14:editId="3F4A51B8">
            <wp:simplePos x="0" y="0"/>
            <wp:positionH relativeFrom="column">
              <wp:posOffset>1713230</wp:posOffset>
            </wp:positionH>
            <wp:positionV relativeFrom="paragraph">
              <wp:posOffset>15875</wp:posOffset>
            </wp:positionV>
            <wp:extent cx="3048000" cy="100012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DF7" w:rsidRPr="00165E83" w:rsidRDefault="00F91DF7" w:rsidP="00F91DF7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How much money?</w:t>
      </w:r>
    </w:p>
    <w:p w:rsidR="00F91DF7" w:rsidRPr="005F243B" w:rsidRDefault="00F91DF7" w:rsidP="00F91DF7">
      <w:pPr>
        <w:ind w:left="180" w:right="278"/>
        <w:rPr>
          <w:rFonts w:ascii="Comic Sans MS" w:hAnsi="Comic Sans MS"/>
        </w:rPr>
      </w:pPr>
    </w:p>
    <w:p w:rsidR="00F91DF7" w:rsidRDefault="00F91DF7" w:rsidP="00F91DF7">
      <w:pPr>
        <w:ind w:left="180" w:right="278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18"/>
          <w:szCs w:val="18"/>
        </w:rPr>
      </w:pPr>
    </w:p>
    <w:p w:rsidR="003E731C" w:rsidRPr="00E23CD2" w:rsidRDefault="003E731C" w:rsidP="00F91DF7">
      <w:pPr>
        <w:ind w:left="180"/>
        <w:rPr>
          <w:rFonts w:ascii="Comic Sans MS" w:hAnsi="Comic Sans MS"/>
          <w:sz w:val="18"/>
          <w:szCs w:val="18"/>
        </w:rPr>
      </w:pPr>
    </w:p>
    <w:p w:rsidR="00F91DF7" w:rsidRDefault="00F91DF7" w:rsidP="00F91DF7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 wp14:anchorId="5B492CE6" wp14:editId="214C4CA6">
            <wp:simplePos x="0" y="0"/>
            <wp:positionH relativeFrom="column">
              <wp:posOffset>470535</wp:posOffset>
            </wp:positionH>
            <wp:positionV relativeFrom="paragraph">
              <wp:posOffset>113030</wp:posOffset>
            </wp:positionV>
            <wp:extent cx="5657850" cy="68516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me 1268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DF7" w:rsidRPr="003011D4" w:rsidRDefault="00F91DF7" w:rsidP="00F91DF7">
      <w:pPr>
        <w:ind w:left="180"/>
        <w:jc w:val="center"/>
        <w:rPr>
          <w:rFonts w:ascii="Comic Sans MS" w:hAnsi="Comic Sans MS"/>
          <w:sz w:val="36"/>
          <w:szCs w:val="36"/>
        </w:rPr>
      </w:pPr>
      <w:r w:rsidRPr="003011D4">
        <w:rPr>
          <w:rFonts w:ascii="Comic Sans MS" w:hAnsi="Comic Sans MS"/>
          <w:sz w:val="36"/>
          <w:szCs w:val="36"/>
        </w:rPr>
        <w:t>Sam has two of these coins in her pocket.</w:t>
      </w: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C38740" wp14:editId="53289AF5">
                <wp:simplePos x="0" y="0"/>
                <wp:positionH relativeFrom="margin">
                  <wp:align>center</wp:align>
                </wp:positionH>
                <wp:positionV relativeFrom="paragraph">
                  <wp:posOffset>92710</wp:posOffset>
                </wp:positionV>
                <wp:extent cx="3359475" cy="1524000"/>
                <wp:effectExtent l="152400" t="95250" r="88900" b="19050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9475" cy="1524000"/>
                          <a:chOff x="0" y="0"/>
                          <a:chExt cx="2876550" cy="1304925"/>
                        </a:xfrm>
                      </wpg:grpSpPr>
                      <pic:pic xmlns:pic="http://schemas.openxmlformats.org/drawingml/2006/picture">
                        <pic:nvPicPr>
                          <pic:cNvPr id="290" name="Picture 290" descr="http://ts2.mm.bing.net/th?id=HN.608010225313842850&amp;w=144&amp;h=144&amp;c=7&amp;rs=1&amp;qlt=90&amp;o=4&amp;url=http%3a%2f%2fdsez.co.uk%2fCoins_15a.htm&amp;pid=1.7">
                            <a:hlinkClick r:id="rId10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877676">
                            <a:off x="207645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1" name="Picture 291" descr="http://ts1.mm.bing.net/th?&amp;id=HN.608043081815165327&amp;w=300&amp;h=300&amp;c=0&amp;pid=1.9&amp;rs=0&amp;p=0&amp;url=http%3A%2F%2Fdsez.co.uk%2FCoins_14a.htm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91285">
                            <a:off x="847725" y="238125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2" name="Picture 292" descr="http://ts2.mm.bing.net/th?id=HN.608023286300934868&amp;w=139&amp;h=137&amp;c=7&amp;rs=1&amp;qlt=90&amp;o=4&amp;url=http%3a%2f%2fwww.coindatabase.com%2fcoin_large_libras.php%3fimgside%3dfront%26img%3d5p_EL2_rev_2003%26coinid%3d948&amp;pid=1.7">
                            <a:hlinkClick r:id="rId13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918054">
                            <a:off x="0" y="66675"/>
                            <a:ext cx="6858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A83FD8" id="Group 14" o:spid="_x0000_s1026" style="position:absolute;margin-left:0;margin-top:7.3pt;width:264.55pt;height:120pt;z-index:251659264;mso-position-horizontal:center;mso-position-horizontal-relative:margin;mso-width-relative:margin;mso-height-relative:margin" coordsize="28765,13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0" o:spid="_x0000_s1027" type="#_x0000_t75" alt="http://ts2.mm.bing.net/th?id=HN.608010225313842850&amp;w=144&amp;h=144&amp;c=7&amp;rs=1&amp;qlt=90&amp;o=4&amp;url=http%3a%2f%2fdsez.co.uk%2fCoins_15a.htm&amp;pid=1.7" href="http://www.bing.com/images/search?q=1p+coin&amp;qs=n&amp;form=QBIR&amp;pq=1p+coin&amp;sc=8-7&amp;sp=-1&amp;sk=&amp;adlt=strict#view=detail&amp;id=BA02FD7CF7E1A6D5C8E19E661318796DDD9C2FE1&amp;selectedIndex=3" style="position:absolute;left:20764;width:8001;height:8001;rotation:-78897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" o:button="t">
                  <v:fill o:detectmouseclick="t"/>
                  <v:imagedata r:id="rId15" o:title="th?id=HN.608010225313842850&amp;w=144&amp;h=144&amp;c=7&amp;rs=1&amp;qlt=90&amp;o=4&amp;url=http%3a%2f%2fdsez.co.uk%2fCoins_15a.htm&amp;pid=1"/>
                  <v:path arrowok="t"/>
                </v:shape>
                <v:shape id="Picture 291" o:spid="_x0000_s1028" type="#_x0000_t75" alt="http://ts1.mm.bing.net/th?&amp;id=HN.608043081815165327&amp;w=300&amp;h=300&amp;c=0&amp;pid=1.9&amp;rs=0&amp;p=0&amp;url=http%3A%2F%2Fdsez.co.uk%2FCoins_14a.htm" style="position:absolute;left:8477;top:2381;width:10668;height:10668;rotation:141042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">
                  <v:imagedata r:id="rId16" o:title="th?&amp;id=HN.608043081815165327&amp;w=300&amp;h=300&amp;c=0&amp;pid=1.9&amp;rs=0&amp;p=0&amp;url=http%3A%2F%2Fdsez.co.uk%2FCoins_14a"/>
                  <v:path arrowok="t"/>
                </v:shape>
                <v:shape id="Picture 292" o:spid="_x0000_s1029" type="#_x0000_t75" alt="http://ts2.mm.bing.net/th?id=HN.608023286300934868&amp;w=139&amp;h=137&amp;c=7&amp;rs=1&amp;qlt=90&amp;o=4&amp;url=http%3a%2f%2fwww.coindatabase.com%2fcoin_large_libras.php%3fimgside%3dfront%26img%3d5p_EL2_rev_2003%26coinid%3d948&amp;pid=1.7" href="http://www.bing.com/images/search?q=5p+coin&amp;qs=n&amp;form=QBIR&amp;pq=5p+coin&amp;sc=4-7&amp;sp=-1&amp;sk=&amp;adlt=strict#view=detail&amp;id=926D62E4F4DE2AA17144CEE484FFB16613BC7F1B&amp;selectedIndex=6" style="position:absolute;top:666;width:6858;height:6763;rotation:-183713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" o:button="t">
                  <v:fill o:detectmouseclick="t"/>
                  <v:imagedata r:id="rId17" o:title="th?id=HN.608023286300934868&amp;w=139&amp;h=137&amp;c=7&amp;rs=1&amp;qlt=90&amp;o=4&amp;url=http%3a%2f%2fwww.coindatabase.com%2fcoin_large_libras.php%3fimgside%3dfront%26img%3d5p_EL2_rev_2003%26coinid%3d948&amp;pid=1"/>
                  <v:path arrowok="t"/>
                </v:shape>
                <w10:wrap anchorx="margin"/>
              </v:group>
            </w:pict>
          </mc:Fallback>
        </mc:AlternateContent>
      </w: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3E731C" w:rsidRDefault="003E731C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much money could Sam have?</w:t>
      </w:r>
    </w:p>
    <w:p w:rsidR="003E731C" w:rsidRDefault="003E731C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3E731C" w:rsidP="00F91DF7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 wp14:anchorId="61BB18C3" wp14:editId="61B1DE88">
            <wp:simplePos x="0" y="0"/>
            <wp:positionH relativeFrom="column">
              <wp:posOffset>4984750</wp:posOffset>
            </wp:positionH>
            <wp:positionV relativeFrom="paragraph">
              <wp:posOffset>137795</wp:posOffset>
            </wp:positionV>
            <wp:extent cx="1502410" cy="1560195"/>
            <wp:effectExtent l="0" t="0" r="2540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book 1.wm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1DF7">
        <w:rPr>
          <w:rFonts w:ascii="Comic Sans MS" w:hAnsi="Comic Sans MS"/>
          <w:sz w:val="32"/>
          <w:szCs w:val="32"/>
        </w:rPr>
        <w:t>Find all the amounts possible.  Can you make a list?</w:t>
      </w: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2"/>
          <w:szCs w:val="32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CD9ABE" wp14:editId="05B660E4">
                <wp:simplePos x="0" y="0"/>
                <wp:positionH relativeFrom="column">
                  <wp:posOffset>117475</wp:posOffset>
                </wp:positionH>
                <wp:positionV relativeFrom="paragraph">
                  <wp:posOffset>188595</wp:posOffset>
                </wp:positionV>
                <wp:extent cx="1800225" cy="561975"/>
                <wp:effectExtent l="38100" t="95250" r="9525" b="857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203498">
                          <a:off x="0" y="0"/>
                          <a:ext cx="1800225" cy="561975"/>
                          <a:chOff x="0" y="0"/>
                          <a:chExt cx="1800225" cy="56197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85725"/>
                            <a:ext cx="14954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1DF7" w:rsidRDefault="00F91DF7" w:rsidP="00F91DF7">
                              <w:pP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CD9ABE" id="Group 2" o:spid="_x0000_s1026" style="position:absolute;left:0;text-align:left;margin-left:9.25pt;margin-top:14.85pt;width:141.75pt;height:44.25pt;rotation:-433086fd;z-index:251660288" coordsize="18002,56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">
                <v:shape id="Picture 3" o:spid="_x0000_s1027" type="#_x0000_t75" style="position:absolute;width:18002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">
                  <v:imagedata r:id="rId19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333;top:857;width:14954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v:textbox style="mso-fit-shape-to-text:t">
                    <w:txbxContent>
                      <w:p w:rsidR="00F91DF7" w:rsidRDefault="00F91DF7" w:rsidP="00F91DF7">
                        <w:pP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Default="00F91DF7" w:rsidP="00F91DF7">
      <w:pPr>
        <w:ind w:left="180"/>
        <w:rPr>
          <w:rFonts w:ascii="Comic Sans MS" w:hAnsi="Comic Sans MS"/>
          <w:sz w:val="30"/>
          <w:szCs w:val="30"/>
        </w:rPr>
      </w:pPr>
    </w:p>
    <w:p w:rsidR="00F91DF7" w:rsidRPr="003E731C" w:rsidRDefault="00FB514E" w:rsidP="00F91DF7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Sam has a 2p, 5p and 10p</w:t>
      </w:r>
      <w:bookmarkStart w:id="0" w:name="_GoBack"/>
      <w:bookmarkEnd w:id="0"/>
      <w:r w:rsidR="00F91DF7" w:rsidRPr="003E731C">
        <w:rPr>
          <w:rFonts w:ascii="Comic Sans MS" w:hAnsi="Comic Sans MS"/>
          <w:sz w:val="32"/>
          <w:szCs w:val="32"/>
        </w:rPr>
        <w:t>.  She gives two coins to her brother.  Make a list of how much she can give her brother.</w:t>
      </w:r>
    </w:p>
    <w:p w:rsidR="00260392" w:rsidRDefault="00260392" w:rsidP="00260392">
      <w:pPr>
        <w:ind w:left="142"/>
        <w:rPr>
          <w:rFonts w:ascii="Comic Sans MS" w:hAnsi="Comic Sans MS"/>
          <w:sz w:val="32"/>
          <w:szCs w:val="32"/>
        </w:rPr>
      </w:pPr>
    </w:p>
    <w:p w:rsidR="00260392" w:rsidRPr="009C02F0" w:rsidRDefault="00260392" w:rsidP="000A7605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</w:p>
    <w:sectPr w:rsidR="00260392" w:rsidRPr="009C02F0" w:rsidSect="00BD1B63">
      <w:footerReference w:type="default" r:id="rId20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260392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2449E8" wp14:editId="7233F7E2">
              <wp:simplePos x="0" y="0"/>
              <wp:positionH relativeFrom="column">
                <wp:posOffset>4623435</wp:posOffset>
              </wp:positionH>
              <wp:positionV relativeFrom="paragraph">
                <wp:posOffset>-388620</wp:posOffset>
              </wp:positionV>
              <wp:extent cx="1868805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8805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311792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Finding All P</w:t>
                          </w:r>
                          <w:r w:rsidR="00260392">
                            <w:rPr>
                              <w:rFonts w:ascii="Comic Sans MS" w:hAnsi="Comic Sans MS"/>
                              <w:b/>
                            </w:rPr>
                            <w:t>ossibilities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2449E8" id="Rectangle 24" o:spid="_x0000_s1029" style="position:absolute;margin-left:364.05pt;margin-top:-30.6pt;width:147.1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" fillcolor="black [3213]" stroked="f" strokeweight="2pt">
              <v:textbox>
                <w:txbxContent>
                  <w:p w:rsidR="0083026E" w:rsidRDefault="00311792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Finding All P</w:t>
                    </w:r>
                    <w:r w:rsidR="00260392">
                      <w:rPr>
                        <w:rFonts w:ascii="Comic Sans MS" w:hAnsi="Comic Sans MS"/>
                        <w:b/>
                      </w:rPr>
                      <w:t>ossibilities</w:t>
                    </w:r>
                  </w:p>
                </w:txbxContent>
              </v:textbox>
            </v:rect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A887E0" wp14:editId="63717863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8A65BB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 w:rsidRPr="003E32E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</w:t>
                          </w:r>
                          <w:r w:rsidR="00260392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A887E0" id="Rectangle 23" o:spid="_x0000_s103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yn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bJeI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HeqTKe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8A65BB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 w:rsidRPr="003E32E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</w:t>
                    </w:r>
                    <w:r w:rsidR="00260392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A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88E6B1B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A7605"/>
    <w:rsid w:val="000F4293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11792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D16EE"/>
    <w:rsid w:val="00516D8A"/>
    <w:rsid w:val="00562BF4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358A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  <w:rsid w:val="00F76A13"/>
    <w:rsid w:val="00F91DF7"/>
    <w:rsid w:val="00FB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63A0CE6"/>
  <w15:docId w15:val="{5C996236-9AE0-4A58-B160-DF4AB178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bing.com/images/search?q=5p+coin&amp;qs=n&amp;form=QBIR&amp;pq=5p+coin&amp;sc=4-7&amp;sp=-1&amp;sk=&amp;adlt=strict#view=detail&amp;id=926D62E4F4DE2AA17144CEE484FFB16613BC7F1B&amp;selectedIndex=6" TargetMode="External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www.bing.com/images/search?q=1p+coin&amp;qs=n&amp;form=QBIR&amp;pq=1p+coin&amp;sc=8-7&amp;sp=-1&amp;sk=&amp;adlt=strict#view=detail&amp;id=BA02FD7CF7E1A6D5C8E19E661318796DDD9C2FE1&amp;selectedIndex=3" TargetMode="External"/><Relationship Id="rId19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519A-1B48-4CA1-A23A-8A8F0C74E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AB934C23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2015-02-17T14:52:00Z</cp:lastPrinted>
  <dcterms:created xsi:type="dcterms:W3CDTF">2021-01-27T17:54:00Z</dcterms:created>
  <dcterms:modified xsi:type="dcterms:W3CDTF">2021-01-27T17:54:00Z</dcterms:modified>
</cp:coreProperties>
</file>