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C3E" w:rsidRPr="006A5C3E" w:rsidRDefault="006A5C3E" w:rsidP="006A5C3E">
      <w:pPr>
        <w:rPr>
          <w:rFonts w:ascii="Comic Sans MS" w:hAnsi="Comic Sans MS"/>
          <w:b/>
          <w:color w:val="00B050"/>
          <w:sz w:val="28"/>
          <w:szCs w:val="28"/>
          <w:u w:val="single"/>
        </w:rPr>
      </w:pPr>
      <w:r>
        <w:rPr>
          <w:rFonts w:ascii="Comic Sans MS" w:hAnsi="Comic Sans MS"/>
          <w:color w:val="FF3399"/>
          <w:sz w:val="28"/>
          <w:szCs w:val="28"/>
        </w:rPr>
        <w:t xml:space="preserve">    </w:t>
      </w:r>
      <w:r w:rsidR="00A173E8">
        <w:rPr>
          <w:rFonts w:ascii="Comic Sans MS" w:hAnsi="Comic Sans MS"/>
          <w:color w:val="FF3399"/>
          <w:sz w:val="28"/>
          <w:szCs w:val="28"/>
        </w:rPr>
        <w:t>29.1.21</w:t>
      </w:r>
      <w:r>
        <w:rPr>
          <w:rFonts w:ascii="Comic Sans MS" w:hAnsi="Comic Sans MS"/>
          <w:color w:val="FF3399"/>
          <w:sz w:val="28"/>
          <w:szCs w:val="28"/>
        </w:rPr>
        <w:t xml:space="preserve">                                   </w:t>
      </w:r>
      <w:r w:rsidR="00A173E8">
        <w:rPr>
          <w:rFonts w:ascii="Comic Sans MS" w:hAnsi="Comic Sans MS"/>
          <w:color w:val="FF3399"/>
          <w:sz w:val="28"/>
          <w:szCs w:val="28"/>
        </w:rPr>
        <w:t xml:space="preserve"> </w:t>
      </w:r>
      <w:r w:rsidRPr="006A5C3E">
        <w:rPr>
          <w:rFonts w:ascii="Comic Sans MS" w:hAnsi="Comic Sans MS"/>
          <w:color w:val="FF3399"/>
          <w:sz w:val="28"/>
          <w:szCs w:val="28"/>
        </w:rPr>
        <w:t xml:space="preserve">Regular Plurals       </w:t>
      </w:r>
      <w:r w:rsidR="00A173E8">
        <w:rPr>
          <w:rFonts w:ascii="Comic Sans MS" w:hAnsi="Comic Sans MS"/>
          <w:color w:val="FF3399"/>
          <w:sz w:val="28"/>
          <w:szCs w:val="28"/>
        </w:rPr>
        <w:t xml:space="preserve">                       HC         </w:t>
      </w:r>
    </w:p>
    <w:p w:rsidR="006B6D00" w:rsidRPr="006A5C3E" w:rsidRDefault="006A5C3E" w:rsidP="006A5C3E">
      <w:pPr>
        <w:jc w:val="center"/>
        <w:rPr>
          <w:rFonts w:ascii="Comic Sans MS" w:hAnsi="Comic Sans MS"/>
          <w:b/>
          <w:color w:val="00B050"/>
          <w:sz w:val="28"/>
          <w:szCs w:val="28"/>
          <w:u w:val="single"/>
        </w:rPr>
      </w:pPr>
      <w:r w:rsidRPr="006A5C3E">
        <w:rPr>
          <w:rFonts w:ascii="Comic Sans MS" w:hAnsi="Comic Sans MS"/>
          <w:b/>
          <w:color w:val="00B050"/>
          <w:sz w:val="28"/>
          <w:szCs w:val="28"/>
          <w:u w:val="single"/>
        </w:rPr>
        <w:t xml:space="preserve"> WALT: make singular words plural by adding s.         </w:t>
      </w:r>
    </w:p>
    <w:p w:rsidR="006A5C3E" w:rsidRDefault="006A5C3E" w:rsidP="004936E6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spacing w:after="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add </w:t>
      </w:r>
      <w:r w:rsidRPr="006A5C3E">
        <w:rPr>
          <w:rFonts w:ascii="Comic Sans MS" w:hAnsi="Comic Sans MS"/>
          <w:b/>
          <w:color w:val="FF0000"/>
          <w:sz w:val="24"/>
          <w:szCs w:val="24"/>
          <w:u w:val="single"/>
        </w:rPr>
        <w:t>s</w:t>
      </w:r>
      <w:r>
        <w:rPr>
          <w:rFonts w:ascii="Comic Sans MS" w:hAnsi="Comic Sans MS"/>
          <w:sz w:val="24"/>
          <w:szCs w:val="24"/>
        </w:rPr>
        <w:t xml:space="preserve"> to make some words</w:t>
      </w:r>
      <w:r w:rsidRPr="006A5C3E">
        <w:rPr>
          <w:rFonts w:ascii="Comic Sans MS" w:hAnsi="Comic Sans MS"/>
          <w:sz w:val="24"/>
          <w:szCs w:val="24"/>
        </w:rPr>
        <w:t xml:space="preserve"> plural.</w:t>
      </w:r>
      <w:r>
        <w:rPr>
          <w:rFonts w:ascii="Comic Sans MS" w:hAnsi="Comic Sans MS"/>
          <w:sz w:val="24"/>
          <w:szCs w:val="24"/>
        </w:rPr>
        <w:t xml:space="preserve">  </w:t>
      </w:r>
      <w:r w:rsidRPr="006A5C3E">
        <w:rPr>
          <w:rFonts w:ascii="Comic Sans MS" w:hAnsi="Comic Sans MS"/>
          <w:sz w:val="24"/>
          <w:szCs w:val="24"/>
        </w:rPr>
        <w:t>For example,</w:t>
      </w:r>
    </w:p>
    <w:p w:rsidR="006A5C3E" w:rsidRDefault="006A5C3E" w:rsidP="004936E6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AA3F2C" wp14:editId="6F4625FE">
                <wp:simplePos x="0" y="0"/>
                <wp:positionH relativeFrom="column">
                  <wp:posOffset>959660</wp:posOffset>
                </wp:positionH>
                <wp:positionV relativeFrom="paragraph">
                  <wp:posOffset>160460</wp:posOffset>
                </wp:positionV>
                <wp:extent cx="439200" cy="309600"/>
                <wp:effectExtent l="0" t="19050" r="37465" b="33655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200" cy="30960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E829C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1" o:spid="_x0000_s1026" type="#_x0000_t13" style="position:absolute;margin-left:75.55pt;margin-top:12.65pt;width:34.6pt;height:24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" adj="13987" fillcolor="yellow" strokecolor="#1f4d78 [1604]" strokeweight="1pt"/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Cat  </w:t>
      </w:r>
      <w:r w:rsidRPr="006A5C3E">
        <w:rPr>
          <w:rFonts w:ascii="Comic Sans MS" w:hAnsi="Comic Sans MS"/>
          <w:sz w:val="24"/>
          <w:szCs w:val="24"/>
        </w:rPr>
        <w:drawing>
          <wp:inline distT="0" distB="0" distL="0" distR="0" wp14:anchorId="71BF6C79" wp14:editId="57B14043">
            <wp:extent cx="475200" cy="438150"/>
            <wp:effectExtent l="0" t="0" r="127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385" cy="46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        Cat</w:t>
      </w:r>
      <w:r w:rsidRPr="004936E6">
        <w:rPr>
          <w:rFonts w:ascii="Comic Sans MS" w:hAnsi="Comic Sans MS"/>
          <w:b/>
          <w:color w:val="FF0000"/>
          <w:sz w:val="24"/>
          <w:szCs w:val="24"/>
          <w:u w:val="single"/>
        </w:rPr>
        <w:t>s</w:t>
      </w:r>
      <w:r>
        <w:rPr>
          <w:rFonts w:ascii="Comic Sans MS" w:hAnsi="Comic Sans MS"/>
          <w:sz w:val="24"/>
          <w:szCs w:val="24"/>
        </w:rPr>
        <w:t xml:space="preserve">   </w:t>
      </w:r>
      <w:r w:rsidRPr="006A5C3E">
        <w:rPr>
          <w:rFonts w:ascii="Comic Sans MS" w:hAnsi="Comic Sans MS"/>
          <w:sz w:val="24"/>
          <w:szCs w:val="24"/>
        </w:rPr>
        <w:drawing>
          <wp:inline distT="0" distB="0" distL="0" distR="0" wp14:anchorId="45FB302B" wp14:editId="5073B5B1">
            <wp:extent cx="475200" cy="438150"/>
            <wp:effectExtent l="0" t="0" r="1270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385" cy="46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5C3E">
        <w:rPr>
          <w:rFonts w:ascii="Comic Sans MS" w:hAnsi="Comic Sans MS"/>
          <w:sz w:val="24"/>
          <w:szCs w:val="24"/>
        </w:rPr>
        <w:drawing>
          <wp:inline distT="0" distB="0" distL="0" distR="0" wp14:anchorId="020E1980" wp14:editId="71F500F0">
            <wp:extent cx="475200" cy="438150"/>
            <wp:effectExtent l="0" t="0" r="127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385" cy="46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</w:t>
      </w:r>
      <w:r w:rsidRPr="006A5C3E">
        <w:rPr>
          <w:rFonts w:ascii="Comic Sans MS" w:hAnsi="Comic Sans MS"/>
          <w:sz w:val="24"/>
          <w:szCs w:val="24"/>
        </w:rPr>
        <w:drawing>
          <wp:inline distT="0" distB="0" distL="0" distR="0" wp14:anchorId="5F31F54B" wp14:editId="1A9C23A0">
            <wp:extent cx="475200" cy="438150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385" cy="46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</w:t>
      </w:r>
      <w:r w:rsidRPr="006A5C3E">
        <w:rPr>
          <w:rFonts w:ascii="Comic Sans MS" w:hAnsi="Comic Sans MS"/>
          <w:sz w:val="24"/>
          <w:szCs w:val="24"/>
        </w:rPr>
        <w:drawing>
          <wp:inline distT="0" distB="0" distL="0" distR="0" wp14:anchorId="730F81BF" wp14:editId="34F1674F">
            <wp:extent cx="475200" cy="438150"/>
            <wp:effectExtent l="0" t="0" r="1270" b="0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385" cy="46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</w:t>
      </w:r>
    </w:p>
    <w:p w:rsidR="0097367B" w:rsidRDefault="006A5C3E" w:rsidP="0097367B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78C4BD" wp14:editId="6E203BA2">
                <wp:simplePos x="0" y="0"/>
                <wp:positionH relativeFrom="column">
                  <wp:posOffset>949060</wp:posOffset>
                </wp:positionH>
                <wp:positionV relativeFrom="paragraph">
                  <wp:posOffset>234305</wp:posOffset>
                </wp:positionV>
                <wp:extent cx="439200" cy="309600"/>
                <wp:effectExtent l="0" t="19050" r="37465" b="33655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200" cy="30960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2D12CF" id="Right Arrow 12" o:spid="_x0000_s1026" type="#_x0000_t13" style="position:absolute;margin-left:74.75pt;margin-top:18.45pt;width:34.6pt;height:24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" adj="13987" fillcolor="yellow" strokecolor="#1f4d78 [1604]" strokeweight="1pt"/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 Sock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A648FBC" wp14:editId="3EEAEDF9">
            <wp:extent cx="288000" cy="518160"/>
            <wp:effectExtent l="0" t="0" r="0" b="0"/>
            <wp:docPr id="9" name="Picture 9" descr="Image result for one Cartoon Sock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26EA4C771" descr="Image result for one Cartoon Sock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46" cy="548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</w:t>
      </w:r>
      <w:r w:rsidR="004936E6">
        <w:rPr>
          <w:rFonts w:ascii="Comic Sans MS" w:hAnsi="Comic Sans MS"/>
          <w:sz w:val="24"/>
          <w:szCs w:val="24"/>
        </w:rPr>
        <w:t xml:space="preserve">          </w:t>
      </w:r>
      <w:r>
        <w:rPr>
          <w:rFonts w:ascii="Comic Sans MS" w:hAnsi="Comic Sans MS"/>
          <w:sz w:val="24"/>
          <w:szCs w:val="24"/>
        </w:rPr>
        <w:t>Sock</w:t>
      </w:r>
      <w:r w:rsidRPr="004936E6">
        <w:rPr>
          <w:rFonts w:ascii="Comic Sans MS" w:hAnsi="Comic Sans MS"/>
          <w:b/>
          <w:color w:val="FF0000"/>
          <w:sz w:val="24"/>
          <w:szCs w:val="24"/>
          <w:u w:val="single"/>
        </w:rPr>
        <w:t>s</w:t>
      </w:r>
      <w:r>
        <w:rPr>
          <w:rFonts w:ascii="Comic Sans MS" w:hAnsi="Comic Sans MS"/>
          <w:sz w:val="24"/>
          <w:szCs w:val="24"/>
        </w:rPr>
        <w:t xml:space="preserve"> 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55B838A8" wp14:editId="17625EA6">
            <wp:extent cx="626400" cy="496570"/>
            <wp:effectExtent l="0" t="0" r="2540" b="0"/>
            <wp:docPr id="10" name="Picture 10" descr="Image result for one Cartoon Sock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57E6462F7" descr="Image result for one Cartoon Sock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746" cy="515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6E6" w:rsidRDefault="006A5C3E" w:rsidP="0097367B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B3CA4A" wp14:editId="3B647244">
                <wp:simplePos x="0" y="0"/>
                <wp:positionH relativeFrom="column">
                  <wp:posOffset>979120</wp:posOffset>
                </wp:positionH>
                <wp:positionV relativeFrom="paragraph">
                  <wp:posOffset>126150</wp:posOffset>
                </wp:positionV>
                <wp:extent cx="439200" cy="309600"/>
                <wp:effectExtent l="0" t="19050" r="37465" b="33655"/>
                <wp:wrapNone/>
                <wp:docPr id="14" name="Right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200" cy="30960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734C8C" id="Right Arrow 14" o:spid="_x0000_s1026" type="#_x0000_t13" style="position:absolute;margin-left:77.1pt;margin-top:9.95pt;width:34.6pt;height:24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" adj="13987" fillcolor="yellow" strokecolor="#1f4d78 [1604]" strokeweight="1pt"/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>Lollipop</w:t>
      </w:r>
      <w:r w:rsidR="0097367B"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262FDF08" wp14:editId="158BFF0A">
            <wp:extent cx="474345" cy="373664"/>
            <wp:effectExtent l="0" t="0" r="1905" b="7620"/>
            <wp:docPr id="13" name="Picture 13" descr="Image result for one cartoon lolipop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</w:t>
      </w:r>
      <w:r w:rsidR="004936E6">
        <w:rPr>
          <w:rFonts w:ascii="Comic Sans MS" w:hAnsi="Comic Sans MS"/>
          <w:sz w:val="24"/>
          <w:szCs w:val="24"/>
        </w:rPr>
        <w:t xml:space="preserve">       </w:t>
      </w:r>
      <w:r>
        <w:rPr>
          <w:rFonts w:ascii="Comic Sans MS" w:hAnsi="Comic Sans MS"/>
          <w:sz w:val="24"/>
          <w:szCs w:val="24"/>
        </w:rPr>
        <w:t xml:space="preserve"> Lollipop</w:t>
      </w:r>
      <w:r w:rsidRPr="004936E6">
        <w:rPr>
          <w:rFonts w:ascii="Comic Sans MS" w:hAnsi="Comic Sans MS"/>
          <w:b/>
          <w:color w:val="FF0000"/>
          <w:sz w:val="24"/>
          <w:szCs w:val="24"/>
          <w:u w:val="single"/>
        </w:rPr>
        <w:t>s</w:t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6D44AFC" wp14:editId="094D890E">
            <wp:extent cx="474345" cy="373664"/>
            <wp:effectExtent l="0" t="0" r="1905" b="7620"/>
            <wp:docPr id="15" name="Picture 15" descr="Image result for one cartoon lolipop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6D44AFC" wp14:editId="094D890E">
            <wp:extent cx="474345" cy="373664"/>
            <wp:effectExtent l="0" t="0" r="1905" b="7620"/>
            <wp:docPr id="16" name="Picture 16" descr="Image result for one cartoon lolipop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6D44AFC" wp14:editId="094D890E">
            <wp:extent cx="474345" cy="373664"/>
            <wp:effectExtent l="0" t="0" r="1905" b="7620"/>
            <wp:docPr id="17" name="Picture 17" descr="Image result for one cartoon lolipop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</w:t>
      </w:r>
      <w:r w:rsidR="004936E6"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0B4D998" wp14:editId="250C56E4">
            <wp:extent cx="474345" cy="373664"/>
            <wp:effectExtent l="0" t="0" r="1905" b="7620"/>
            <wp:docPr id="24" name="Picture 24" descr="Image result for one cartoon lolipop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36E6"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0B4D998" wp14:editId="250C56E4">
            <wp:extent cx="474345" cy="373664"/>
            <wp:effectExtent l="0" t="0" r="1905" b="7620"/>
            <wp:docPr id="25" name="Picture 25" descr="Image result for one cartoon lolipop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36E6"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0B4D998" wp14:editId="250C56E4">
            <wp:extent cx="474345" cy="373664"/>
            <wp:effectExtent l="0" t="0" r="1905" b="7620"/>
            <wp:docPr id="26" name="Picture 26" descr="Image result for one cartoon lolipop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36E6"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0B4D998" wp14:editId="250C56E4">
            <wp:extent cx="474345" cy="373664"/>
            <wp:effectExtent l="0" t="0" r="1905" b="7620"/>
            <wp:docPr id="27" name="Picture 27" descr="Image result for one cartoon lolipop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36E6"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0B4D998" wp14:editId="250C56E4">
            <wp:extent cx="474345" cy="373664"/>
            <wp:effectExtent l="0" t="0" r="1905" b="7620"/>
            <wp:docPr id="28" name="Picture 28" descr="Image result for one cartoon lolipop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ne cartoon lolipop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" cy="3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6E6" w:rsidRDefault="004936E6" w:rsidP="004936E6">
      <w:pPr>
        <w:jc w:val="center"/>
        <w:rPr>
          <w:rFonts w:ascii="Comic Sans MS" w:hAnsi="Comic Sans MS"/>
          <w:b/>
          <w:color w:val="FF9933"/>
          <w:sz w:val="24"/>
          <w:szCs w:val="24"/>
          <w:u w:val="single"/>
        </w:rPr>
      </w:pPr>
      <w:r w:rsidRPr="004936E6">
        <w:rPr>
          <w:rFonts w:ascii="Comic Sans MS" w:hAnsi="Comic Sans MS"/>
          <w:b/>
          <w:color w:val="FF9933"/>
          <w:sz w:val="24"/>
          <w:szCs w:val="24"/>
          <w:u w:val="single"/>
        </w:rPr>
        <w:t xml:space="preserve">Can you make the </w:t>
      </w:r>
      <w:r w:rsidR="0097367B">
        <w:rPr>
          <w:rFonts w:ascii="Comic Sans MS" w:hAnsi="Comic Sans MS"/>
          <w:b/>
          <w:color w:val="FF9933"/>
          <w:sz w:val="24"/>
          <w:szCs w:val="24"/>
          <w:u w:val="single"/>
        </w:rPr>
        <w:t>singular words</w:t>
      </w:r>
      <w:r w:rsidRPr="004936E6">
        <w:rPr>
          <w:rFonts w:ascii="Comic Sans MS" w:hAnsi="Comic Sans MS"/>
          <w:b/>
          <w:color w:val="FF9933"/>
          <w:sz w:val="24"/>
          <w:szCs w:val="24"/>
          <w:u w:val="single"/>
        </w:rPr>
        <w:t xml:space="preserve"> plural?</w:t>
      </w:r>
      <w:r>
        <w:rPr>
          <w:rFonts w:ascii="Comic Sans MS" w:hAnsi="Comic Sans MS"/>
          <w:b/>
          <w:color w:val="FF9933"/>
          <w:sz w:val="24"/>
          <w:szCs w:val="24"/>
          <w:u w:val="single"/>
        </w:rPr>
        <w:t xml:space="preserve"> The first one has been done for you </w:t>
      </w:r>
      <w:r w:rsidRPr="004936E6">
        <w:rPr>
          <w:rFonts w:ascii="Comic Sans MS" w:hAnsi="Comic Sans MS"/>
          <w:b/>
          <w:color w:val="FF9933"/>
          <w:sz w:val="24"/>
          <w:szCs w:val="24"/>
          <w:u w:val="single"/>
        </w:rPr>
        <w:sym w:font="Wingdings" w:char="F04A"/>
      </w:r>
      <w:r>
        <w:rPr>
          <w:rFonts w:ascii="Comic Sans MS" w:hAnsi="Comic Sans MS"/>
          <w:b/>
          <w:color w:val="FF9933"/>
          <w:sz w:val="24"/>
          <w:szCs w:val="24"/>
          <w:u w:val="single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936E6" w:rsidRPr="004936E6" w:rsidTr="004936E6">
        <w:tc>
          <w:tcPr>
            <w:tcW w:w="5228" w:type="dxa"/>
          </w:tcPr>
          <w:p w:rsidR="004936E6" w:rsidRPr="004936E6" w:rsidRDefault="004936E6" w:rsidP="004936E6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proofErr w:type="spellStart"/>
            <w:r w:rsidRPr="004936E6">
              <w:rPr>
                <w:rFonts w:ascii="Comic Sans MS" w:hAnsi="Comic Sans MS"/>
                <w:b/>
                <w:color w:val="FF0000"/>
                <w:sz w:val="36"/>
                <w:szCs w:val="36"/>
              </w:rPr>
              <w:t>Singluar</w:t>
            </w:r>
            <w:proofErr w:type="spellEnd"/>
          </w:p>
        </w:tc>
        <w:tc>
          <w:tcPr>
            <w:tcW w:w="5228" w:type="dxa"/>
          </w:tcPr>
          <w:p w:rsidR="004936E6" w:rsidRPr="004936E6" w:rsidRDefault="004936E6" w:rsidP="004936E6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 w:rsidRPr="004936E6">
              <w:rPr>
                <w:rFonts w:ascii="Comic Sans MS" w:hAnsi="Comic Sans MS"/>
                <w:b/>
                <w:color w:val="FF0000"/>
                <w:sz w:val="36"/>
                <w:szCs w:val="36"/>
              </w:rPr>
              <w:t>Plural</w:t>
            </w:r>
          </w:p>
        </w:tc>
      </w:tr>
      <w:tr w:rsidR="004936E6" w:rsidRPr="004936E6" w:rsidTr="004936E6">
        <w:tc>
          <w:tcPr>
            <w:tcW w:w="5228" w:type="dxa"/>
          </w:tcPr>
          <w:p w:rsidR="0097367B" w:rsidRPr="004936E6" w:rsidRDefault="0097367B" w:rsidP="0097367B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 xml:space="preserve">frog                 </w:t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10AB9549" wp14:editId="218AC260">
                  <wp:extent cx="776653" cy="546735"/>
                  <wp:effectExtent l="0" t="0" r="4445" b="5715"/>
                  <wp:docPr id="8" name="Picture 8" descr="Image result for lots of cartoon frog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001" cy="565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97367B" w:rsidRDefault="0097367B" w:rsidP="0097367B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 xml:space="preserve">               </w:t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4C79AE87" wp14:editId="732957EB">
                  <wp:extent cx="395564" cy="266400"/>
                  <wp:effectExtent l="0" t="0" r="5080" b="635"/>
                  <wp:docPr id="43" name="Picture 43" descr="Image result for lots of cartoon frog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141EBB46" wp14:editId="7A032B4B">
                  <wp:extent cx="395564" cy="266400"/>
                  <wp:effectExtent l="0" t="0" r="5080" b="635"/>
                  <wp:docPr id="44" name="Picture 44" descr="Image result for lots of cartoon frog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66A0C54B" wp14:editId="40BDC190">
                  <wp:extent cx="395564" cy="266400"/>
                  <wp:effectExtent l="0" t="0" r="5080" b="635"/>
                  <wp:docPr id="45" name="Picture 45" descr="Image result for lots of cartoon frog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4AB779B1" wp14:editId="7BC466F8">
                  <wp:extent cx="395564" cy="266400"/>
                  <wp:effectExtent l="0" t="0" r="5080" b="635"/>
                  <wp:docPr id="46" name="Picture 46" descr="Image result for lots of cartoon frog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36E6" w:rsidRPr="004936E6" w:rsidRDefault="0097367B" w:rsidP="0097367B">
            <w:pPr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f</w:t>
            </w:r>
            <w:r w:rsidRPr="0097367B"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rog</w:t>
            </w:r>
            <w:r w:rsidRPr="0097367B">
              <w:rPr>
                <w:rFonts w:ascii="Comic Sans MS" w:hAnsi="Comic Sans MS"/>
                <w:b/>
                <w:color w:val="FF0000"/>
                <w:sz w:val="36"/>
                <w:szCs w:val="36"/>
              </w:rPr>
              <w:t xml:space="preserve">s </w:t>
            </w:r>
            <w:r>
              <w:rPr>
                <w:rFonts w:ascii="Comic Sans MS" w:hAnsi="Comic Sans MS"/>
                <w:b/>
                <w:color w:val="FF0000"/>
                <w:sz w:val="36"/>
                <w:szCs w:val="36"/>
              </w:rPr>
              <w:t xml:space="preserve">        </w:t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726C1A79" wp14:editId="38408600">
                  <wp:extent cx="395564" cy="266400"/>
                  <wp:effectExtent l="0" t="0" r="5080" b="635"/>
                  <wp:docPr id="32" name="Picture 32" descr="Image result for lots of cartoon frog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5A30C5DC" wp14:editId="1C2362D7">
                  <wp:extent cx="395564" cy="266400"/>
                  <wp:effectExtent l="0" t="0" r="5080" b="635"/>
                  <wp:docPr id="33" name="Picture 33" descr="Image result for lots of cartoon frog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5A30C5DC" wp14:editId="1C2362D7">
                  <wp:extent cx="395564" cy="266400"/>
                  <wp:effectExtent l="0" t="0" r="5080" b="635"/>
                  <wp:docPr id="34" name="Picture 34" descr="Image result for lots of cartoon frog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5A30C5DC" wp14:editId="1C2362D7">
                  <wp:extent cx="395564" cy="266400"/>
                  <wp:effectExtent l="0" t="0" r="5080" b="635"/>
                  <wp:docPr id="35" name="Picture 35" descr="Image result for lots of cartoon frog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ots of cartoon frog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08" cy="30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b/>
                <w:color w:val="FF0000"/>
                <w:sz w:val="36"/>
                <w:szCs w:val="36"/>
              </w:rPr>
              <w:t xml:space="preserve">   </w:t>
            </w:r>
            <w:r w:rsidRPr="0097367B">
              <w:rPr>
                <w:rFonts w:ascii="Comic Sans MS" w:hAnsi="Comic Sans MS"/>
                <w:b/>
                <w:color w:val="FF0000"/>
                <w:sz w:val="36"/>
                <w:szCs w:val="36"/>
              </w:rPr>
              <w:t xml:space="preserve">  </w:t>
            </w:r>
            <w:r>
              <w:rPr>
                <w:rFonts w:ascii="Comic Sans MS" w:hAnsi="Comic Sans MS"/>
                <w:b/>
                <w:color w:val="FF0000"/>
                <w:sz w:val="36"/>
                <w:szCs w:val="36"/>
                <w:u w:val="single"/>
              </w:rPr>
              <w:t xml:space="preserve">                      </w:t>
            </w:r>
          </w:p>
        </w:tc>
      </w:tr>
      <w:tr w:rsidR="004936E6" w:rsidRPr="004936E6" w:rsidTr="004936E6">
        <w:tc>
          <w:tcPr>
            <w:tcW w:w="5228" w:type="dxa"/>
          </w:tcPr>
          <w:p w:rsidR="004936E6" w:rsidRPr="004936E6" w:rsidRDefault="004936E6" w:rsidP="004936E6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4936E6" w:rsidRPr="004936E6" w:rsidRDefault="004936E6" w:rsidP="004936E6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 w:rsidRPr="004936E6"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tree</w:t>
            </w:r>
          </w:p>
        </w:tc>
        <w:tc>
          <w:tcPr>
            <w:tcW w:w="5228" w:type="dxa"/>
          </w:tcPr>
          <w:p w:rsidR="004936E6" w:rsidRPr="004936E6" w:rsidRDefault="004936E6" w:rsidP="004936E6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4936E6" w:rsidRPr="004936E6" w:rsidTr="004936E6">
        <w:tc>
          <w:tcPr>
            <w:tcW w:w="5228" w:type="dxa"/>
          </w:tcPr>
          <w:p w:rsidR="004936E6" w:rsidRPr="004936E6" w:rsidRDefault="004936E6" w:rsidP="004936E6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4936E6" w:rsidRPr="004936E6" w:rsidRDefault="004936E6" w:rsidP="004936E6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 w:rsidRPr="004936E6"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pineapple</w:t>
            </w:r>
          </w:p>
        </w:tc>
        <w:tc>
          <w:tcPr>
            <w:tcW w:w="5228" w:type="dxa"/>
          </w:tcPr>
          <w:p w:rsidR="004936E6" w:rsidRPr="004936E6" w:rsidRDefault="004936E6" w:rsidP="004936E6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4936E6" w:rsidRPr="004936E6" w:rsidTr="004936E6">
        <w:tc>
          <w:tcPr>
            <w:tcW w:w="5228" w:type="dxa"/>
          </w:tcPr>
          <w:p w:rsidR="004936E6" w:rsidRPr="004936E6" w:rsidRDefault="004936E6" w:rsidP="004936E6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4936E6" w:rsidRPr="004936E6" w:rsidRDefault="00D962B4" w:rsidP="004936E6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earring</w:t>
            </w:r>
            <w:r w:rsidR="004936E6" w:rsidRPr="004936E6"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5228" w:type="dxa"/>
          </w:tcPr>
          <w:p w:rsidR="004936E6" w:rsidRPr="004936E6" w:rsidRDefault="004936E6" w:rsidP="004936E6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4936E6" w:rsidRPr="004936E6" w:rsidTr="004936E6">
        <w:tc>
          <w:tcPr>
            <w:tcW w:w="5228" w:type="dxa"/>
          </w:tcPr>
          <w:p w:rsidR="004936E6" w:rsidRPr="004936E6" w:rsidRDefault="004936E6" w:rsidP="004936E6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4936E6" w:rsidRPr="004936E6" w:rsidRDefault="004936E6" w:rsidP="004936E6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 w:rsidRPr="004936E6"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book</w:t>
            </w:r>
          </w:p>
        </w:tc>
        <w:tc>
          <w:tcPr>
            <w:tcW w:w="5228" w:type="dxa"/>
          </w:tcPr>
          <w:p w:rsidR="004936E6" w:rsidRPr="004936E6" w:rsidRDefault="004936E6" w:rsidP="004936E6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4936E6" w:rsidRPr="004936E6" w:rsidTr="004936E6">
        <w:tc>
          <w:tcPr>
            <w:tcW w:w="5228" w:type="dxa"/>
          </w:tcPr>
          <w:p w:rsidR="004936E6" w:rsidRPr="004936E6" w:rsidRDefault="004936E6" w:rsidP="004936E6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4936E6" w:rsidRPr="004936E6" w:rsidRDefault="004936E6" w:rsidP="004936E6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 w:rsidRPr="004936E6"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rainbow</w:t>
            </w:r>
          </w:p>
        </w:tc>
        <w:tc>
          <w:tcPr>
            <w:tcW w:w="5228" w:type="dxa"/>
          </w:tcPr>
          <w:p w:rsidR="004936E6" w:rsidRPr="004936E6" w:rsidRDefault="004936E6" w:rsidP="004936E6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4936E6" w:rsidRPr="004936E6" w:rsidTr="004936E6">
        <w:tc>
          <w:tcPr>
            <w:tcW w:w="5228" w:type="dxa"/>
          </w:tcPr>
          <w:p w:rsidR="004936E6" w:rsidRPr="004936E6" w:rsidRDefault="004936E6" w:rsidP="004936E6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4936E6" w:rsidRPr="004936E6" w:rsidRDefault="004936E6" w:rsidP="004936E6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 w:rsidRPr="004936E6"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jumper</w:t>
            </w:r>
          </w:p>
        </w:tc>
        <w:tc>
          <w:tcPr>
            <w:tcW w:w="5228" w:type="dxa"/>
          </w:tcPr>
          <w:p w:rsidR="004936E6" w:rsidRPr="004936E6" w:rsidRDefault="004936E6" w:rsidP="004936E6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4936E6" w:rsidRPr="004936E6" w:rsidTr="004936E6">
        <w:tc>
          <w:tcPr>
            <w:tcW w:w="5228" w:type="dxa"/>
          </w:tcPr>
          <w:p w:rsidR="004936E6" w:rsidRPr="004936E6" w:rsidRDefault="004936E6" w:rsidP="004936E6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4936E6" w:rsidRPr="004936E6" w:rsidRDefault="004936E6" w:rsidP="004936E6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 w:rsidRPr="004936E6"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bicycle</w:t>
            </w:r>
          </w:p>
        </w:tc>
        <w:tc>
          <w:tcPr>
            <w:tcW w:w="5228" w:type="dxa"/>
          </w:tcPr>
          <w:p w:rsidR="004936E6" w:rsidRPr="004936E6" w:rsidRDefault="004936E6" w:rsidP="004936E6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4936E6" w:rsidRPr="004936E6" w:rsidTr="004936E6">
        <w:tc>
          <w:tcPr>
            <w:tcW w:w="5228" w:type="dxa"/>
          </w:tcPr>
          <w:p w:rsidR="004936E6" w:rsidRPr="004936E6" w:rsidRDefault="004936E6" w:rsidP="004936E6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4936E6" w:rsidRPr="004936E6" w:rsidRDefault="004936E6" w:rsidP="004936E6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 w:rsidRPr="004936E6"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snake</w:t>
            </w:r>
          </w:p>
        </w:tc>
        <w:tc>
          <w:tcPr>
            <w:tcW w:w="5228" w:type="dxa"/>
          </w:tcPr>
          <w:p w:rsidR="004936E6" w:rsidRPr="004936E6" w:rsidRDefault="004936E6" w:rsidP="004936E6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  <w:tr w:rsidR="004936E6" w:rsidRPr="004936E6" w:rsidTr="004936E6">
        <w:tc>
          <w:tcPr>
            <w:tcW w:w="5228" w:type="dxa"/>
          </w:tcPr>
          <w:p w:rsidR="004936E6" w:rsidRPr="004936E6" w:rsidRDefault="004936E6" w:rsidP="004936E6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</w:p>
          <w:p w:rsidR="004936E6" w:rsidRPr="004936E6" w:rsidRDefault="004936E6" w:rsidP="004936E6">
            <w:pPr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</w:pPr>
            <w:r w:rsidRPr="004936E6">
              <w:rPr>
                <w:rFonts w:ascii="Comic Sans MS" w:hAnsi="Comic Sans MS"/>
                <w:b/>
                <w:color w:val="000000" w:themeColor="text1"/>
                <w:sz w:val="36"/>
                <w:szCs w:val="36"/>
              </w:rPr>
              <w:t>kitten</w:t>
            </w:r>
          </w:p>
        </w:tc>
        <w:tc>
          <w:tcPr>
            <w:tcW w:w="5228" w:type="dxa"/>
          </w:tcPr>
          <w:p w:rsidR="004936E6" w:rsidRPr="004936E6" w:rsidRDefault="004936E6" w:rsidP="004936E6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</w:tr>
    </w:tbl>
    <w:p w:rsidR="00356126" w:rsidRDefault="00356126" w:rsidP="00356126">
      <w:pPr>
        <w:rPr>
          <w:rFonts w:ascii="Comic Sans MS" w:hAnsi="Comic Sans MS"/>
          <w:b/>
          <w:color w:val="FF9933"/>
          <w:sz w:val="36"/>
          <w:szCs w:val="36"/>
        </w:rPr>
      </w:pPr>
      <w:r>
        <w:rPr>
          <w:rFonts w:ascii="Comic Sans MS" w:hAnsi="Comic Sans MS"/>
          <w:b/>
          <w:color w:val="FF9933"/>
          <w:sz w:val="36"/>
          <w:szCs w:val="36"/>
        </w:rPr>
        <w:lastRenderedPageBreak/>
        <w:t>Part 2</w:t>
      </w:r>
    </w:p>
    <w:p w:rsidR="00356126" w:rsidRDefault="00356126" w:rsidP="00356126">
      <w:pPr>
        <w:rPr>
          <w:rFonts w:ascii="Comic Sans MS" w:hAnsi="Comic Sans MS"/>
          <w:b/>
          <w:color w:val="FF0000"/>
          <w:sz w:val="36"/>
          <w:szCs w:val="36"/>
        </w:rPr>
      </w:pPr>
      <w:r w:rsidRPr="004715F5">
        <w:rPr>
          <w:rFonts w:ascii="Comic Sans MS" w:hAnsi="Comic Sans MS"/>
          <w:b/>
          <w:color w:val="FF0000"/>
          <w:sz w:val="36"/>
          <w:szCs w:val="36"/>
        </w:rPr>
        <w:t>Read the sentences below</w:t>
      </w:r>
      <w:r>
        <w:rPr>
          <w:rFonts w:ascii="Comic Sans MS" w:hAnsi="Comic Sans MS"/>
          <w:b/>
          <w:color w:val="FF0000"/>
          <w:sz w:val="36"/>
          <w:szCs w:val="36"/>
        </w:rPr>
        <w:t xml:space="preserve">. </w:t>
      </w:r>
      <w:r w:rsidRPr="008F4BEF">
        <w:rPr>
          <w:rFonts w:ascii="Comic Sans MS" w:hAnsi="Comic Sans MS"/>
          <w:b/>
          <w:color w:val="0070C0"/>
          <w:sz w:val="36"/>
          <w:szCs w:val="36"/>
          <w:u w:val="single"/>
        </w:rPr>
        <w:t>The words in the box need to be made plural before they will fit into each sentence.</w:t>
      </w:r>
      <w:r w:rsidRPr="008F4BEF">
        <w:rPr>
          <w:rFonts w:ascii="Comic Sans MS" w:hAnsi="Comic Sans MS"/>
          <w:b/>
          <w:color w:val="0070C0"/>
          <w:sz w:val="36"/>
          <w:szCs w:val="36"/>
        </w:rPr>
        <w:t xml:space="preserve"> </w:t>
      </w:r>
      <w:r w:rsidRPr="008F4BEF">
        <w:rPr>
          <w:rFonts w:ascii="Comic Sans MS" w:hAnsi="Comic Sans MS"/>
          <w:b/>
          <w:color w:val="00B050"/>
          <w:sz w:val="36"/>
          <w:szCs w:val="36"/>
        </w:rPr>
        <w:t>Can you make the words plural by adding s?</w:t>
      </w:r>
    </w:p>
    <w:p w:rsidR="00356126" w:rsidRDefault="00356126" w:rsidP="00356126">
      <w:pPr>
        <w:rPr>
          <w:rFonts w:ascii="Comic Sans MS" w:hAnsi="Comic Sans MS"/>
          <w:b/>
          <w:color w:val="FF0000"/>
          <w:sz w:val="36"/>
          <w:szCs w:val="36"/>
        </w:rPr>
      </w:pPr>
    </w:p>
    <w:p w:rsidR="00356126" w:rsidRPr="00D42909" w:rsidRDefault="00356126" w:rsidP="00356126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jc w:val="center"/>
        <w:rPr>
          <w:rFonts w:ascii="Comic Sans MS" w:hAnsi="Comic Sans MS"/>
          <w:b/>
          <w:color w:val="CC0099"/>
          <w:sz w:val="36"/>
          <w:szCs w:val="36"/>
        </w:rPr>
      </w:pPr>
      <w:r>
        <w:rPr>
          <w:rFonts w:ascii="Comic Sans MS" w:hAnsi="Comic Sans MS"/>
          <w:b/>
          <w:noProof/>
          <w:color w:val="CC0099"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5952C4" wp14:editId="51C9127A">
                <wp:simplePos x="0" y="0"/>
                <wp:positionH relativeFrom="column">
                  <wp:posOffset>1302152</wp:posOffset>
                </wp:positionH>
                <wp:positionV relativeFrom="paragraph">
                  <wp:posOffset>24034</wp:posOffset>
                </wp:positionV>
                <wp:extent cx="439838" cy="312516"/>
                <wp:effectExtent l="0" t="0" r="17780" b="3048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9838" cy="31251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F7192F" id="Straight Connector 18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55pt,1.9pt" to="137.2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" strokecolor="black [3200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b/>
          <w:noProof/>
          <w:color w:val="CC0099"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D6B407" wp14:editId="2CC544FD">
                <wp:simplePos x="0" y="0"/>
                <wp:positionH relativeFrom="column">
                  <wp:posOffset>1186405</wp:posOffset>
                </wp:positionH>
                <wp:positionV relativeFrom="paragraph">
                  <wp:posOffset>884</wp:posOffset>
                </wp:positionV>
                <wp:extent cx="659757" cy="277793"/>
                <wp:effectExtent l="0" t="0" r="26670" b="2730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9757" cy="27779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44C8CD" id="Straight Connector 7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3.4pt,.05pt" to="145.35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b/>
          <w:color w:val="CC0099"/>
          <w:sz w:val="36"/>
          <w:szCs w:val="36"/>
        </w:rPr>
        <w:t>pe</w:t>
      </w:r>
      <w:r w:rsidRPr="00D42909">
        <w:rPr>
          <w:rFonts w:ascii="Comic Sans MS" w:hAnsi="Comic Sans MS"/>
          <w:b/>
          <w:color w:val="CC0099"/>
          <w:sz w:val="36"/>
          <w:szCs w:val="36"/>
        </w:rPr>
        <w:t>ncil</w:t>
      </w:r>
      <w:r>
        <w:rPr>
          <w:rFonts w:ascii="Comic Sans MS" w:hAnsi="Comic Sans MS"/>
          <w:b/>
          <w:color w:val="CC0099"/>
          <w:sz w:val="36"/>
          <w:szCs w:val="36"/>
        </w:rPr>
        <w:t xml:space="preserve">   sweet</w:t>
      </w:r>
      <w:r w:rsidRPr="00D42909">
        <w:rPr>
          <w:rFonts w:ascii="Comic Sans MS" w:hAnsi="Comic Sans MS"/>
          <w:b/>
          <w:color w:val="CC0099"/>
          <w:sz w:val="36"/>
          <w:szCs w:val="36"/>
        </w:rPr>
        <w:t xml:space="preserve">    bed   cat   coin    shoe</w:t>
      </w:r>
      <w:r w:rsidR="00DF55D3">
        <w:rPr>
          <w:rFonts w:ascii="Comic Sans MS" w:hAnsi="Comic Sans MS"/>
          <w:b/>
          <w:color w:val="CC0099"/>
          <w:sz w:val="36"/>
          <w:szCs w:val="36"/>
        </w:rPr>
        <w:t xml:space="preserve">  toys</w:t>
      </w:r>
      <w:bookmarkStart w:id="0" w:name="_GoBack"/>
      <w:bookmarkEnd w:id="0"/>
      <w:r w:rsidRPr="00D42909">
        <w:rPr>
          <w:rFonts w:ascii="Comic Sans MS" w:hAnsi="Comic Sans MS"/>
          <w:b/>
          <w:color w:val="CC0099"/>
          <w:sz w:val="36"/>
          <w:szCs w:val="36"/>
        </w:rPr>
        <w:t xml:space="preserve">   sock   dog</w:t>
      </w:r>
    </w:p>
    <w:p w:rsidR="00356126" w:rsidRDefault="00356126" w:rsidP="00356126"/>
    <w:p w:rsidR="00356126" w:rsidRPr="00356126" w:rsidRDefault="00356126" w:rsidP="00356126">
      <w:pPr>
        <w:rPr>
          <w:rFonts w:ascii="Comic Sans MS" w:hAnsi="Comic Sans MS"/>
          <w:sz w:val="32"/>
          <w:szCs w:val="32"/>
        </w:rPr>
      </w:pPr>
      <w:r w:rsidRPr="00356126">
        <w:rPr>
          <w:rFonts w:ascii="Comic Sans MS" w:hAnsi="Comic Sans MS"/>
          <w:sz w:val="32"/>
          <w:szCs w:val="32"/>
        </w:rPr>
        <w:t xml:space="preserve">I ate four </w:t>
      </w:r>
      <w:r w:rsidRPr="00356126">
        <w:rPr>
          <w:rFonts w:ascii="Comic Sans MS" w:hAnsi="Comic Sans MS"/>
          <w:sz w:val="32"/>
          <w:szCs w:val="32"/>
          <w:u w:val="single"/>
        </w:rPr>
        <w:t>sweets</w:t>
      </w:r>
      <w:r w:rsidRPr="00356126">
        <w:rPr>
          <w:rFonts w:ascii="Comic Sans MS" w:hAnsi="Comic Sans MS"/>
          <w:sz w:val="32"/>
          <w:szCs w:val="32"/>
        </w:rPr>
        <w:t xml:space="preserve"> before </w:t>
      </w:r>
      <w:r w:rsidRPr="00356126">
        <w:rPr>
          <w:rFonts w:ascii="Comic Sans MS" w:hAnsi="Comic Sans MS"/>
          <w:sz w:val="32"/>
          <w:szCs w:val="32"/>
        </w:rPr>
        <w:t xml:space="preserve">I had my </w:t>
      </w:r>
      <w:r w:rsidRPr="00356126">
        <w:rPr>
          <w:rFonts w:ascii="Comic Sans MS" w:hAnsi="Comic Sans MS"/>
          <w:sz w:val="32"/>
          <w:szCs w:val="32"/>
        </w:rPr>
        <w:t>tea.</w:t>
      </w:r>
    </w:p>
    <w:p w:rsidR="00356126" w:rsidRPr="00356126" w:rsidRDefault="00356126" w:rsidP="00356126">
      <w:pPr>
        <w:rPr>
          <w:rFonts w:ascii="Comic Sans MS" w:hAnsi="Comic Sans MS"/>
          <w:sz w:val="32"/>
          <w:szCs w:val="32"/>
        </w:rPr>
      </w:pPr>
    </w:p>
    <w:p w:rsidR="00356126" w:rsidRPr="00356126" w:rsidRDefault="00356126" w:rsidP="00356126">
      <w:pPr>
        <w:rPr>
          <w:rFonts w:ascii="Comic Sans MS" w:hAnsi="Comic Sans MS"/>
          <w:sz w:val="32"/>
          <w:szCs w:val="32"/>
        </w:rPr>
      </w:pPr>
      <w:r w:rsidRPr="00356126">
        <w:rPr>
          <w:rFonts w:ascii="Comic Sans MS" w:hAnsi="Comic Sans MS"/>
          <w:sz w:val="32"/>
          <w:szCs w:val="32"/>
        </w:rPr>
        <w:t>Dad told Max and Molly to make their __________ before breakfast.</w:t>
      </w:r>
    </w:p>
    <w:p w:rsidR="00356126" w:rsidRPr="00356126" w:rsidRDefault="00356126" w:rsidP="00356126">
      <w:pPr>
        <w:rPr>
          <w:rFonts w:ascii="Comic Sans MS" w:hAnsi="Comic Sans MS"/>
          <w:sz w:val="32"/>
          <w:szCs w:val="32"/>
        </w:rPr>
      </w:pPr>
    </w:p>
    <w:p w:rsidR="00356126" w:rsidRPr="00356126" w:rsidRDefault="00356126" w:rsidP="00356126">
      <w:pPr>
        <w:rPr>
          <w:rFonts w:ascii="Comic Sans MS" w:hAnsi="Comic Sans MS"/>
          <w:sz w:val="32"/>
          <w:szCs w:val="32"/>
        </w:rPr>
      </w:pPr>
      <w:r w:rsidRPr="00356126">
        <w:rPr>
          <w:rFonts w:ascii="Comic Sans MS" w:hAnsi="Comic Sans MS"/>
          <w:sz w:val="32"/>
          <w:szCs w:val="32"/>
        </w:rPr>
        <w:t>We put our ___________ and ________ on to go outside</w:t>
      </w:r>
      <w:r>
        <w:rPr>
          <w:rFonts w:ascii="Comic Sans MS" w:hAnsi="Comic Sans MS"/>
          <w:sz w:val="32"/>
          <w:szCs w:val="32"/>
        </w:rPr>
        <w:t xml:space="preserve"> to play</w:t>
      </w:r>
      <w:r w:rsidRPr="00356126">
        <w:rPr>
          <w:rFonts w:ascii="Comic Sans MS" w:hAnsi="Comic Sans MS"/>
          <w:sz w:val="32"/>
          <w:szCs w:val="32"/>
        </w:rPr>
        <w:t>.</w:t>
      </w:r>
    </w:p>
    <w:p w:rsidR="00356126" w:rsidRPr="00356126" w:rsidRDefault="00356126" w:rsidP="00356126">
      <w:pPr>
        <w:rPr>
          <w:rFonts w:ascii="Comic Sans MS" w:hAnsi="Comic Sans MS"/>
          <w:sz w:val="32"/>
          <w:szCs w:val="32"/>
        </w:rPr>
      </w:pPr>
    </w:p>
    <w:p w:rsidR="00356126" w:rsidRPr="00356126" w:rsidRDefault="00356126" w:rsidP="00356126">
      <w:pPr>
        <w:rPr>
          <w:rFonts w:ascii="Comic Sans MS" w:hAnsi="Comic Sans MS"/>
          <w:sz w:val="32"/>
          <w:szCs w:val="32"/>
        </w:rPr>
      </w:pPr>
      <w:r w:rsidRPr="00356126">
        <w:rPr>
          <w:rFonts w:ascii="Comic Sans MS" w:hAnsi="Comic Sans MS"/>
          <w:sz w:val="32"/>
          <w:szCs w:val="32"/>
        </w:rPr>
        <w:t xml:space="preserve">___________ and ____________ are </w:t>
      </w:r>
      <w:r>
        <w:rPr>
          <w:rFonts w:ascii="Comic Sans MS" w:hAnsi="Comic Sans MS"/>
          <w:sz w:val="32"/>
          <w:szCs w:val="32"/>
        </w:rPr>
        <w:t xml:space="preserve">very </w:t>
      </w:r>
      <w:r w:rsidRPr="00356126">
        <w:rPr>
          <w:rFonts w:ascii="Comic Sans MS" w:hAnsi="Comic Sans MS"/>
          <w:sz w:val="32"/>
          <w:szCs w:val="32"/>
        </w:rPr>
        <w:t>popular pets.</w:t>
      </w:r>
    </w:p>
    <w:p w:rsidR="00356126" w:rsidRPr="00356126" w:rsidRDefault="00356126" w:rsidP="00356126">
      <w:pPr>
        <w:rPr>
          <w:rFonts w:ascii="Comic Sans MS" w:hAnsi="Comic Sans MS"/>
          <w:sz w:val="32"/>
          <w:szCs w:val="32"/>
        </w:rPr>
      </w:pPr>
    </w:p>
    <w:p w:rsidR="00356126" w:rsidRPr="00356126" w:rsidRDefault="00356126" w:rsidP="00356126">
      <w:pPr>
        <w:rPr>
          <w:rFonts w:ascii="Comic Sans MS" w:hAnsi="Comic Sans MS"/>
          <w:sz w:val="32"/>
          <w:szCs w:val="32"/>
        </w:rPr>
      </w:pPr>
      <w:r w:rsidRPr="00356126">
        <w:rPr>
          <w:rFonts w:ascii="Comic Sans MS" w:hAnsi="Comic Sans MS"/>
          <w:sz w:val="32"/>
          <w:szCs w:val="32"/>
        </w:rPr>
        <w:t>Put all your ____________ into your pencil case</w:t>
      </w:r>
      <w:r>
        <w:rPr>
          <w:rFonts w:ascii="Comic Sans MS" w:hAnsi="Comic Sans MS"/>
          <w:sz w:val="32"/>
          <w:szCs w:val="32"/>
        </w:rPr>
        <w:t xml:space="preserve"> before break</w:t>
      </w:r>
      <w:r w:rsidRPr="00356126">
        <w:rPr>
          <w:rFonts w:ascii="Comic Sans MS" w:hAnsi="Comic Sans MS"/>
          <w:sz w:val="32"/>
          <w:szCs w:val="32"/>
        </w:rPr>
        <w:t>.</w:t>
      </w:r>
    </w:p>
    <w:p w:rsidR="00356126" w:rsidRPr="00356126" w:rsidRDefault="00356126" w:rsidP="00356126">
      <w:pPr>
        <w:rPr>
          <w:rFonts w:ascii="Comic Sans MS" w:hAnsi="Comic Sans MS"/>
          <w:sz w:val="32"/>
          <w:szCs w:val="32"/>
        </w:rPr>
      </w:pPr>
    </w:p>
    <w:p w:rsidR="00356126" w:rsidRPr="00356126" w:rsidRDefault="00356126" w:rsidP="0035612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 am saving up</w:t>
      </w:r>
      <w:r w:rsidRPr="00356126">
        <w:rPr>
          <w:rFonts w:ascii="Comic Sans MS" w:hAnsi="Comic Sans MS"/>
          <w:sz w:val="32"/>
          <w:szCs w:val="32"/>
        </w:rPr>
        <w:t xml:space="preserve"> lots of ____________ in my money box.</w:t>
      </w:r>
    </w:p>
    <w:p w:rsidR="004936E6" w:rsidRDefault="004936E6" w:rsidP="004936E6">
      <w:pPr>
        <w:jc w:val="center"/>
        <w:rPr>
          <w:rFonts w:ascii="Comic Sans MS" w:hAnsi="Comic Sans MS"/>
          <w:b/>
          <w:color w:val="FF9933"/>
          <w:sz w:val="36"/>
          <w:szCs w:val="36"/>
        </w:rPr>
      </w:pPr>
    </w:p>
    <w:p w:rsidR="00356126" w:rsidRPr="00356126" w:rsidRDefault="00DF55D3" w:rsidP="00356126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Granny buys me ___________ when we go shopping in Belfast.</w:t>
      </w:r>
    </w:p>
    <w:sectPr w:rsidR="00356126" w:rsidRPr="00356126" w:rsidSect="006A5C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C3E"/>
    <w:rsid w:val="00356126"/>
    <w:rsid w:val="004936E6"/>
    <w:rsid w:val="0061601D"/>
    <w:rsid w:val="006A5C3E"/>
    <w:rsid w:val="00867BBE"/>
    <w:rsid w:val="0097367B"/>
    <w:rsid w:val="00A173E8"/>
    <w:rsid w:val="00D962B4"/>
    <w:rsid w:val="00DF5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961A3"/>
  <w15:chartTrackingRefBased/>
  <w15:docId w15:val="{01259A0F-EEA6-4996-A39F-C727310AF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36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hyperlink" Target="https://www.bing.com/images/search?q=one+cartoon+sock+image&amp;id=AC9EA4749C86E06C240B05F3A4F7369C4386EEB3&amp;FORM=IQFRBA" TargetMode="External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www.bing.com/images/search?view=detailV2&amp;ccid=lcsXOQNs&amp;id=C15431DFCDD7DDA8A241942EE1D206423446418F&amp;thid=OIP.lcsXOQNsTzBIYaVvbXExHgHaID&amp;mediaurl=https%3a%2f%2fs-media-cache-ak0.pinimg.com%2f736x%2f18%2f93%2f88%2f18938824f7303dfe34a8b261680e5dad--frog-pics-cute-frogs.jpg&amp;exph=800&amp;expw=735&amp;q=lots+of+cartoon+frogs&amp;simid=607991074178600650&amp;ck=9A4A30039C3BCFE577E5661CB09FB8D8&amp;selectedIndex=2&amp;qpvt=lots+of+cartoon+frogs&amp;FORM=IRPRST" TargetMode="External"/><Relationship Id="rId5" Type="http://schemas.openxmlformats.org/officeDocument/2006/relationships/hyperlink" Target="https://www.bing.com/images/search?q=one+cartoon+sock+image&amp;id=E19AFC0C14CD52DCD36C4836F6BC1F9036AE00D9&amp;FORM=IQFRBA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image" Target="media/image1.png"/><Relationship Id="rId9" Type="http://schemas.openxmlformats.org/officeDocument/2006/relationships/hyperlink" Target="https://www.bing.com/images/search?view=detailV2&amp;ccid=nRy%2bG8DP&amp;id=485FE75C16E3502774AAE214DBF9076D1BBCFEEB&amp;thid=OIP.nRy-G8DPGGoECEjMGaCibgHaHa&amp;mediaurl=http%3a%2f%2fclipartix.com%2fwp-content%2fuploads%2f2016%2f08%2fLollipop-clipart-free-clipart-images.png&amp;exph=1054&amp;expw=1054&amp;q=one+cartoon+lolipop&amp;simid=608027087444577745&amp;ck=A156BEEF2F5687BB0A654DEC9D1724F4&amp;selectedIndex=0&amp;FORM=IRPRS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3BE9A6A6</Template>
  <TotalTime>6</TotalTime>
  <Pages>2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3</cp:revision>
  <dcterms:created xsi:type="dcterms:W3CDTF">2021-01-19T15:53:00Z</dcterms:created>
  <dcterms:modified xsi:type="dcterms:W3CDTF">2021-01-19T16:20:00Z</dcterms:modified>
</cp:coreProperties>
</file>