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50F" w:rsidRPr="004715F5" w:rsidRDefault="00FF250F" w:rsidP="00FF250F">
      <w:pPr>
        <w:rPr>
          <w:rFonts w:ascii="Comic Sans MS" w:hAnsi="Comic Sans MS"/>
          <w:b/>
          <w:color w:val="00B050"/>
          <w:sz w:val="28"/>
          <w:szCs w:val="28"/>
        </w:rPr>
      </w:pPr>
      <w:r w:rsidRPr="004715F5">
        <w:rPr>
          <w:rFonts w:ascii="Comic Sans MS" w:hAnsi="Comic Sans MS"/>
          <w:color w:val="FF3399"/>
          <w:sz w:val="28"/>
          <w:szCs w:val="28"/>
        </w:rPr>
        <w:t xml:space="preserve">    29.1.21                                    Regular Plurals                   </w:t>
      </w:r>
      <w:r w:rsidRPr="004715F5">
        <w:rPr>
          <w:rFonts w:ascii="Comic Sans MS" w:hAnsi="Comic Sans MS"/>
          <w:color w:val="FF3399"/>
          <w:sz w:val="28"/>
          <w:szCs w:val="28"/>
        </w:rPr>
        <w:t xml:space="preserve">           M</w:t>
      </w:r>
      <w:r w:rsidRPr="004715F5">
        <w:rPr>
          <w:rFonts w:ascii="Comic Sans MS" w:hAnsi="Comic Sans MS"/>
          <w:color w:val="FF3399"/>
          <w:sz w:val="28"/>
          <w:szCs w:val="28"/>
        </w:rPr>
        <w:t xml:space="preserve">C         </w:t>
      </w:r>
    </w:p>
    <w:p w:rsidR="00FF250F" w:rsidRPr="006A5C3E" w:rsidRDefault="00FF250F" w:rsidP="00FF250F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6A5C3E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 WALT: make singular words plural by adding s.         </w:t>
      </w:r>
    </w:p>
    <w:p w:rsidR="00FF250F" w:rsidRDefault="00FF250F" w:rsidP="00FF250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add </w:t>
      </w:r>
      <w:r w:rsidRPr="006A5C3E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to make some words</w:t>
      </w:r>
      <w:r w:rsidRPr="006A5C3E">
        <w:rPr>
          <w:rFonts w:ascii="Comic Sans MS" w:hAnsi="Comic Sans MS"/>
          <w:sz w:val="24"/>
          <w:szCs w:val="24"/>
        </w:rPr>
        <w:t xml:space="preserve"> plural.</w:t>
      </w:r>
      <w:r>
        <w:rPr>
          <w:rFonts w:ascii="Comic Sans MS" w:hAnsi="Comic Sans MS"/>
          <w:sz w:val="24"/>
          <w:szCs w:val="24"/>
        </w:rPr>
        <w:t xml:space="preserve">  </w:t>
      </w:r>
      <w:r w:rsidRPr="006A5C3E">
        <w:rPr>
          <w:rFonts w:ascii="Comic Sans MS" w:hAnsi="Comic Sans MS"/>
          <w:sz w:val="24"/>
          <w:szCs w:val="24"/>
        </w:rPr>
        <w:t>For example,</w:t>
      </w:r>
    </w:p>
    <w:p w:rsidR="00FF250F" w:rsidRDefault="00FF250F" w:rsidP="00FF250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9303C" wp14:editId="51DC446A">
                <wp:simplePos x="0" y="0"/>
                <wp:positionH relativeFrom="column">
                  <wp:posOffset>959660</wp:posOffset>
                </wp:positionH>
                <wp:positionV relativeFrom="paragraph">
                  <wp:posOffset>160460</wp:posOffset>
                </wp:positionV>
                <wp:extent cx="439200" cy="309600"/>
                <wp:effectExtent l="0" t="19050" r="37465" b="33655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7A08E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75.55pt;margin-top:12.65pt;width:34.6pt;height:2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Cat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0A396F74" wp14:editId="5875598E">
            <wp:extent cx="475200" cy="438150"/>
            <wp:effectExtent l="0" t="0" r="127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Cat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28F98111" wp14:editId="06D932E9">
            <wp:extent cx="475200" cy="438150"/>
            <wp:effectExtent l="0" t="0" r="127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5582BDEE" wp14:editId="13BD3086">
            <wp:extent cx="475200" cy="438150"/>
            <wp:effectExtent l="0" t="0" r="127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5BFB4F15" wp14:editId="5315C0A1">
            <wp:extent cx="475200" cy="43815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048BBED4" wp14:editId="0024726F">
            <wp:extent cx="475200" cy="438150"/>
            <wp:effectExtent l="0" t="0" r="127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</w:p>
    <w:p w:rsidR="00FF250F" w:rsidRDefault="00FF250F" w:rsidP="00FF250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46AE45" wp14:editId="5F984B68">
                <wp:simplePos x="0" y="0"/>
                <wp:positionH relativeFrom="column">
                  <wp:posOffset>949060</wp:posOffset>
                </wp:positionH>
                <wp:positionV relativeFrom="paragraph">
                  <wp:posOffset>234305</wp:posOffset>
                </wp:positionV>
                <wp:extent cx="439200" cy="309600"/>
                <wp:effectExtent l="0" t="19050" r="37465" b="3365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74D3E" id="Right Arrow 12" o:spid="_x0000_s1026" type="#_x0000_t13" style="position:absolute;margin-left:74.75pt;margin-top:18.45pt;width:34.6pt;height:2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Sock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091C1C8" wp14:editId="22C40261">
            <wp:extent cx="288000" cy="518160"/>
            <wp:effectExtent l="0" t="0" r="0" b="0"/>
            <wp:docPr id="9" name="Picture 9" descr="Image result for one Cartoon Soc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6EA4C771" descr="Image result for one Cartoon Soc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46" cy="548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Sock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49C0C4B" wp14:editId="019076E9">
            <wp:extent cx="626400" cy="496570"/>
            <wp:effectExtent l="0" t="0" r="2540" b="0"/>
            <wp:docPr id="10" name="Picture 10" descr="Image result for one Cartoon Sock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57E6462F7" descr="Image result for one Cartoon Sock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46" cy="51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50F" w:rsidRDefault="00FF250F" w:rsidP="00FF250F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2E7E12" wp14:editId="78A73F92">
                <wp:simplePos x="0" y="0"/>
                <wp:positionH relativeFrom="column">
                  <wp:posOffset>979120</wp:posOffset>
                </wp:positionH>
                <wp:positionV relativeFrom="paragraph">
                  <wp:posOffset>126150</wp:posOffset>
                </wp:positionV>
                <wp:extent cx="439200" cy="309600"/>
                <wp:effectExtent l="0" t="19050" r="37465" b="33655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8E42D" id="Right Arrow 14" o:spid="_x0000_s1026" type="#_x0000_t13" style="position:absolute;margin-left:77.1pt;margin-top:9.95pt;width:34.6pt;height:2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Lollipop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33EB0DF" wp14:editId="571441BD">
            <wp:extent cx="474345" cy="373664"/>
            <wp:effectExtent l="0" t="0" r="1905" b="7620"/>
            <wp:docPr id="13" name="Picture 13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Lollipop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F2ACAA0" wp14:editId="67AC233B">
            <wp:extent cx="474345" cy="373664"/>
            <wp:effectExtent l="0" t="0" r="1905" b="7620"/>
            <wp:docPr id="15" name="Picture 15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1D076BC" wp14:editId="4567DE24">
            <wp:extent cx="474345" cy="373664"/>
            <wp:effectExtent l="0" t="0" r="1905" b="7620"/>
            <wp:docPr id="16" name="Picture 16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CC1EEBC" wp14:editId="76F06C19">
            <wp:extent cx="474345" cy="373664"/>
            <wp:effectExtent l="0" t="0" r="1905" b="7620"/>
            <wp:docPr id="17" name="Picture 17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06FF811" wp14:editId="628C56C0">
            <wp:extent cx="474345" cy="373664"/>
            <wp:effectExtent l="0" t="0" r="1905" b="7620"/>
            <wp:docPr id="24" name="Picture 24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CE8F4E5" wp14:editId="5007BEC5">
            <wp:extent cx="474345" cy="373664"/>
            <wp:effectExtent l="0" t="0" r="1905" b="7620"/>
            <wp:docPr id="25" name="Picture 25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42E73A4" wp14:editId="15173FE2">
            <wp:extent cx="474345" cy="373664"/>
            <wp:effectExtent l="0" t="0" r="1905" b="7620"/>
            <wp:docPr id="26" name="Picture 26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7FA8AC2" wp14:editId="21A9FD29">
            <wp:extent cx="474345" cy="373664"/>
            <wp:effectExtent l="0" t="0" r="1905" b="7620"/>
            <wp:docPr id="27" name="Picture 27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161C8B7" wp14:editId="6F5DDE82">
            <wp:extent cx="474345" cy="373664"/>
            <wp:effectExtent l="0" t="0" r="1905" b="7620"/>
            <wp:docPr id="28" name="Picture 28" descr="Image result for one cartoon lolip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50F" w:rsidRDefault="00FF250F" w:rsidP="00FF250F">
      <w:pPr>
        <w:jc w:val="center"/>
        <w:rPr>
          <w:rFonts w:ascii="Comic Sans MS" w:hAnsi="Comic Sans MS"/>
          <w:b/>
          <w:color w:val="FF9933"/>
          <w:sz w:val="24"/>
          <w:szCs w:val="24"/>
          <w:u w:val="single"/>
        </w:rPr>
      </w:pP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Can you make the </w:t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>singular words</w:t>
      </w: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 plural?</w:t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 The first one has been done for you </w:t>
      </w: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sym w:font="Wingdings" w:char="F04A"/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proofErr w:type="spellStart"/>
            <w:r w:rsidRPr="004936E6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Singluar</w:t>
            </w:r>
            <w:proofErr w:type="spellEnd"/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Plural</w:t>
            </w: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frog         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F2E0CBF" wp14:editId="24ABEE67">
                  <wp:extent cx="776653" cy="546735"/>
                  <wp:effectExtent l="0" t="0" r="4445" b="5715"/>
                  <wp:docPr id="8" name="Picture 8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001" cy="565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FF250F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       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2E5B85C" wp14:editId="71DEA48B">
                  <wp:extent cx="395564" cy="266400"/>
                  <wp:effectExtent l="0" t="0" r="5080" b="635"/>
                  <wp:docPr id="43" name="Picture 43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055B63E8" wp14:editId="1E14750E">
                  <wp:extent cx="395564" cy="266400"/>
                  <wp:effectExtent l="0" t="0" r="5080" b="635"/>
                  <wp:docPr id="44" name="Picture 44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11DB4F4A" wp14:editId="257D7C03">
                  <wp:extent cx="395564" cy="266400"/>
                  <wp:effectExtent l="0" t="0" r="5080" b="635"/>
                  <wp:docPr id="45" name="Picture 45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A0B466C" wp14:editId="7D997413">
                  <wp:extent cx="395564" cy="266400"/>
                  <wp:effectExtent l="0" t="0" r="5080" b="635"/>
                  <wp:docPr id="46" name="Picture 46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f</w:t>
            </w:r>
            <w:r w:rsidRPr="0097367B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rog</w:t>
            </w:r>
            <w:r w:rsidRPr="0097367B"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s </w:t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0306EAC0" wp14:editId="3B688651">
                  <wp:extent cx="395564" cy="266400"/>
                  <wp:effectExtent l="0" t="0" r="5080" b="635"/>
                  <wp:docPr id="32" name="Picture 32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33F59E9B" wp14:editId="70D26E3B">
                  <wp:extent cx="395564" cy="266400"/>
                  <wp:effectExtent l="0" t="0" r="5080" b="635"/>
                  <wp:docPr id="33" name="Picture 33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3DBCA0A" wp14:editId="31E2BE2C">
                  <wp:extent cx="395564" cy="266400"/>
                  <wp:effectExtent l="0" t="0" r="5080" b="635"/>
                  <wp:docPr id="34" name="Picture 34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62A65DF9" wp14:editId="236FF7F2">
                  <wp:extent cx="395564" cy="266400"/>
                  <wp:effectExtent l="0" t="0" r="5080" b="635"/>
                  <wp:docPr id="35" name="Picture 35" descr="Image result for lots of cartoon frogs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 </w:t>
            </w:r>
            <w:r w:rsidRPr="0097367B"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</w:t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  <w:u w:val="single"/>
              </w:rPr>
              <w:t xml:space="preserve">                      </w:t>
            </w: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tree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p</w:t>
            </w: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encil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cupcake</w:t>
            </w: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book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rainbow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shirt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chip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bag</w:t>
            </w:r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FF250F" w:rsidRPr="004936E6" w:rsidTr="00C93EA3">
        <w:tc>
          <w:tcPr>
            <w:tcW w:w="5228" w:type="dxa"/>
          </w:tcPr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FF250F" w:rsidRPr="004936E6" w:rsidRDefault="00FF250F" w:rsidP="00C93EA3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proofErr w:type="spellStart"/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Ipad</w:t>
            </w:r>
            <w:proofErr w:type="spellEnd"/>
          </w:p>
        </w:tc>
        <w:tc>
          <w:tcPr>
            <w:tcW w:w="5228" w:type="dxa"/>
          </w:tcPr>
          <w:p w:rsidR="00FF250F" w:rsidRPr="004936E6" w:rsidRDefault="00FF250F" w:rsidP="00C93EA3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</w:tbl>
    <w:p w:rsidR="00FF250F" w:rsidRDefault="004715F5" w:rsidP="004715F5">
      <w:pPr>
        <w:rPr>
          <w:rFonts w:ascii="Comic Sans MS" w:hAnsi="Comic Sans MS"/>
          <w:b/>
          <w:color w:val="FF9933"/>
          <w:sz w:val="36"/>
          <w:szCs w:val="36"/>
        </w:rPr>
      </w:pPr>
      <w:r>
        <w:rPr>
          <w:rFonts w:ascii="Comic Sans MS" w:hAnsi="Comic Sans MS"/>
          <w:b/>
          <w:color w:val="FF9933"/>
          <w:sz w:val="36"/>
          <w:szCs w:val="36"/>
        </w:rPr>
        <w:lastRenderedPageBreak/>
        <w:t>Part 2</w:t>
      </w:r>
    </w:p>
    <w:p w:rsidR="00D42909" w:rsidRDefault="004715F5" w:rsidP="004715F5">
      <w:pPr>
        <w:rPr>
          <w:rFonts w:ascii="Comic Sans MS" w:hAnsi="Comic Sans MS"/>
          <w:b/>
          <w:color w:val="FF0000"/>
          <w:sz w:val="36"/>
          <w:szCs w:val="36"/>
        </w:rPr>
      </w:pPr>
      <w:r w:rsidRPr="004715F5">
        <w:rPr>
          <w:rFonts w:ascii="Comic Sans MS" w:hAnsi="Comic Sans MS"/>
          <w:b/>
          <w:color w:val="FF0000"/>
          <w:sz w:val="36"/>
          <w:szCs w:val="36"/>
        </w:rPr>
        <w:t>Read the sentences below</w:t>
      </w:r>
      <w:r w:rsidR="00D42909">
        <w:rPr>
          <w:rFonts w:ascii="Comic Sans MS" w:hAnsi="Comic Sans MS"/>
          <w:b/>
          <w:color w:val="FF0000"/>
          <w:sz w:val="36"/>
          <w:szCs w:val="36"/>
        </w:rPr>
        <w:t xml:space="preserve">. </w:t>
      </w:r>
      <w:r w:rsidR="00D42909" w:rsidRPr="008F4BEF">
        <w:rPr>
          <w:rFonts w:ascii="Comic Sans MS" w:hAnsi="Comic Sans MS"/>
          <w:b/>
          <w:color w:val="0070C0"/>
          <w:sz w:val="36"/>
          <w:szCs w:val="36"/>
          <w:u w:val="single"/>
        </w:rPr>
        <w:t>The words in the box need to be made plural before they will fit into each sentence.</w:t>
      </w:r>
      <w:r w:rsidR="00D42909" w:rsidRPr="008F4BEF">
        <w:rPr>
          <w:rFonts w:ascii="Comic Sans MS" w:hAnsi="Comic Sans MS"/>
          <w:b/>
          <w:color w:val="0070C0"/>
          <w:sz w:val="36"/>
          <w:szCs w:val="36"/>
        </w:rPr>
        <w:t xml:space="preserve"> </w:t>
      </w:r>
      <w:r w:rsidR="00D42909" w:rsidRPr="008F4BEF">
        <w:rPr>
          <w:rFonts w:ascii="Comic Sans MS" w:hAnsi="Comic Sans MS"/>
          <w:b/>
          <w:color w:val="00B050"/>
          <w:sz w:val="36"/>
          <w:szCs w:val="36"/>
        </w:rPr>
        <w:t xml:space="preserve">Can you </w:t>
      </w:r>
      <w:r w:rsidRPr="008F4BEF">
        <w:rPr>
          <w:rFonts w:ascii="Comic Sans MS" w:hAnsi="Comic Sans MS"/>
          <w:b/>
          <w:color w:val="00B050"/>
          <w:sz w:val="36"/>
          <w:szCs w:val="36"/>
        </w:rPr>
        <w:t>ma</w:t>
      </w:r>
      <w:r w:rsidR="00D42909" w:rsidRPr="008F4BEF">
        <w:rPr>
          <w:rFonts w:ascii="Comic Sans MS" w:hAnsi="Comic Sans MS"/>
          <w:b/>
          <w:color w:val="00B050"/>
          <w:sz w:val="36"/>
          <w:szCs w:val="36"/>
        </w:rPr>
        <w:t>ke the words plural by adding s</w:t>
      </w:r>
      <w:bookmarkStart w:id="0" w:name="_GoBack"/>
      <w:bookmarkEnd w:id="0"/>
      <w:r w:rsidR="00D42909" w:rsidRPr="008F4BEF">
        <w:rPr>
          <w:rFonts w:ascii="Comic Sans MS" w:hAnsi="Comic Sans MS"/>
          <w:b/>
          <w:color w:val="00B050"/>
          <w:sz w:val="36"/>
          <w:szCs w:val="36"/>
        </w:rPr>
        <w:t>?</w:t>
      </w:r>
    </w:p>
    <w:p w:rsidR="00D42909" w:rsidRDefault="00D42909" w:rsidP="004715F5">
      <w:pPr>
        <w:rPr>
          <w:rFonts w:ascii="Comic Sans MS" w:hAnsi="Comic Sans MS"/>
          <w:b/>
          <w:color w:val="FF0000"/>
          <w:sz w:val="36"/>
          <w:szCs w:val="36"/>
        </w:rPr>
      </w:pPr>
    </w:p>
    <w:p w:rsidR="00D42909" w:rsidRPr="00D42909" w:rsidRDefault="008F4BEF" w:rsidP="00D42909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jc w:val="center"/>
        <w:rPr>
          <w:rFonts w:ascii="Comic Sans MS" w:hAnsi="Comic Sans MS"/>
          <w:b/>
          <w:color w:val="CC0099"/>
          <w:sz w:val="36"/>
          <w:szCs w:val="36"/>
        </w:rPr>
      </w:pPr>
      <w:r>
        <w:rPr>
          <w:rFonts w:ascii="Comic Sans MS" w:hAnsi="Comic Sans MS"/>
          <w:b/>
          <w:noProof/>
          <w:color w:val="CC00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1302152</wp:posOffset>
                </wp:positionH>
                <wp:positionV relativeFrom="paragraph">
                  <wp:posOffset>24034</wp:posOffset>
                </wp:positionV>
                <wp:extent cx="439838" cy="312516"/>
                <wp:effectExtent l="0" t="0" r="17780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838" cy="3125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3F93A8" id="Straight Connector 18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5pt,1.9pt" to="137.2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color w:val="CC00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1186405</wp:posOffset>
                </wp:positionH>
                <wp:positionV relativeFrom="paragraph">
                  <wp:posOffset>884</wp:posOffset>
                </wp:positionV>
                <wp:extent cx="659757" cy="277793"/>
                <wp:effectExtent l="0" t="0" r="26670" b="2730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757" cy="2777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B77598" id="Straight Connector 7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.4pt,.05pt" to="145.3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color w:val="CC0099"/>
          <w:sz w:val="36"/>
          <w:szCs w:val="36"/>
        </w:rPr>
        <w:t>pe</w:t>
      </w:r>
      <w:r w:rsidR="00D42909" w:rsidRPr="00D42909">
        <w:rPr>
          <w:rFonts w:ascii="Comic Sans MS" w:hAnsi="Comic Sans MS"/>
          <w:b/>
          <w:color w:val="CC0099"/>
          <w:sz w:val="36"/>
          <w:szCs w:val="36"/>
        </w:rPr>
        <w:t>ncil</w:t>
      </w:r>
      <w:r>
        <w:rPr>
          <w:rFonts w:ascii="Comic Sans MS" w:hAnsi="Comic Sans MS"/>
          <w:b/>
          <w:color w:val="CC0099"/>
          <w:sz w:val="36"/>
          <w:szCs w:val="36"/>
        </w:rPr>
        <w:t xml:space="preserve">   sweet</w:t>
      </w:r>
      <w:r w:rsidR="00D42909" w:rsidRPr="00D42909">
        <w:rPr>
          <w:rFonts w:ascii="Comic Sans MS" w:hAnsi="Comic Sans MS"/>
          <w:b/>
          <w:color w:val="CC0099"/>
          <w:sz w:val="36"/>
          <w:szCs w:val="36"/>
        </w:rPr>
        <w:t xml:space="preserve">    bed   cat   coin    shoe   sock   dog</w:t>
      </w:r>
    </w:p>
    <w:p w:rsidR="006B6D00" w:rsidRDefault="008F4BEF"/>
    <w:p w:rsidR="008F4BEF" w:rsidRDefault="008F4BEF" w:rsidP="004715F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I ate four </w:t>
      </w:r>
      <w:r w:rsidRPr="008F4BEF">
        <w:rPr>
          <w:rFonts w:ascii="Comic Sans MS" w:hAnsi="Comic Sans MS"/>
          <w:sz w:val="40"/>
          <w:szCs w:val="40"/>
          <w:u w:val="single"/>
        </w:rPr>
        <w:t>sweets</w:t>
      </w:r>
      <w:r>
        <w:rPr>
          <w:rFonts w:ascii="Comic Sans MS" w:hAnsi="Comic Sans MS"/>
          <w:sz w:val="40"/>
          <w:szCs w:val="40"/>
        </w:rPr>
        <w:t xml:space="preserve"> before tea.</w:t>
      </w:r>
    </w:p>
    <w:p w:rsidR="008F4BEF" w:rsidRDefault="008F4BEF" w:rsidP="004715F5">
      <w:pPr>
        <w:rPr>
          <w:rFonts w:ascii="Comic Sans MS" w:hAnsi="Comic Sans MS"/>
          <w:sz w:val="40"/>
          <w:szCs w:val="40"/>
        </w:rPr>
      </w:pP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Dad told us to make our __________ before breakfast.</w:t>
      </w: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We put our ___________ and ________ on to go outside.</w:t>
      </w: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 and ____________ are popular pets.</w:t>
      </w: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Put all your ____________ into your pencil case.</w:t>
      </w:r>
    </w:p>
    <w:p w:rsidR="004715F5" w:rsidRDefault="004715F5" w:rsidP="004715F5">
      <w:pPr>
        <w:rPr>
          <w:rFonts w:ascii="Comic Sans MS" w:hAnsi="Comic Sans MS"/>
          <w:sz w:val="40"/>
          <w:szCs w:val="40"/>
        </w:rPr>
      </w:pPr>
    </w:p>
    <w:p w:rsidR="004715F5" w:rsidRPr="004715F5" w:rsidRDefault="004715F5" w:rsidP="004715F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 have lots of ____________ in my money box.</w:t>
      </w:r>
    </w:p>
    <w:sectPr w:rsidR="004715F5" w:rsidRPr="004715F5" w:rsidSect="006A5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2552C"/>
    <w:multiLevelType w:val="hybridMultilevel"/>
    <w:tmpl w:val="DFB238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30979"/>
    <w:multiLevelType w:val="hybridMultilevel"/>
    <w:tmpl w:val="796EDD3A"/>
    <w:lvl w:ilvl="0" w:tplc="D66A53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50F"/>
    <w:rsid w:val="004715F5"/>
    <w:rsid w:val="0061601D"/>
    <w:rsid w:val="00867BBE"/>
    <w:rsid w:val="008F4BEF"/>
    <w:rsid w:val="00D42909"/>
    <w:rsid w:val="00FF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7B444"/>
  <w15:chartTrackingRefBased/>
  <w15:docId w15:val="{824BC961-62BD-4B81-84F3-5D428144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one+cartoon+sock+image&amp;id=AC9EA4749C86E06C240B05F3A4F7369C4386EEB3&amp;FORM=IQFRBA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lcsXOQNs&amp;id=C15431DFCDD7DDA8A241942EE1D206423446418F&amp;thid=OIP.lcsXOQNsTzBIYaVvbXExHgHaID&amp;mediaurl=https%3a%2f%2fs-media-cache-ak0.pinimg.com%2f736x%2f18%2f93%2f88%2f18938824f7303dfe34a8b261680e5dad--frog-pics-cute-frogs.jpg&amp;exph=800&amp;expw=735&amp;q=lots+of+cartoon+frogs&amp;simid=607991074178600650&amp;ck=9A4A30039C3BCFE577E5661CB09FB8D8&amp;selectedIndex=2&amp;qpvt=lots+of+cartoon+frogs&amp;FORM=IRPRS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q=one+cartoon+sock+image&amp;id=E19AFC0C14CD52DCD36C4836F6BC1F9036AE00D9&amp;FORM=IQFRBA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bing.com/images/search?view=detailV2&amp;ccid=nRy%2bG8DP&amp;id=485FE75C16E3502774AAE214DBF9076D1BBCFEEB&amp;thid=OIP.nRy-G8DPGGoECEjMGaCibgHaHa&amp;mediaurl=http%3a%2f%2fclipartix.com%2fwp-content%2fuploads%2f2016%2f08%2fLollipop-clipart-free-clipart-images.png&amp;exph=1054&amp;expw=1054&amp;q=one+cartoon+lolipop&amp;simid=608027087444577745&amp;ck=A156BEEF2F5687BB0A654DEC9D1724F4&amp;selectedIndex=0&amp;FORM=IRPRS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3BE9A6A6</Template>
  <TotalTime>18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2021-01-19T15:57:00Z</dcterms:created>
  <dcterms:modified xsi:type="dcterms:W3CDTF">2021-01-19T16:15:00Z</dcterms:modified>
</cp:coreProperties>
</file>