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08F" w:rsidRPr="006A5C3E" w:rsidRDefault="000A708F" w:rsidP="000A708F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>
        <w:rPr>
          <w:rFonts w:ascii="Comic Sans MS" w:hAnsi="Comic Sans MS"/>
          <w:color w:val="FF3399"/>
          <w:sz w:val="28"/>
          <w:szCs w:val="28"/>
        </w:rPr>
        <w:t xml:space="preserve">    29.1.21                                    </w:t>
      </w:r>
      <w:r w:rsidRPr="006A5C3E">
        <w:rPr>
          <w:rFonts w:ascii="Comic Sans MS" w:hAnsi="Comic Sans MS"/>
          <w:color w:val="FF3399"/>
          <w:sz w:val="28"/>
          <w:szCs w:val="28"/>
        </w:rPr>
        <w:t xml:space="preserve">Regular Plurals       </w:t>
      </w:r>
      <w:r>
        <w:rPr>
          <w:rFonts w:ascii="Comic Sans MS" w:hAnsi="Comic Sans MS"/>
          <w:color w:val="FF3399"/>
          <w:sz w:val="28"/>
          <w:szCs w:val="28"/>
        </w:rPr>
        <w:t xml:space="preserve">                       </w:t>
      </w:r>
      <w:r w:rsidR="0099655C">
        <w:rPr>
          <w:rFonts w:ascii="Comic Sans MS" w:hAnsi="Comic Sans MS"/>
          <w:color w:val="FF3399"/>
          <w:sz w:val="28"/>
          <w:szCs w:val="28"/>
        </w:rPr>
        <w:t>L</w:t>
      </w:r>
      <w:bookmarkStart w:id="0" w:name="_GoBack"/>
      <w:bookmarkEnd w:id="0"/>
      <w:r>
        <w:rPr>
          <w:rFonts w:ascii="Comic Sans MS" w:hAnsi="Comic Sans MS"/>
          <w:color w:val="FF3399"/>
          <w:sz w:val="28"/>
          <w:szCs w:val="28"/>
        </w:rPr>
        <w:t xml:space="preserve">C         </w:t>
      </w:r>
    </w:p>
    <w:p w:rsidR="000A708F" w:rsidRPr="006A5C3E" w:rsidRDefault="000A708F" w:rsidP="000A708F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6A5C3E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 WALT: make singular words plural by adding s.         </w:t>
      </w:r>
    </w:p>
    <w:p w:rsidR="000A708F" w:rsidRDefault="000A708F" w:rsidP="000A708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add </w:t>
      </w:r>
      <w:r w:rsidRPr="006A5C3E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to make some words</w:t>
      </w:r>
      <w:r w:rsidRPr="006A5C3E">
        <w:rPr>
          <w:rFonts w:ascii="Comic Sans MS" w:hAnsi="Comic Sans MS"/>
          <w:sz w:val="24"/>
          <w:szCs w:val="24"/>
        </w:rPr>
        <w:t xml:space="preserve"> plural.</w:t>
      </w:r>
      <w:r>
        <w:rPr>
          <w:rFonts w:ascii="Comic Sans MS" w:hAnsi="Comic Sans MS"/>
          <w:sz w:val="24"/>
          <w:szCs w:val="24"/>
        </w:rPr>
        <w:t xml:space="preserve">  </w:t>
      </w:r>
      <w:r w:rsidRPr="006A5C3E">
        <w:rPr>
          <w:rFonts w:ascii="Comic Sans MS" w:hAnsi="Comic Sans MS"/>
          <w:sz w:val="24"/>
          <w:szCs w:val="24"/>
        </w:rPr>
        <w:t>For example,</w:t>
      </w:r>
    </w:p>
    <w:p w:rsidR="000A708F" w:rsidRDefault="000A708F" w:rsidP="000A708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20B7A" wp14:editId="585F41E7">
                <wp:simplePos x="0" y="0"/>
                <wp:positionH relativeFrom="column">
                  <wp:posOffset>959660</wp:posOffset>
                </wp:positionH>
                <wp:positionV relativeFrom="paragraph">
                  <wp:posOffset>160460</wp:posOffset>
                </wp:positionV>
                <wp:extent cx="439200" cy="309600"/>
                <wp:effectExtent l="0" t="19050" r="37465" b="3365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D75A7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75.55pt;margin-top:12.65pt;width:34.6pt;height:2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Cat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59701B0D" wp14:editId="3CCA9D49">
            <wp:extent cx="475200" cy="438150"/>
            <wp:effectExtent l="0" t="0" r="127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Cat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4400D203" wp14:editId="6E85846B">
            <wp:extent cx="475200" cy="438150"/>
            <wp:effectExtent l="0" t="0" r="127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1335FA14" wp14:editId="18C798D3">
            <wp:extent cx="475200" cy="438150"/>
            <wp:effectExtent l="0" t="0" r="127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3C3E9C09" wp14:editId="48F4E6C0">
            <wp:extent cx="475200" cy="43815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764539A6" wp14:editId="58C196B4">
            <wp:extent cx="475200" cy="438150"/>
            <wp:effectExtent l="0" t="0" r="127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</w:p>
    <w:p w:rsidR="000A708F" w:rsidRDefault="000A708F" w:rsidP="000A708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F6BE8" wp14:editId="6B9B6810">
                <wp:simplePos x="0" y="0"/>
                <wp:positionH relativeFrom="column">
                  <wp:posOffset>949060</wp:posOffset>
                </wp:positionH>
                <wp:positionV relativeFrom="paragraph">
                  <wp:posOffset>234305</wp:posOffset>
                </wp:positionV>
                <wp:extent cx="439200" cy="309600"/>
                <wp:effectExtent l="0" t="19050" r="37465" b="3365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3EFA3" id="Right Arrow 12" o:spid="_x0000_s1026" type="#_x0000_t13" style="position:absolute;margin-left:74.75pt;margin-top:18.45pt;width:34.6pt;height:2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Sock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3F42446" wp14:editId="08207204">
            <wp:extent cx="288000" cy="518160"/>
            <wp:effectExtent l="0" t="0" r="0" b="0"/>
            <wp:docPr id="9" name="Picture 9" descr="Image result for one Cartoon Soc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6EA4C771" descr="Image result for one Cartoon Sock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46" cy="548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Sock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FC2BC19" wp14:editId="4CB6F135">
            <wp:extent cx="626400" cy="496570"/>
            <wp:effectExtent l="0" t="0" r="2540" b="0"/>
            <wp:docPr id="10" name="Picture 10" descr="Image result for one Cartoon Sock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57E6462F7" descr="Image result for one Cartoon Sock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46" cy="51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08F" w:rsidRDefault="000A708F" w:rsidP="000A708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506E33" wp14:editId="25A05C3E">
                <wp:simplePos x="0" y="0"/>
                <wp:positionH relativeFrom="column">
                  <wp:posOffset>979120</wp:posOffset>
                </wp:positionH>
                <wp:positionV relativeFrom="paragraph">
                  <wp:posOffset>126150</wp:posOffset>
                </wp:positionV>
                <wp:extent cx="439200" cy="309600"/>
                <wp:effectExtent l="0" t="19050" r="37465" b="33655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8BA97" id="Right Arrow 14" o:spid="_x0000_s1026" type="#_x0000_t13" style="position:absolute;margin-left:77.1pt;margin-top:9.95pt;width:34.6pt;height:2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Lollipop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3FF7577" wp14:editId="4A4A1FE2">
            <wp:extent cx="474345" cy="373664"/>
            <wp:effectExtent l="0" t="0" r="1905" b="7620"/>
            <wp:docPr id="13" name="Picture 13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Lollipop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8B61026" wp14:editId="1B963CA0">
            <wp:extent cx="474345" cy="373664"/>
            <wp:effectExtent l="0" t="0" r="1905" b="7620"/>
            <wp:docPr id="15" name="Picture 15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DA09027" wp14:editId="43C713B1">
            <wp:extent cx="474345" cy="373664"/>
            <wp:effectExtent l="0" t="0" r="1905" b="7620"/>
            <wp:docPr id="16" name="Picture 16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74B39F4" wp14:editId="2BFB1883">
            <wp:extent cx="474345" cy="373664"/>
            <wp:effectExtent l="0" t="0" r="1905" b="7620"/>
            <wp:docPr id="17" name="Picture 17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AE82F62" wp14:editId="186E9B9E">
            <wp:extent cx="474345" cy="373664"/>
            <wp:effectExtent l="0" t="0" r="1905" b="7620"/>
            <wp:docPr id="24" name="Picture 24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654CE25" wp14:editId="5E7541CC">
            <wp:extent cx="474345" cy="373664"/>
            <wp:effectExtent l="0" t="0" r="1905" b="7620"/>
            <wp:docPr id="25" name="Picture 25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36A1F93" wp14:editId="294A3CE5">
            <wp:extent cx="474345" cy="373664"/>
            <wp:effectExtent l="0" t="0" r="1905" b="7620"/>
            <wp:docPr id="26" name="Picture 26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00EE5A6" wp14:editId="768CDD94">
            <wp:extent cx="474345" cy="373664"/>
            <wp:effectExtent l="0" t="0" r="1905" b="7620"/>
            <wp:docPr id="27" name="Picture 27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51D7386" wp14:editId="25E59FCB">
            <wp:extent cx="474345" cy="373664"/>
            <wp:effectExtent l="0" t="0" r="1905" b="7620"/>
            <wp:docPr id="28" name="Picture 28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08F" w:rsidRDefault="000A708F" w:rsidP="000A708F">
      <w:pPr>
        <w:jc w:val="center"/>
        <w:rPr>
          <w:rFonts w:ascii="Comic Sans MS" w:hAnsi="Comic Sans MS"/>
          <w:b/>
          <w:color w:val="FF9933"/>
          <w:sz w:val="24"/>
          <w:szCs w:val="24"/>
          <w:u w:val="single"/>
        </w:rPr>
      </w:pP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Can you make the </w:t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>singular words</w:t>
      </w: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 plural?</w:t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 The first one has been done for you </w:t>
      </w: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sym w:font="Wingdings" w:char="F04A"/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proofErr w:type="spellStart"/>
            <w:r w:rsidRPr="004936E6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Singluar</w:t>
            </w:r>
            <w:proofErr w:type="spellEnd"/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Plural</w:t>
            </w: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frog         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52FE67D" wp14:editId="49AA4F02">
                  <wp:extent cx="776653" cy="546735"/>
                  <wp:effectExtent l="0" t="0" r="4445" b="5715"/>
                  <wp:docPr id="8" name="Picture 8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001" cy="565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0A708F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       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25A5D479" wp14:editId="65D4EA24">
                  <wp:extent cx="395564" cy="266400"/>
                  <wp:effectExtent l="0" t="0" r="5080" b="635"/>
                  <wp:docPr id="43" name="Picture 43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34274C28" wp14:editId="62A175A4">
                  <wp:extent cx="395564" cy="266400"/>
                  <wp:effectExtent l="0" t="0" r="5080" b="635"/>
                  <wp:docPr id="44" name="Picture 44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72B0FFC" wp14:editId="7A11169A">
                  <wp:extent cx="395564" cy="266400"/>
                  <wp:effectExtent l="0" t="0" r="5080" b="635"/>
                  <wp:docPr id="45" name="Picture 45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C9D0CE6" wp14:editId="3004D69B">
                  <wp:extent cx="395564" cy="266400"/>
                  <wp:effectExtent l="0" t="0" r="5080" b="635"/>
                  <wp:docPr id="46" name="Picture 46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f</w:t>
            </w:r>
            <w:r w:rsidRPr="0097367B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rog</w:t>
            </w:r>
            <w:r w:rsidRPr="0097367B"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s </w:t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4A9C64F" wp14:editId="4029A1E9">
                  <wp:extent cx="395564" cy="266400"/>
                  <wp:effectExtent l="0" t="0" r="5080" b="635"/>
                  <wp:docPr id="32" name="Picture 32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8353FFD" wp14:editId="4DE4864E">
                  <wp:extent cx="395564" cy="266400"/>
                  <wp:effectExtent l="0" t="0" r="5080" b="635"/>
                  <wp:docPr id="33" name="Picture 33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3013D6B" wp14:editId="719E1EF7">
                  <wp:extent cx="395564" cy="266400"/>
                  <wp:effectExtent l="0" t="0" r="5080" b="635"/>
                  <wp:docPr id="34" name="Picture 34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A16D58D" wp14:editId="390B6AC0">
                  <wp:extent cx="395564" cy="266400"/>
                  <wp:effectExtent l="0" t="0" r="5080" b="635"/>
                  <wp:docPr id="35" name="Picture 35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 </w:t>
            </w:r>
            <w:r w:rsidRPr="0097367B"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</w:t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  <w:u w:val="single"/>
              </w:rPr>
              <w:t xml:space="preserve">                      </w:t>
            </w: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tree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bun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ear</w:t>
            </w: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chip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sweet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hen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b</w:t>
            </w: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ell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pin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0A708F" w:rsidRPr="004936E6" w:rsidTr="00C93EA3">
        <w:tc>
          <w:tcPr>
            <w:tcW w:w="5228" w:type="dxa"/>
          </w:tcPr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0A708F" w:rsidRPr="004936E6" w:rsidRDefault="000A708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cat</w:t>
            </w:r>
          </w:p>
        </w:tc>
        <w:tc>
          <w:tcPr>
            <w:tcW w:w="5228" w:type="dxa"/>
          </w:tcPr>
          <w:p w:rsidR="000A708F" w:rsidRPr="004936E6" w:rsidRDefault="000A708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</w:tbl>
    <w:p w:rsidR="000A708F" w:rsidRPr="004936E6" w:rsidRDefault="000A708F" w:rsidP="000A708F">
      <w:pPr>
        <w:jc w:val="center"/>
        <w:rPr>
          <w:rFonts w:ascii="Comic Sans MS" w:hAnsi="Comic Sans MS"/>
          <w:b/>
          <w:color w:val="FF9933"/>
          <w:sz w:val="36"/>
          <w:szCs w:val="36"/>
        </w:rPr>
      </w:pPr>
    </w:p>
    <w:p w:rsidR="006B6D00" w:rsidRDefault="0099655C"/>
    <w:sectPr w:rsidR="006B6D00" w:rsidSect="006A5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08F"/>
    <w:rsid w:val="000A708F"/>
    <w:rsid w:val="0061601D"/>
    <w:rsid w:val="00867BBE"/>
    <w:rsid w:val="0099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FEFA7"/>
  <w15:chartTrackingRefBased/>
  <w15:docId w15:val="{FD8CADE8-481F-405E-A366-11FE479E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7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www.bing.com/images/search?q=one+cartoon+sock+image&amp;id=AC9EA4749C86E06C240B05F3A4F7369C4386EEB3&amp;FORM=IQFRBA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bing.com/images/search?view=detailV2&amp;ccid=lcsXOQNs&amp;id=C15431DFCDD7DDA8A241942EE1D206423446418F&amp;thid=OIP.lcsXOQNsTzBIYaVvbXExHgHaID&amp;mediaurl=https%3a%2f%2fs-media-cache-ak0.pinimg.com%2f736x%2f18%2f93%2f88%2f18938824f7303dfe34a8b261680e5dad--frog-pics-cute-frogs.jpg&amp;exph=800&amp;expw=735&amp;q=lots+of+cartoon+frogs&amp;simid=607991074178600650&amp;ck=9A4A30039C3BCFE577E5661CB09FB8D8&amp;selectedIndex=2&amp;qpvt=lots+of+cartoon+frogs&amp;FORM=IRPRST" TargetMode="External"/><Relationship Id="rId5" Type="http://schemas.openxmlformats.org/officeDocument/2006/relationships/hyperlink" Target="https://www.bing.com/images/search?q=one+cartoon+sock+image&amp;id=E19AFC0C14CD52DCD36C4836F6BC1F9036AE00D9&amp;FORM=IQFRBA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s://www.bing.com/images/search?view=detailV2&amp;ccid=nRy%2bG8DP&amp;id=485FE75C16E3502774AAE214DBF9076D1BBCFEEB&amp;thid=OIP.nRy-G8DPGGoECEjMGaCibgHaHa&amp;mediaurl=http%3a%2f%2fclipartix.com%2fwp-content%2fuploads%2f2016%2f08%2fLollipop-clipart-free-clipart-images.png&amp;exph=1054&amp;expw=1054&amp;q=one+cartoon+lolipop&amp;simid=608027087444577745&amp;ck=A156BEEF2F5687BB0A654DEC9D1724F4&amp;selectedIndex=0&amp;FORM=IRPRS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3BE9A6A6</Template>
  <TotalTime>3</TotalTime>
  <Pages>2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2021-01-19T15:53:00Z</dcterms:created>
  <dcterms:modified xsi:type="dcterms:W3CDTF">2021-01-19T15:56:00Z</dcterms:modified>
</cp:coreProperties>
</file>