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C342FB" w:rsidP="00C342FB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Tuesday 26</w:t>
      </w:r>
      <w:r w:rsidRPr="00C342FB">
        <w:rPr>
          <w:rFonts w:ascii="SassoonPrimaryType" w:hAnsi="SassoonPrimaryType"/>
          <w:sz w:val="40"/>
          <w:szCs w:val="40"/>
          <w:vertAlign w:val="superscript"/>
        </w:rPr>
        <w:t>th</w:t>
      </w:r>
      <w:r>
        <w:rPr>
          <w:rFonts w:ascii="SassoonPrimaryType" w:hAnsi="SassoonPrimaryType"/>
          <w:sz w:val="40"/>
          <w:szCs w:val="40"/>
        </w:rPr>
        <w:t xml:space="preserve"> January</w:t>
      </w:r>
    </w:p>
    <w:p w:rsidR="00C342FB" w:rsidRDefault="00C342FB" w:rsidP="00C342FB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You will need……</w:t>
      </w:r>
    </w:p>
    <w:p w:rsidR="00C342FB" w:rsidRDefault="00C342FB" w:rsidP="00C342FB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A page, crayons and 2 dice.</w:t>
      </w:r>
    </w:p>
    <w:p w:rsidR="00C342FB" w:rsidRDefault="00C342FB" w:rsidP="00C342FB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inline distT="0" distB="0" distL="0" distR="0">
            <wp:extent cx="2658110" cy="834887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ucky_dice[1]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684" cy="841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2FB" w:rsidRDefault="00C342FB" w:rsidP="00C342FB">
      <w:pPr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Roll the dice 30 times and colour a square each time you roll that number.  I wonder which number you will roll most often?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8"/>
        <w:gridCol w:w="796"/>
        <w:gridCol w:w="794"/>
        <w:gridCol w:w="795"/>
        <w:gridCol w:w="796"/>
        <w:gridCol w:w="796"/>
        <w:gridCol w:w="694"/>
        <w:gridCol w:w="694"/>
        <w:gridCol w:w="694"/>
        <w:gridCol w:w="733"/>
        <w:gridCol w:w="733"/>
        <w:gridCol w:w="733"/>
      </w:tblGrid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15</w:t>
            </w:r>
            <w:bookmarkStart w:id="0" w:name="_GoBack"/>
            <w:bookmarkEnd w:id="0"/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14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13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12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11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10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9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8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7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6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5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4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3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2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1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C342FB" w:rsidTr="00C342FB">
        <w:tc>
          <w:tcPr>
            <w:tcW w:w="758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2</w:t>
            </w:r>
          </w:p>
        </w:tc>
        <w:tc>
          <w:tcPr>
            <w:tcW w:w="7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3</w:t>
            </w:r>
          </w:p>
        </w:tc>
        <w:tc>
          <w:tcPr>
            <w:tcW w:w="795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4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5</w:t>
            </w:r>
          </w:p>
        </w:tc>
        <w:tc>
          <w:tcPr>
            <w:tcW w:w="796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6</w:t>
            </w: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7</w:t>
            </w: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8</w:t>
            </w:r>
          </w:p>
        </w:tc>
        <w:tc>
          <w:tcPr>
            <w:tcW w:w="694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9</w:t>
            </w: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10</w:t>
            </w: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11</w:t>
            </w:r>
          </w:p>
        </w:tc>
        <w:tc>
          <w:tcPr>
            <w:tcW w:w="733" w:type="dxa"/>
          </w:tcPr>
          <w:p w:rsidR="00C342FB" w:rsidRDefault="00C342FB" w:rsidP="00C342FB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12</w:t>
            </w:r>
          </w:p>
        </w:tc>
      </w:tr>
    </w:tbl>
    <w:p w:rsidR="00C342FB" w:rsidRPr="00C342FB" w:rsidRDefault="00C342FB" w:rsidP="00C342FB">
      <w:pPr>
        <w:jc w:val="center"/>
        <w:rPr>
          <w:rFonts w:ascii="SassoonPrimaryType" w:hAnsi="SassoonPrimaryType"/>
          <w:sz w:val="40"/>
          <w:szCs w:val="40"/>
        </w:rPr>
      </w:pPr>
    </w:p>
    <w:sectPr w:rsidR="00C342FB" w:rsidRPr="00C342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2FB"/>
    <w:rsid w:val="00A76345"/>
    <w:rsid w:val="00C342FB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4A3CD"/>
  <w15:chartTrackingRefBased/>
  <w15:docId w15:val="{C051E10D-FF35-4D77-9874-36B0187F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4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F272B91F</Template>
  <TotalTime>11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2021-01-24T13:31:00Z</dcterms:created>
  <dcterms:modified xsi:type="dcterms:W3CDTF">2021-01-24T13:42:00Z</dcterms:modified>
</cp:coreProperties>
</file>