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Thursday 21</w:t>
      </w:r>
      <w:r w:rsidRPr="006F5FFC">
        <w:rPr>
          <w:rFonts w:ascii="Comic Sans MS" w:hAnsi="Comic Sans MS"/>
          <w:sz w:val="36"/>
          <w:szCs w:val="36"/>
          <w:vertAlign w:val="superscript"/>
        </w:rPr>
        <w:t>st</w:t>
      </w:r>
      <w:r>
        <w:rPr>
          <w:rFonts w:ascii="Comic Sans MS" w:hAnsi="Comic Sans MS"/>
          <w:sz w:val="36"/>
          <w:szCs w:val="36"/>
        </w:rPr>
        <w:t xml:space="preserve"> January</w:t>
      </w:r>
    </w:p>
    <w:p w:rsidR="006F5FFC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HUNDRED SQUARE CHALLENGE</w:t>
      </w:r>
    </w:p>
    <w:p w:rsidR="006F5FFC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WALT – explore patterns on the hundred array</w:t>
      </w:r>
    </w:p>
    <w:p w:rsidR="006F5FFC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2165350" cy="4381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th-numbers-one-to-ten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FFC" w:rsidRDefault="006F5FFC" w:rsidP="006F5FFC">
      <w:pPr>
        <w:rPr>
          <w:rFonts w:ascii="Comic Sans MS" w:hAnsi="Comic Sans MS"/>
          <w:sz w:val="36"/>
          <w:szCs w:val="36"/>
        </w:rPr>
      </w:pPr>
    </w:p>
    <w:p w:rsidR="006F5FFC" w:rsidRDefault="00575026" w:rsidP="006F5FF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>Look carefully at your 30</w:t>
      </w:r>
      <w:r w:rsidR="006F5FFC" w:rsidRPr="006F5FFC">
        <w:rPr>
          <w:rFonts w:ascii="Comic Sans MS" w:hAnsi="Comic Sans MS"/>
          <w:color w:val="7030A0"/>
          <w:sz w:val="36"/>
          <w:szCs w:val="36"/>
        </w:rPr>
        <w:t xml:space="preserve"> array</w:t>
      </w:r>
    </w:p>
    <w:p w:rsidR="006F5FFC" w:rsidRDefault="006F5FFC" w:rsidP="006F5FF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>Think back to when yo</w:t>
      </w:r>
      <w:r w:rsidR="00575026">
        <w:rPr>
          <w:rFonts w:ascii="Comic Sans MS" w:hAnsi="Comic Sans MS"/>
          <w:color w:val="7030A0"/>
          <w:sz w:val="36"/>
          <w:szCs w:val="36"/>
        </w:rPr>
        <w:t>u coloured patterns on the 20</w:t>
      </w:r>
      <w:r>
        <w:rPr>
          <w:rFonts w:ascii="Comic Sans MS" w:hAnsi="Comic Sans MS"/>
          <w:color w:val="7030A0"/>
          <w:sz w:val="36"/>
          <w:szCs w:val="36"/>
        </w:rPr>
        <w:t xml:space="preserve"> array</w:t>
      </w:r>
      <w:r w:rsidR="00045E71">
        <w:rPr>
          <w:rFonts w:ascii="Comic Sans MS" w:hAnsi="Comic Sans MS"/>
          <w:color w:val="7030A0"/>
          <w:sz w:val="36"/>
          <w:szCs w:val="36"/>
        </w:rPr>
        <w:t xml:space="preserve"> in 2s 5s and 10s and this will help you!</w:t>
      </w:r>
    </w:p>
    <w:p w:rsidR="00A570A8" w:rsidRDefault="00A570A8" w:rsidP="00A570A8">
      <w:pPr>
        <w:jc w:val="center"/>
        <w:rPr>
          <w:rFonts w:ascii="Comic Sans MS" w:hAnsi="Comic Sans MS"/>
          <w:color w:val="00B050"/>
          <w:sz w:val="36"/>
          <w:szCs w:val="36"/>
        </w:rPr>
      </w:pPr>
    </w:p>
    <w:p w:rsidR="00A570A8" w:rsidRPr="00A570A8" w:rsidRDefault="00A570A8" w:rsidP="00A570A8">
      <w:pPr>
        <w:jc w:val="center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 xml:space="preserve">Complete the patterns below </w:t>
      </w:r>
    </w:p>
    <w:p w:rsidR="00045E71" w:rsidRDefault="00045E71" w:rsidP="00045E71">
      <w:pPr>
        <w:pStyle w:val="ListParagraph"/>
        <w:rPr>
          <w:rFonts w:ascii="Comic Sans MS" w:hAnsi="Comic Sans MS"/>
          <w:color w:val="7030A0"/>
          <w:sz w:val="36"/>
          <w:szCs w:val="36"/>
        </w:rPr>
      </w:pPr>
    </w:p>
    <w:p w:rsidR="00A570A8" w:rsidRDefault="00A570A8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</w:p>
    <w:p w:rsidR="00045E71" w:rsidRDefault="00575026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 xml:space="preserve">10   20   ___  </w:t>
      </w:r>
    </w:p>
    <w:p w:rsidR="00045E71" w:rsidRDefault="00575026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22   2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>4   ___   ___   ___</w:t>
      </w:r>
    </w:p>
    <w:p w:rsidR="00045E71" w:rsidRDefault="00575026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10   1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>5   ___   ___   ___</w:t>
      </w:r>
    </w:p>
    <w:p w:rsidR="00045E71" w:rsidRDefault="00575026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16   18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045E71" w:rsidRDefault="00575026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5    1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>0   ___   ___   ___</w:t>
      </w:r>
    </w:p>
    <w:p w:rsidR="00045E71" w:rsidRDefault="00575026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 xml:space="preserve">15   20   ___   ___   </w:t>
      </w:r>
    </w:p>
    <w:p w:rsidR="00045E71" w:rsidRDefault="00575026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10   12</w:t>
      </w:r>
      <w:r w:rsidR="00A570A8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A570A8" w:rsidRPr="00045E71" w:rsidRDefault="00575026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15   20   ___   ___   ___</w:t>
      </w:r>
      <w:r>
        <w:rPr>
          <w:rFonts w:ascii="Comic Sans MS" w:hAnsi="Comic Sans MS"/>
          <w:color w:val="000000" w:themeColor="text1"/>
          <w:sz w:val="36"/>
          <w:szCs w:val="36"/>
        </w:rPr>
        <w:br/>
        <w:t>14   16</w:t>
      </w:r>
      <w:bookmarkStart w:id="0" w:name="_GoBack"/>
      <w:bookmarkEnd w:id="0"/>
      <w:r w:rsidR="00A570A8">
        <w:rPr>
          <w:rFonts w:ascii="Comic Sans MS" w:hAnsi="Comic Sans MS"/>
          <w:color w:val="000000" w:themeColor="text1"/>
          <w:sz w:val="36"/>
          <w:szCs w:val="36"/>
        </w:rPr>
        <w:t xml:space="preserve">   ___    ___   ___</w:t>
      </w:r>
    </w:p>
    <w:p w:rsidR="006F5FFC" w:rsidRPr="006F5FFC" w:rsidRDefault="006F5FFC" w:rsidP="006F5FFC">
      <w:pPr>
        <w:pStyle w:val="ListParagraph"/>
        <w:rPr>
          <w:rFonts w:ascii="Comic Sans MS" w:hAnsi="Comic Sans MS"/>
          <w:color w:val="7030A0"/>
          <w:sz w:val="36"/>
          <w:szCs w:val="36"/>
        </w:rPr>
      </w:pPr>
    </w:p>
    <w:sectPr w:rsidR="006F5FFC" w:rsidRPr="006F5FFC" w:rsidSect="006F5FFC">
      <w:pgSz w:w="11906" w:h="16838"/>
      <w:pgMar w:top="1440" w:right="1440" w:bottom="1440" w:left="1440" w:header="708" w:footer="708" w:gutter="0"/>
      <w:pgBorders w:offsetFrom="page">
        <w:top w:val="thinThickThinMediumGap" w:sz="24" w:space="24" w:color="FF0000"/>
        <w:left w:val="thinThickThinMediumGap" w:sz="24" w:space="24" w:color="FF0000"/>
        <w:bottom w:val="thinThickThinMediumGap" w:sz="24" w:space="24" w:color="FF0000"/>
        <w:right w:val="thin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CD7153"/>
    <w:multiLevelType w:val="hybridMultilevel"/>
    <w:tmpl w:val="B9EAB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FFC"/>
    <w:rsid w:val="00045E71"/>
    <w:rsid w:val="00575026"/>
    <w:rsid w:val="006F5FFC"/>
    <w:rsid w:val="00A570A8"/>
    <w:rsid w:val="00A76345"/>
    <w:rsid w:val="00E17B66"/>
    <w:rsid w:val="00E4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94E8E"/>
  <w15:chartTrackingRefBased/>
  <w15:docId w15:val="{D90DFB39-C334-436E-B951-369EB8385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F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C899C288</Template>
  <TotalTime>0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2021-01-20T09:59:00Z</dcterms:created>
  <dcterms:modified xsi:type="dcterms:W3CDTF">2021-01-20T09:59:00Z</dcterms:modified>
</cp:coreProperties>
</file>