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0A2" w:rsidRDefault="008E1D92" w:rsidP="009700A2">
      <w:pPr>
        <w:jc w:val="center"/>
        <w:rPr>
          <w:rFonts w:ascii="Comic Sans MS" w:hAnsi="Comic Sans MS"/>
          <w:color w:val="00B050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0E90AACC" wp14:editId="5EF50689">
            <wp:simplePos x="0" y="0"/>
            <wp:positionH relativeFrom="column">
              <wp:posOffset>5720764</wp:posOffset>
            </wp:positionH>
            <wp:positionV relativeFrom="paragraph">
              <wp:posOffset>188</wp:posOffset>
            </wp:positionV>
            <wp:extent cx="797169" cy="615315"/>
            <wp:effectExtent l="0" t="0" r="3175" b="0"/>
            <wp:wrapSquare wrapText="bothSides"/>
            <wp:docPr id="6" name="Picture 6" descr="Image result for question mark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estion mark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169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D5146B6" wp14:editId="52126DBC">
            <wp:extent cx="498231" cy="762000"/>
            <wp:effectExtent l="0" t="0" r="0" b="0"/>
            <wp:docPr id="5" name="Picture 5" descr="Image result for question mark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question mark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" cy="79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797169" cy="615315"/>
            <wp:effectExtent l="0" t="0" r="3175" b="0"/>
            <wp:wrapSquare wrapText="bothSides"/>
            <wp:docPr id="1" name="Picture 1" descr="Image result for question mark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estion mark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169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7A49" w:rsidRPr="009700A2" w:rsidRDefault="008E1D92" w:rsidP="009700A2">
      <w:pPr>
        <w:jc w:val="center"/>
        <w:rPr>
          <w:rFonts w:ascii="Comic Sans MS" w:hAnsi="Comic Sans MS"/>
          <w:color w:val="00B050"/>
        </w:rPr>
      </w:pPr>
      <w:r w:rsidRPr="008E1D92">
        <w:rPr>
          <w:rFonts w:ascii="Comic Sans MS" w:hAnsi="Comic Sans MS"/>
          <w:color w:val="00B050"/>
        </w:rPr>
        <w:t>Monday 18</w:t>
      </w:r>
      <w:r w:rsidRPr="008E1D92">
        <w:rPr>
          <w:rFonts w:ascii="Comic Sans MS" w:hAnsi="Comic Sans MS"/>
          <w:color w:val="00B050"/>
          <w:vertAlign w:val="superscript"/>
        </w:rPr>
        <w:t>th</w:t>
      </w:r>
      <w:r w:rsidRPr="008E1D92">
        <w:rPr>
          <w:rFonts w:ascii="Comic Sans MS" w:hAnsi="Comic Sans MS"/>
          <w:color w:val="00B050"/>
        </w:rPr>
        <w:t xml:space="preserve"> January          </w:t>
      </w:r>
      <w:r w:rsidRPr="008E1D92">
        <w:rPr>
          <w:rFonts w:ascii="Comic Sans MS" w:hAnsi="Comic Sans MS"/>
          <w:color w:val="0070C0"/>
          <w:u w:val="single"/>
        </w:rPr>
        <w:t>WALT: Know and underst</w:t>
      </w:r>
      <w:r>
        <w:rPr>
          <w:rFonts w:ascii="Comic Sans MS" w:hAnsi="Comic Sans MS"/>
          <w:color w:val="0070C0"/>
          <w:u w:val="single"/>
        </w:rPr>
        <w:t>and when to use a question mark</w:t>
      </w:r>
      <w:r w:rsidRPr="008E1D92">
        <w:rPr>
          <w:rFonts w:ascii="Comic Sans MS" w:hAnsi="Comic Sans MS"/>
          <w:color w:val="0070C0"/>
        </w:rPr>
        <w:t xml:space="preserve">                 </w:t>
      </w:r>
      <w:r w:rsidRPr="008E1D92">
        <w:rPr>
          <w:rFonts w:ascii="Comic Sans MS" w:hAnsi="Comic Sans MS"/>
          <w:color w:val="ED7D31" w:themeColor="accent2"/>
        </w:rPr>
        <w:t>HC</w:t>
      </w:r>
    </w:p>
    <w:p w:rsidR="00636E68" w:rsidRDefault="008E1D92" w:rsidP="009700A2">
      <w:pPr>
        <w:pBdr>
          <w:top w:val="single" w:sz="12" w:space="1" w:color="04AA10"/>
          <w:left w:val="single" w:sz="12" w:space="4" w:color="04AA10"/>
          <w:bottom w:val="single" w:sz="12" w:space="1" w:color="04AA10"/>
          <w:right w:val="single" w:sz="12" w:space="4" w:color="04AA10"/>
        </w:pBdr>
        <w:rPr>
          <w:rFonts w:ascii="Comic Sans MS" w:hAnsi="Comic Sans MS"/>
          <w:color w:val="ED7D31" w:themeColor="accent2"/>
        </w:rPr>
      </w:pPr>
      <w:r>
        <w:rPr>
          <w:rFonts w:ascii="Comic Sans MS" w:hAnsi="Comic Sans MS"/>
          <w:color w:val="ED7D31" w:themeColor="accent2"/>
        </w:rPr>
        <w:t xml:space="preserve">Can you read the sentences below and add a question </w:t>
      </w:r>
      <w:r w:rsidR="00636E68">
        <w:rPr>
          <w:rFonts w:ascii="Comic Sans MS" w:hAnsi="Comic Sans MS"/>
          <w:color w:val="ED7D31" w:themeColor="accent2"/>
        </w:rPr>
        <w:t xml:space="preserve">mark or full stop appropriately? Write the sentence out on the line below in your best handwriting. Think carefully and remember the question words – </w:t>
      </w:r>
      <w:r w:rsidR="00636E68" w:rsidRPr="00636E68">
        <w:rPr>
          <w:rFonts w:ascii="Comic Sans MS" w:hAnsi="Comic Sans MS"/>
          <w:color w:val="00B050"/>
        </w:rPr>
        <w:t>What</w:t>
      </w:r>
      <w:r w:rsidR="00636E68">
        <w:rPr>
          <w:rFonts w:ascii="Comic Sans MS" w:hAnsi="Comic Sans MS"/>
          <w:color w:val="ED7D31" w:themeColor="accent2"/>
        </w:rPr>
        <w:t xml:space="preserve">, </w:t>
      </w:r>
      <w:r w:rsidR="00636E68" w:rsidRPr="00636E68">
        <w:rPr>
          <w:rFonts w:ascii="Comic Sans MS" w:hAnsi="Comic Sans MS"/>
          <w:color w:val="7030A0"/>
        </w:rPr>
        <w:t>When</w:t>
      </w:r>
      <w:r w:rsidR="00636E68">
        <w:rPr>
          <w:rFonts w:ascii="Comic Sans MS" w:hAnsi="Comic Sans MS"/>
          <w:color w:val="ED7D31" w:themeColor="accent2"/>
        </w:rPr>
        <w:t xml:space="preserve">, </w:t>
      </w:r>
      <w:r w:rsidR="00636E68" w:rsidRPr="00636E68">
        <w:rPr>
          <w:rFonts w:ascii="Comic Sans MS" w:hAnsi="Comic Sans MS"/>
          <w:color w:val="FF0000"/>
        </w:rPr>
        <w:t>Where</w:t>
      </w:r>
      <w:r w:rsidR="00636E68">
        <w:rPr>
          <w:rFonts w:ascii="Comic Sans MS" w:hAnsi="Comic Sans MS"/>
          <w:color w:val="ED7D31" w:themeColor="accent2"/>
        </w:rPr>
        <w:t xml:space="preserve">, </w:t>
      </w:r>
      <w:r w:rsidR="00636E68" w:rsidRPr="00636E68">
        <w:rPr>
          <w:rFonts w:ascii="Comic Sans MS" w:hAnsi="Comic Sans MS"/>
          <w:color w:val="FFC000"/>
        </w:rPr>
        <w:t>Why</w:t>
      </w:r>
      <w:r w:rsidR="00636E68">
        <w:rPr>
          <w:rFonts w:ascii="Comic Sans MS" w:hAnsi="Comic Sans MS"/>
          <w:color w:val="ED7D31" w:themeColor="accent2"/>
        </w:rPr>
        <w:t xml:space="preserve">, </w:t>
      </w:r>
      <w:r w:rsidR="00636E68" w:rsidRPr="00636E68">
        <w:rPr>
          <w:rFonts w:ascii="Comic Sans MS" w:hAnsi="Comic Sans MS"/>
          <w:color w:val="FF0066"/>
        </w:rPr>
        <w:t>Which</w:t>
      </w:r>
      <w:r w:rsidR="00636E68">
        <w:rPr>
          <w:rFonts w:ascii="Comic Sans MS" w:hAnsi="Comic Sans MS"/>
          <w:color w:val="ED7D31" w:themeColor="accent2"/>
        </w:rPr>
        <w:t>,</w:t>
      </w:r>
      <w:r w:rsidR="00FB3031">
        <w:rPr>
          <w:rFonts w:ascii="Comic Sans MS" w:hAnsi="Comic Sans MS"/>
          <w:color w:val="ED7D31" w:themeColor="accent2"/>
        </w:rPr>
        <w:t xml:space="preserve"> Who, </w:t>
      </w:r>
      <w:r w:rsidR="00636E68" w:rsidRPr="00636E68">
        <w:rPr>
          <w:rFonts w:ascii="Comic Sans MS" w:hAnsi="Comic Sans MS"/>
          <w:color w:val="0070C0"/>
        </w:rPr>
        <w:t>Can</w:t>
      </w:r>
      <w:r w:rsidR="00FB3031">
        <w:rPr>
          <w:rFonts w:ascii="Comic Sans MS" w:hAnsi="Comic Sans MS"/>
          <w:color w:val="0070C0"/>
        </w:rPr>
        <w:t xml:space="preserve"> </w:t>
      </w:r>
      <w:proofErr w:type="gramStart"/>
      <w:r w:rsidR="00FB3031">
        <w:rPr>
          <w:rFonts w:ascii="Comic Sans MS" w:hAnsi="Comic Sans MS"/>
          <w:color w:val="0070C0"/>
        </w:rPr>
        <w:t xml:space="preserve">and </w:t>
      </w:r>
      <w:r w:rsidR="00FB3031">
        <w:rPr>
          <w:rFonts w:ascii="Comic Sans MS" w:hAnsi="Comic Sans MS"/>
          <w:color w:val="ED7D31" w:themeColor="accent2"/>
        </w:rPr>
        <w:t xml:space="preserve"> </w:t>
      </w:r>
      <w:r w:rsidR="00636E68" w:rsidRPr="00636E68">
        <w:rPr>
          <w:rFonts w:ascii="Comic Sans MS" w:hAnsi="Comic Sans MS"/>
          <w:color w:val="04AA10"/>
        </w:rPr>
        <w:t>How</w:t>
      </w:r>
      <w:proofErr w:type="gramEnd"/>
      <w:r w:rsidR="00636E68">
        <w:rPr>
          <w:rFonts w:ascii="Comic Sans MS" w:hAnsi="Comic Sans MS"/>
          <w:color w:val="ED7D31" w:themeColor="accent2"/>
        </w:rPr>
        <w:t>. If you keep these in mind you will be flying! Take care when forming your question marks – practise by drawing over the question mar</w:t>
      </w:r>
      <w:r w:rsidR="009700A2">
        <w:rPr>
          <w:rFonts w:ascii="Comic Sans MS" w:hAnsi="Comic Sans MS"/>
          <w:color w:val="ED7D31" w:themeColor="accent2"/>
        </w:rPr>
        <w:t>ks below.</w:t>
      </w:r>
    </w:p>
    <w:p w:rsidR="008E1D92" w:rsidRDefault="007368A9" w:rsidP="008E1D92">
      <w:pPr>
        <w:rPr>
          <w:rFonts w:asciiTheme="majorHAnsi" w:hAnsiTheme="majorHAnsi" w:cstheme="majorHAnsi"/>
          <w:b/>
          <w:color w:val="000000" w:themeColor="text1"/>
          <w:sz w:val="40"/>
          <w:szCs w:val="40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C6D849F" wp14:editId="4085C771">
                <wp:simplePos x="0" y="0"/>
                <wp:positionH relativeFrom="column">
                  <wp:posOffset>3931920</wp:posOffset>
                </wp:positionH>
                <wp:positionV relativeFrom="paragraph">
                  <wp:posOffset>417683</wp:posOffset>
                </wp:positionV>
                <wp:extent cx="276860" cy="241935"/>
                <wp:effectExtent l="0" t="0" r="2794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8A9" w:rsidRDefault="00736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6D84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.6pt;margin-top:32.9pt;width:21.8pt;height:19.0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">
                <v:textbox>
                  <w:txbxContent>
                    <w:p w:rsidR="007368A9" w:rsidRDefault="007368A9"/>
                  </w:txbxContent>
                </v:textbox>
                <w10:wrap type="square"/>
              </v:shape>
            </w:pict>
          </mc:Fallback>
        </mc:AlternateContent>
      </w:r>
      <w:r w:rsidR="00636E68">
        <w:rPr>
          <w:rFonts w:asciiTheme="majorHAnsi" w:hAnsiTheme="majorHAnsi" w:cstheme="majorHAnsi"/>
          <w:b/>
          <w:color w:val="000000" w:themeColor="text1"/>
          <w:sz w:val="40"/>
          <w:szCs w:val="40"/>
        </w:rPr>
        <w:t xml:space="preserve">? </w:t>
      </w:r>
      <w:r w:rsidR="00636E68" w:rsidRPr="00636E68">
        <w:rPr>
          <w:rFonts w:asciiTheme="majorHAnsi" w:hAnsiTheme="majorHAnsi" w:cstheme="majorHAnsi"/>
          <w:b/>
          <w:color w:val="000000" w:themeColor="text1"/>
          <w:sz w:val="40"/>
          <w:szCs w:val="40"/>
        </w:rPr>
        <w:t>?  ?  ?  ?  ?  ?  ?  ?  ?  ?  ?  ?</w:t>
      </w:r>
      <w:r w:rsidR="00636E68">
        <w:rPr>
          <w:rFonts w:asciiTheme="majorHAnsi" w:hAnsiTheme="majorHAnsi" w:cstheme="majorHAnsi"/>
          <w:b/>
          <w:color w:val="000000" w:themeColor="text1"/>
          <w:sz w:val="40"/>
          <w:szCs w:val="40"/>
        </w:rPr>
        <w:t xml:space="preserve">  ?  ?  ?  ?  ?  ?  ?  ?  ?  ?  ?  ?  ?  ?  ?</w:t>
      </w:r>
      <w:r w:rsidR="009700A2">
        <w:rPr>
          <w:rFonts w:asciiTheme="majorHAnsi" w:hAnsiTheme="majorHAnsi" w:cstheme="majorHAnsi"/>
          <w:b/>
          <w:color w:val="000000" w:themeColor="text1"/>
          <w:sz w:val="40"/>
          <w:szCs w:val="40"/>
        </w:rPr>
        <w:t xml:space="preserve">  ?</w:t>
      </w:r>
    </w:p>
    <w:p w:rsidR="007368A9" w:rsidRDefault="00636E68" w:rsidP="007368A9">
      <w:pPr>
        <w:pStyle w:val="ListParagraph"/>
        <w:numPr>
          <w:ilvl w:val="0"/>
          <w:numId w:val="3"/>
        </w:numPr>
        <w:pBdr>
          <w:bottom w:val="single" w:sz="12" w:space="1" w:color="auto"/>
        </w:pBdr>
        <w:rPr>
          <w:rFonts w:ascii="Comic Sans MS" w:hAnsi="Comic Sans MS" w:cstheme="majorHAnsi"/>
          <w:color w:val="000000" w:themeColor="text1"/>
          <w:sz w:val="24"/>
          <w:szCs w:val="24"/>
        </w:rPr>
      </w:pPr>
      <w:r>
        <w:rPr>
          <w:rFonts w:ascii="Comic Sans MS" w:hAnsi="Comic Sans MS" w:cstheme="majorHAnsi"/>
          <w:color w:val="000000" w:themeColor="text1"/>
          <w:sz w:val="24"/>
          <w:szCs w:val="24"/>
        </w:rPr>
        <w:t>It</w:t>
      </w:r>
      <w:r w:rsidR="007368A9">
        <w:rPr>
          <w:rFonts w:ascii="Comic Sans MS" w:hAnsi="Comic Sans MS" w:cstheme="majorHAnsi"/>
          <w:color w:val="000000" w:themeColor="text1"/>
          <w:sz w:val="24"/>
          <w:szCs w:val="24"/>
        </w:rPr>
        <w:t xml:space="preserve"> is Monday today and we are working at</w:t>
      </w:r>
      <w:r>
        <w:rPr>
          <w:rFonts w:ascii="Comic Sans MS" w:hAnsi="Comic Sans MS" w:cstheme="majorHAnsi"/>
          <w:color w:val="000000" w:themeColor="text1"/>
          <w:sz w:val="24"/>
          <w:szCs w:val="24"/>
        </w:rPr>
        <w:t xml:space="preserve"> home </w:t>
      </w:r>
    </w:p>
    <w:p w:rsidR="007368A9" w:rsidRPr="007368A9" w:rsidRDefault="007368A9" w:rsidP="007368A9">
      <w:pPr>
        <w:pBdr>
          <w:bottom w:val="single" w:sz="12" w:space="1" w:color="auto"/>
        </w:pBdr>
        <w:ind w:left="360"/>
        <w:jc w:val="center"/>
        <w:rPr>
          <w:rFonts w:ascii="Comic Sans MS" w:hAnsi="Comic Sans MS" w:cstheme="majorHAnsi"/>
          <w:color w:val="000000" w:themeColor="text1"/>
          <w:sz w:val="24"/>
          <w:szCs w:val="24"/>
        </w:rPr>
      </w:pPr>
    </w:p>
    <w:p w:rsidR="008E1D92" w:rsidRDefault="009700A2" w:rsidP="007368A9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315E880" wp14:editId="4A853FA1">
                <wp:simplePos x="0" y="0"/>
                <wp:positionH relativeFrom="column">
                  <wp:posOffset>3692330</wp:posOffset>
                </wp:positionH>
                <wp:positionV relativeFrom="paragraph">
                  <wp:posOffset>4396</wp:posOffset>
                </wp:positionV>
                <wp:extent cx="276860" cy="241935"/>
                <wp:effectExtent l="0" t="0" r="27940" b="2476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8A9" w:rsidRDefault="007368A9" w:rsidP="00736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5E880" id="_x0000_s1027" type="#_x0000_t202" style="position:absolute;left:0;text-align:left;margin-left:290.75pt;margin-top:.35pt;width:21.8pt;height:19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">
                <v:textbox>
                  <w:txbxContent>
                    <w:p w:rsidR="007368A9" w:rsidRDefault="007368A9" w:rsidP="007368A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What is your favourite flavour of 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ice-cream</w:t>
      </w:r>
      <w:proofErr w:type="gramEnd"/>
      <w:r w:rsidR="007368A9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7368A9" w:rsidRDefault="007368A9" w:rsidP="007368A9">
      <w:pPr>
        <w:ind w:left="360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___________________________________________________________________</w:t>
      </w:r>
    </w:p>
    <w:p w:rsidR="007368A9" w:rsidRPr="007368A9" w:rsidRDefault="007368A9" w:rsidP="007368A9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DBA9FCB" wp14:editId="4B90F9C0">
                <wp:simplePos x="0" y="0"/>
                <wp:positionH relativeFrom="column">
                  <wp:posOffset>3223846</wp:posOffset>
                </wp:positionH>
                <wp:positionV relativeFrom="paragraph">
                  <wp:posOffset>4738</wp:posOffset>
                </wp:positionV>
                <wp:extent cx="276860" cy="241935"/>
                <wp:effectExtent l="0" t="0" r="27940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8A9" w:rsidRDefault="007368A9" w:rsidP="00736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A9FCB" id="_x0000_s1028" type="#_x0000_t202" style="position:absolute;left:0;text-align:left;margin-left:253.85pt;margin-top:.35pt;width:21.8pt;height:19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">
                <v:textbox>
                  <w:txbxContent>
                    <w:p w:rsidR="007368A9" w:rsidRDefault="007368A9" w:rsidP="007368A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Can I have a chocolate biscuit please </w:t>
      </w:r>
    </w:p>
    <w:p w:rsidR="008E1D92" w:rsidRDefault="007368A9" w:rsidP="007368A9">
      <w:pPr>
        <w:ind w:left="360"/>
        <w:rPr>
          <w:rFonts w:ascii="Comic Sans MS" w:hAnsi="Comic Sans MS"/>
          <w:color w:val="000000" w:themeColor="text1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285523C" wp14:editId="1FB07E32">
                <wp:simplePos x="0" y="0"/>
                <wp:positionH relativeFrom="column">
                  <wp:posOffset>3182522</wp:posOffset>
                </wp:positionH>
                <wp:positionV relativeFrom="paragraph">
                  <wp:posOffset>274124</wp:posOffset>
                </wp:positionV>
                <wp:extent cx="276860" cy="241935"/>
                <wp:effectExtent l="0" t="0" r="27940" b="2476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8A9" w:rsidRDefault="007368A9" w:rsidP="00736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5523C" id="_x0000_s1029" type="#_x0000_t202" style="position:absolute;left:0;text-align:left;margin-left:250.6pt;margin-top:21.6pt;width:21.8pt;height:19.0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F7JQIAAEo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">
                <v:textbox>
                  <w:txbxContent>
                    <w:p w:rsidR="007368A9" w:rsidRDefault="007368A9" w:rsidP="007368A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color w:val="000000" w:themeColor="text1"/>
        </w:rPr>
        <w:t>________________________________________________________________________</w:t>
      </w:r>
    </w:p>
    <w:p w:rsidR="007368A9" w:rsidRPr="007368A9" w:rsidRDefault="007368A9" w:rsidP="007368A9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7368A9">
        <w:rPr>
          <w:rFonts w:ascii="Comic Sans MS" w:hAnsi="Comic Sans MS"/>
          <w:color w:val="000000" w:themeColor="text1"/>
          <w:sz w:val="24"/>
          <w:szCs w:val="24"/>
        </w:rPr>
        <w:t xml:space="preserve">Miss Reid’s favourite colour is yellow </w:t>
      </w:r>
    </w:p>
    <w:p w:rsidR="008E1D92" w:rsidRDefault="007368A9" w:rsidP="007368A9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:rsidR="007368A9" w:rsidRDefault="007368A9" w:rsidP="007368A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B091220" wp14:editId="46091BC2">
                <wp:simplePos x="0" y="0"/>
                <wp:positionH relativeFrom="column">
                  <wp:posOffset>3006969</wp:posOffset>
                </wp:positionH>
                <wp:positionV relativeFrom="paragraph">
                  <wp:posOffset>4104</wp:posOffset>
                </wp:positionV>
                <wp:extent cx="276860" cy="241935"/>
                <wp:effectExtent l="0" t="0" r="27940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8A9" w:rsidRDefault="007368A9" w:rsidP="00736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91220" id="_x0000_s1030" type="#_x0000_t202" style="position:absolute;left:0;text-align:left;margin-left:236.75pt;margin-top:.3pt;width:21.8pt;height:19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">
                <v:textbox>
                  <w:txbxContent>
                    <w:p w:rsidR="007368A9" w:rsidRDefault="007368A9" w:rsidP="007368A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Where did you put the TV </w:t>
      </w:r>
      <w:proofErr w:type="gramStart"/>
      <w:r>
        <w:rPr>
          <w:rFonts w:ascii="Comic Sans MS" w:hAnsi="Comic Sans MS"/>
          <w:sz w:val="24"/>
          <w:szCs w:val="24"/>
        </w:rPr>
        <w:t>control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7368A9" w:rsidRDefault="007368A9" w:rsidP="007368A9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</w:t>
      </w:r>
    </w:p>
    <w:p w:rsidR="00B536E9" w:rsidRDefault="00B536E9" w:rsidP="007368A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C1BE0F3" wp14:editId="6491B127">
                <wp:simplePos x="0" y="0"/>
                <wp:positionH relativeFrom="column">
                  <wp:posOffset>3223651</wp:posOffset>
                </wp:positionH>
                <wp:positionV relativeFrom="paragraph">
                  <wp:posOffset>3810</wp:posOffset>
                </wp:positionV>
                <wp:extent cx="276860" cy="241935"/>
                <wp:effectExtent l="0" t="0" r="27940" b="247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6E9" w:rsidRDefault="00B536E9" w:rsidP="00B536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BE0F3" id="_x0000_s1031" type="#_x0000_t202" style="position:absolute;left:0;text-align:left;margin-left:253.85pt;margin-top:.3pt;width:21.8pt;height:19.0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">
                <v:textbox>
                  <w:txbxContent>
                    <w:p w:rsidR="00B536E9" w:rsidRDefault="00B536E9" w:rsidP="00B536E9"/>
                  </w:txbxContent>
                </v:textbox>
                <w10:wrap type="square"/>
              </v:shape>
            </w:pict>
          </mc:Fallback>
        </mc:AlternateContent>
      </w:r>
      <w:r w:rsidR="007368A9">
        <w:rPr>
          <w:rFonts w:ascii="Comic Sans MS" w:hAnsi="Comic Sans MS"/>
          <w:sz w:val="24"/>
          <w:szCs w:val="24"/>
        </w:rPr>
        <w:t>When is it time to go out</w:t>
      </w:r>
      <w:r>
        <w:rPr>
          <w:rFonts w:ascii="Comic Sans MS" w:hAnsi="Comic Sans MS"/>
          <w:sz w:val="24"/>
          <w:szCs w:val="24"/>
        </w:rPr>
        <w:t>side</w:t>
      </w:r>
      <w:r w:rsidR="007368A9">
        <w:rPr>
          <w:rFonts w:ascii="Comic Sans MS" w:hAnsi="Comic Sans MS"/>
          <w:sz w:val="24"/>
          <w:szCs w:val="24"/>
        </w:rPr>
        <w:t xml:space="preserve"> to play </w:t>
      </w:r>
    </w:p>
    <w:p w:rsidR="007368A9" w:rsidRDefault="00B536E9" w:rsidP="00B536E9">
      <w:pPr>
        <w:rPr>
          <w:b/>
        </w:rPr>
      </w:pPr>
      <w:r>
        <w:t xml:space="preserve">  </w:t>
      </w:r>
      <w:r w:rsidRPr="00B536E9">
        <w:rPr>
          <w:b/>
        </w:rPr>
        <w:t xml:space="preserve">   _____________________________________________________________________________________________</w:t>
      </w:r>
    </w:p>
    <w:p w:rsidR="00B536E9" w:rsidRDefault="00B536E9" w:rsidP="00B536E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49E6495" wp14:editId="2B859EE4">
                <wp:simplePos x="0" y="0"/>
                <wp:positionH relativeFrom="column">
                  <wp:posOffset>3686908</wp:posOffset>
                </wp:positionH>
                <wp:positionV relativeFrom="paragraph">
                  <wp:posOffset>4738</wp:posOffset>
                </wp:positionV>
                <wp:extent cx="276860" cy="241935"/>
                <wp:effectExtent l="0" t="0" r="27940" b="2476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6E9" w:rsidRDefault="00B536E9" w:rsidP="00B536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E6495" id="_x0000_s1032" type="#_x0000_t202" style="position:absolute;left:0;text-align:left;margin-left:290.3pt;margin-top:.35pt;width:21.8pt;height:19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kDJQIAAEs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">
                <v:textbox>
                  <w:txbxContent>
                    <w:p w:rsidR="00B536E9" w:rsidRDefault="00B536E9" w:rsidP="00B536E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How many toys do you have in your </w:t>
      </w:r>
      <w:proofErr w:type="gramStart"/>
      <w:r>
        <w:rPr>
          <w:rFonts w:ascii="Comic Sans MS" w:hAnsi="Comic Sans MS"/>
          <w:sz w:val="24"/>
          <w:szCs w:val="24"/>
        </w:rPr>
        <w:t>bedroom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9700A2" w:rsidRDefault="009700A2" w:rsidP="009700A2">
      <w:pPr>
        <w:ind w:left="360"/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DB69135" wp14:editId="5FED87E7">
                <wp:simplePos x="0" y="0"/>
                <wp:positionH relativeFrom="column">
                  <wp:posOffset>2625969</wp:posOffset>
                </wp:positionH>
                <wp:positionV relativeFrom="paragraph">
                  <wp:posOffset>300404</wp:posOffset>
                </wp:positionV>
                <wp:extent cx="276860" cy="241935"/>
                <wp:effectExtent l="0" t="0" r="27940" b="2476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0A2" w:rsidRDefault="009700A2" w:rsidP="009700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69135" id="_x0000_s1033" type="#_x0000_t202" style="position:absolute;left:0;text-align:left;margin-left:206.75pt;margin-top:23.65pt;width:21.8pt;height:19.0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nKvJAIAAEs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">
                <v:textbox>
                  <w:txbxContent>
                    <w:p w:rsidR="009700A2" w:rsidRDefault="009700A2" w:rsidP="009700A2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p w:rsidR="009700A2" w:rsidRDefault="009700A2" w:rsidP="009700A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Why have you got a sad </w:t>
      </w:r>
      <w:proofErr w:type="gramStart"/>
      <w:r>
        <w:rPr>
          <w:rFonts w:ascii="Comic Sans MS" w:hAnsi="Comic Sans MS"/>
          <w:sz w:val="24"/>
          <w:szCs w:val="24"/>
        </w:rPr>
        <w:t>face</w:t>
      </w:r>
      <w:proofErr w:type="gramEnd"/>
    </w:p>
    <w:p w:rsidR="009700A2" w:rsidRDefault="009700A2" w:rsidP="009700A2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p w:rsidR="009700A2" w:rsidRDefault="009700A2" w:rsidP="009700A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B84D897" wp14:editId="5275CD4E">
                <wp:simplePos x="0" y="0"/>
                <wp:positionH relativeFrom="column">
                  <wp:posOffset>3722077</wp:posOffset>
                </wp:positionH>
                <wp:positionV relativeFrom="paragraph">
                  <wp:posOffset>10599</wp:posOffset>
                </wp:positionV>
                <wp:extent cx="276860" cy="241935"/>
                <wp:effectExtent l="0" t="0" r="27940" b="2476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0A2" w:rsidRDefault="009700A2" w:rsidP="009700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4D897" id="_x0000_s1034" type="#_x0000_t202" style="position:absolute;left:0;text-align:left;margin-left:293.1pt;margin-top:.85pt;width:21.8pt;height:19.0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">
                <v:textbox>
                  <w:txbxContent>
                    <w:p w:rsidR="009700A2" w:rsidRDefault="009700A2" w:rsidP="009700A2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I am making ham and pineapple pizza for tea</w:t>
      </w:r>
    </w:p>
    <w:p w:rsidR="009700A2" w:rsidRDefault="009700A2" w:rsidP="009700A2">
      <w:pPr>
        <w:ind w:left="360"/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4AB8ECB" wp14:editId="1491B6A6">
                <wp:simplePos x="0" y="0"/>
                <wp:positionH relativeFrom="margin">
                  <wp:align>center</wp:align>
                </wp:positionH>
                <wp:positionV relativeFrom="paragraph">
                  <wp:posOffset>293907</wp:posOffset>
                </wp:positionV>
                <wp:extent cx="276860" cy="241935"/>
                <wp:effectExtent l="0" t="0" r="27940" b="247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0A2" w:rsidRDefault="009700A2" w:rsidP="009700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B8ECB" id="_x0000_s1035" type="#_x0000_t202" style="position:absolute;left:0;text-align:left;margin-left:0;margin-top:23.15pt;width:21.8pt;height:19.05pt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">
                <v:textbox>
                  <w:txbxContent>
                    <w:p w:rsidR="009700A2" w:rsidRDefault="009700A2" w:rsidP="009700A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__________________________________________________________________</w:t>
      </w:r>
    </w:p>
    <w:p w:rsidR="009700A2" w:rsidRPr="009700A2" w:rsidRDefault="009700A2" w:rsidP="009700A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Which cake looks the most delicious </w:t>
      </w:r>
      <w:r w:rsidRPr="009700A2">
        <w:rPr>
          <w:rFonts w:ascii="Comic Sans MS" w:hAnsi="Comic Sans MS"/>
          <w:sz w:val="24"/>
          <w:szCs w:val="24"/>
        </w:rPr>
        <w:t xml:space="preserve">  </w:t>
      </w:r>
    </w:p>
    <w:p w:rsidR="00B536E9" w:rsidRPr="009700A2" w:rsidRDefault="009700A2" w:rsidP="009700A2">
      <w:pPr>
        <w:ind w:left="360"/>
        <w:rPr>
          <w:b/>
        </w:rPr>
      </w:pPr>
      <w:r>
        <w:rPr>
          <w:b/>
        </w:rPr>
        <w:t>_________________________________________________________________________________________</w:t>
      </w:r>
    </w:p>
    <w:p w:rsidR="009700A2" w:rsidRPr="00FB3031" w:rsidRDefault="009700A2" w:rsidP="00B536E9">
      <w:pPr>
        <w:rPr>
          <w:rFonts w:ascii="Comic Sans MS" w:hAnsi="Comic Sans MS"/>
          <w:color w:val="7030A0"/>
        </w:rPr>
      </w:pPr>
      <w:r w:rsidRPr="009700A2">
        <w:rPr>
          <w:rFonts w:ascii="Comic Sans MS" w:hAnsi="Comic Sans MS"/>
          <w:color w:val="FF0066"/>
        </w:rPr>
        <w:t xml:space="preserve">Challenge: </w:t>
      </w:r>
      <w:r w:rsidRPr="009700A2">
        <w:rPr>
          <w:rFonts w:ascii="Comic Sans MS" w:hAnsi="Comic Sans MS"/>
          <w:color w:val="7030A0"/>
        </w:rPr>
        <w:t>Can you write your own question? Remember what a question needs at the beginning!</w:t>
      </w:r>
      <w:bookmarkStart w:id="0" w:name="_GoBack"/>
      <w:bookmarkEnd w:id="0"/>
    </w:p>
    <w:sectPr w:rsidR="009700A2" w:rsidRPr="00FB3031" w:rsidSect="008E1D92">
      <w:pgSz w:w="11906" w:h="16838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33BEE"/>
    <w:multiLevelType w:val="hybridMultilevel"/>
    <w:tmpl w:val="FF865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31CBE"/>
    <w:multiLevelType w:val="hybridMultilevel"/>
    <w:tmpl w:val="6D62E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04FA8"/>
    <w:multiLevelType w:val="hybridMultilevel"/>
    <w:tmpl w:val="438A6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A49"/>
    <w:rsid w:val="00277A49"/>
    <w:rsid w:val="0061601D"/>
    <w:rsid w:val="00636E68"/>
    <w:rsid w:val="007368A9"/>
    <w:rsid w:val="00867BBE"/>
    <w:rsid w:val="008E1D92"/>
    <w:rsid w:val="009700A2"/>
    <w:rsid w:val="00B536E9"/>
    <w:rsid w:val="00FB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15C29"/>
  <w15:chartTrackingRefBased/>
  <w15:docId w15:val="{EFC9764B-6D9F-446D-B82B-0B30769B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qwmy8Exi&amp;id=CDD1B66D5FD6BD59D80E484052D4E63184748DB2&amp;thid=OIP.qwmy8Exi6UURT_WAh8teBgHaLH&amp;mediaurl=https://germaneconsulting.com/wp-content/uploads/2011/09/question-mark-love.jpg&amp;exph=480&amp;expw=320&amp;q=question+marks&amp;simid=608004259652503299&amp;ck=7D0AF9A3215AA1B1B5FA780B5211A636&amp;selectedIndex=31&amp;FORM=IRPR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view=detailV2&amp;ccid=udRwstu0&amp;id=DC2ECD354DA5CC01B3CCF02152380B199F084A8E&amp;thid=OIP.udRwstu08GG8G0M-QwdomQHaFR&amp;mediaurl=http://therightplan.com/wp-content/uploads/2014/08/question-marks.jpg&amp;exph=854&amp;expw=1200&amp;q=question+marks&amp;simid=607987956000096351&amp;ck=301DD0FE38DB0D79BD57CAAA018F79D1&amp;selectedIndex=6&amp;FORM=IRPRS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7F65F69F</Template>
  <TotalTime>65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2021-01-11T11:18:00Z</dcterms:created>
  <dcterms:modified xsi:type="dcterms:W3CDTF">2021-01-17T16:39:00Z</dcterms:modified>
</cp:coreProperties>
</file>