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50D05" w:rsidRDefault="00257121" w:rsidP="00257121">
      <w:pPr>
        <w:jc w:val="center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754A697" wp14:editId="1587BF1B">
                <wp:simplePos x="0" y="0"/>
                <wp:positionH relativeFrom="column">
                  <wp:posOffset>3251200</wp:posOffset>
                </wp:positionH>
                <wp:positionV relativeFrom="paragraph">
                  <wp:posOffset>12700</wp:posOffset>
                </wp:positionV>
                <wp:extent cx="736600" cy="469900"/>
                <wp:effectExtent l="0" t="0" r="25400" b="2540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469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CA7800" id="Oval 2" o:spid="_x0000_s1026" style="position:absolute;margin-left:256pt;margin-top:1pt;width:58pt;height:3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1663700</wp:posOffset>
                </wp:positionH>
                <wp:positionV relativeFrom="paragraph">
                  <wp:posOffset>-38100</wp:posOffset>
                </wp:positionV>
                <wp:extent cx="736600" cy="469900"/>
                <wp:effectExtent l="0" t="0" r="25400" b="254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469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1DA024" id="Oval 1" o:spid="_x0000_s1026" style="position:absolute;margin-left:131pt;margin-top:-3pt;width:58pt;height:3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sz w:val="40"/>
          <w:szCs w:val="40"/>
        </w:rPr>
        <w:t xml:space="preserve">r   </w:t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</w:r>
      <w:proofErr w:type="gramStart"/>
      <w:r>
        <w:rPr>
          <w:rFonts w:ascii="SassoonPrimaryInfant" w:hAnsi="SassoonPrimaryInfant"/>
          <w:b/>
          <w:sz w:val="40"/>
          <w:szCs w:val="40"/>
        </w:rPr>
        <w:tab/>
        <w:t xml:space="preserve">  </w:t>
      </w:r>
      <w:proofErr w:type="spellStart"/>
      <w:r>
        <w:rPr>
          <w:rFonts w:ascii="SassoonPrimaryInfant" w:hAnsi="SassoonPrimaryInfant"/>
          <w:b/>
          <w:sz w:val="40"/>
          <w:szCs w:val="40"/>
        </w:rPr>
        <w:t>rr</w:t>
      </w:r>
      <w:proofErr w:type="spellEnd"/>
      <w:proofErr w:type="gramEnd"/>
    </w:p>
    <w:p w:rsidR="00257121" w:rsidRDefault="00257121" w:rsidP="00257121">
      <w:pPr>
        <w:jc w:val="center"/>
        <w:rPr>
          <w:rFonts w:ascii="SassoonPrimaryInfant" w:hAnsi="SassoonPrimaryInfant"/>
          <w:b/>
          <w:sz w:val="40"/>
          <w:szCs w:val="40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4720590</wp:posOffset>
            </wp:positionH>
            <wp:positionV relativeFrom="paragraph">
              <wp:posOffset>47625</wp:posOffset>
            </wp:positionV>
            <wp:extent cx="1539959" cy="787400"/>
            <wp:effectExtent l="0" t="0" r="3175" b="0"/>
            <wp:wrapNone/>
            <wp:docPr id="4" name="Picture 4" descr="Image result for lorry clipart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orry clipart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959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1. The big ______ was on the ______</w:t>
      </w:r>
      <w:proofErr w:type="gramStart"/>
      <w:r>
        <w:rPr>
          <w:rFonts w:ascii="SassoonPrimaryInfant" w:hAnsi="SassoonPrimaryInfant"/>
          <w:b/>
          <w:sz w:val="40"/>
          <w:szCs w:val="40"/>
        </w:rPr>
        <w:t>_ .</w:t>
      </w:r>
      <w:proofErr w:type="gramEnd"/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788443" cy="1193800"/>
            <wp:effectExtent l="0" t="0" r="0" b="6350"/>
            <wp:wrapNone/>
            <wp:docPr id="6" name="Picture 6" descr="Image result for rabbit  clipart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rabbit  clipart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443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2. The rabbit was eating a ________.</w:t>
      </w:r>
    </w:p>
    <w:p w:rsidR="00257121" w:rsidRDefault="001B66A3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262890</wp:posOffset>
            </wp:positionV>
            <wp:extent cx="605754" cy="660400"/>
            <wp:effectExtent l="0" t="0" r="4445" b="6350"/>
            <wp:wrapNone/>
            <wp:docPr id="7" name="Picture 7" descr="Image result for ring 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ring 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54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3. I got a new _______ for my birthday.</w:t>
      </w:r>
    </w:p>
    <w:p w:rsidR="00257121" w:rsidRDefault="001B66A3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posOffset>5740400</wp:posOffset>
            </wp:positionH>
            <wp:positionV relativeFrom="paragraph">
              <wp:posOffset>180340</wp:posOffset>
            </wp:positionV>
            <wp:extent cx="803388" cy="825500"/>
            <wp:effectExtent l="0" t="0" r="0" b="0"/>
            <wp:wrapNone/>
            <wp:docPr id="8" name="Picture 8" descr="Image result for ribs  clipart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ibs  clipart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388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 xml:space="preserve">4. My ______ </w:t>
      </w:r>
      <w:proofErr w:type="spellStart"/>
      <w:r>
        <w:rPr>
          <w:rFonts w:ascii="SassoonPrimaryInfant" w:hAnsi="SassoonPrimaryInfant"/>
          <w:b/>
          <w:sz w:val="40"/>
          <w:szCs w:val="40"/>
        </w:rPr>
        <w:t>are</w:t>
      </w:r>
      <w:proofErr w:type="spellEnd"/>
      <w:r>
        <w:rPr>
          <w:rFonts w:ascii="SassoonPrimaryInfant" w:hAnsi="SassoonPrimaryInfant"/>
          <w:b/>
          <w:sz w:val="40"/>
          <w:szCs w:val="40"/>
        </w:rPr>
        <w:t xml:space="preserve"> bones in my body.</w:t>
      </w:r>
      <w:r w:rsidR="001B66A3" w:rsidRPr="001B66A3">
        <w:rPr>
          <w:rFonts w:ascii="Arial" w:hAnsi="Arial" w:cs="Arial"/>
          <w:color w:val="222222"/>
          <w:sz w:val="27"/>
          <w:szCs w:val="27"/>
        </w:rPr>
        <w:t xml:space="preserve"> </w:t>
      </w: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</w:p>
    <w:p w:rsidR="00257121" w:rsidRDefault="001B66A3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17780</wp:posOffset>
            </wp:positionV>
            <wp:extent cx="946200" cy="1054100"/>
            <wp:effectExtent l="0" t="0" r="6350" b="0"/>
            <wp:wrapNone/>
            <wp:docPr id="9" name="Picture 9" descr="Image result for carry books  clip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arry books  clip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2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7121">
        <w:rPr>
          <w:rFonts w:ascii="SassoonPrimaryInfant" w:hAnsi="SassoonPrimaryInfant"/>
          <w:b/>
          <w:sz w:val="40"/>
          <w:szCs w:val="40"/>
        </w:rPr>
        <w:t>5. Can you _______ my books, please?</w:t>
      </w:r>
      <w:r w:rsidR="00257121" w:rsidRPr="00257121">
        <w:rPr>
          <w:rFonts w:ascii="Arial" w:hAnsi="Arial" w:cs="Arial"/>
          <w:color w:val="222222"/>
          <w:sz w:val="27"/>
          <w:szCs w:val="27"/>
        </w:rPr>
        <w:t xml:space="preserve"> </w:t>
      </w: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341630</wp:posOffset>
                </wp:positionV>
                <wp:extent cx="4914900" cy="1790700"/>
                <wp:effectExtent l="19050" t="1905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0" cy="17907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E0838A6" id="Rounded Rectangle 3" o:spid="_x0000_s1026" style="position:absolute;margin-left:-20pt;margin-top:26.9pt;width:387pt;height:141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" filled="f" strokecolor="black [3213]" strokeweight="3pt">
                <v:stroke joinstyle="miter"/>
              </v:roundrect>
            </w:pict>
          </mc:Fallback>
        </mc:AlternateContent>
      </w: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carry</w:t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  <w:t>ribs</w:t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  <w:t>carrot</w:t>
      </w: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</w:p>
    <w:p w:rsidR="00257121" w:rsidRP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  <w:t>ring</w:t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  <w:t>road</w:t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  <w:t>lorry</w:t>
      </w:r>
    </w:p>
    <w:sectPr w:rsidR="00257121" w:rsidRPr="002571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121"/>
    <w:rsid w:val="000F449D"/>
    <w:rsid w:val="001B66A3"/>
    <w:rsid w:val="00257121"/>
    <w:rsid w:val="008275FB"/>
    <w:rsid w:val="00C1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BE33B4-68A8-4070-B926-ED9DD0280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ved=&amp;url=http://worldartsme.com/wedding-ring-clipart.html&amp;psig=AOvVaw1zLb93m-Mawn8t20lPce21&amp;ust=1549119167287260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rct=j&amp;q=&amp;esrc=s&amp;source=images&amp;cd=&amp;cad=rja&amp;uact=8&amp;ved=2ahUKEwi_lOzB5ZrgAhUGSxUIHf1VDiUQjRx6BAgBEAU&amp;url=https://www.gograph.com/vector-clip-art/carrying-books.html&amp;psig=AOvVaw3xsUQ8U5ks0MrH-HTrpCHo&amp;ust=154911934987821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ved=&amp;url=https://clipartix.com/bunny-clipart-image-519/&amp;psig=AOvVaw313kFIWVrJWwy3olaUxwb5&amp;ust=1549119067181613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google.co.uk/url?sa=i&amp;rct=j&amp;q=&amp;esrc=s&amp;source=images&amp;cd=&amp;cad=rja&amp;uact=8&amp;ved=2ahUKEwis8eim5ZrgAhV0o3EKHWR5DSIQjRx6BAgBEAU&amp;url=http://www.google.co.uk/url?sa%3Di%26rct%3Dj%26q%3D%26esrc%3Ds%26source%3Dimages%26cd%3D%26ved%3D%26url%3Dhttp%3A%2F%2Fworldartsme.com%2Fx-ray-ribs-clipart.html%26psig%3DAOvVaw110d-DP60GfYXLWxKv1neG%26ust%3D1549119245065410&amp;psig=AOvVaw110d-DP60GfYXLWxKv1neG&amp;ust=1549119245065410" TargetMode="External"/><Relationship Id="rId4" Type="http://schemas.openxmlformats.org/officeDocument/2006/relationships/hyperlink" Target="http://www.google.co.uk/url?sa=i&amp;rct=j&amp;q=&amp;esrc=s&amp;source=images&amp;cd=&amp;ved=&amp;url=http://clipart-library.com/clipart/345187.htm&amp;psig=AOvVaw0r8lmOvmh_Zh9CBKYE5pf5&amp;ust=1549118953067983" TargetMode="Externa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EFB9EB39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GRAHAM</dc:creator>
  <cp:keywords/>
  <dc:description/>
  <cp:lastModifiedBy>P FREEBURN</cp:lastModifiedBy>
  <cp:revision>2</cp:revision>
  <dcterms:created xsi:type="dcterms:W3CDTF">2021-01-26T10:15:00Z</dcterms:created>
  <dcterms:modified xsi:type="dcterms:W3CDTF">2021-01-26T10:15:00Z</dcterms:modified>
</cp:coreProperties>
</file>