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A20C61">
      <w:r>
        <w:rPr>
          <w:noProof/>
          <w:lang w:eastAsia="en-GB"/>
        </w:rPr>
        <w:drawing>
          <wp:inline distT="0" distB="0" distL="0" distR="0" wp14:anchorId="36595A96" wp14:editId="51C7178A">
            <wp:extent cx="5731510" cy="42703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C61"/>
    <w:rsid w:val="007345DD"/>
    <w:rsid w:val="007606D2"/>
    <w:rsid w:val="00A2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F95F34-87E1-40A0-B15A-3BFF07E96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C60D4EF5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2021-02-10T15:01:00Z</dcterms:created>
  <dcterms:modified xsi:type="dcterms:W3CDTF">2021-02-10T15:02:00Z</dcterms:modified>
</cp:coreProperties>
</file>