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D05" w:rsidRDefault="007E4E6D" w:rsidP="007E4E6D">
      <w:pPr>
        <w:jc w:val="center"/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4467860</wp:posOffset>
            </wp:positionH>
            <wp:positionV relativeFrom="paragraph">
              <wp:posOffset>-590550</wp:posOffset>
            </wp:positionV>
            <wp:extent cx="1360858" cy="120586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x1fJ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0858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PrimaryInfant" w:hAnsi="SassoonPrimaryInfant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-247650</wp:posOffset>
                </wp:positionV>
                <wp:extent cx="2266950" cy="704850"/>
                <wp:effectExtent l="0" t="0" r="19050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70485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77A1698" id="Oval 3" o:spid="_x0000_s1026" style="position:absolute;margin-left:0;margin-top:-19.5pt;width:178.5pt;height:55.5pt;z-index:-25165516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" filled="f" strokecolor="black [3213]" strokeweight="1.5pt">
                <v:stroke joinstyle="miter"/>
                <w10:wrap anchorx="margin"/>
              </v:oval>
            </w:pict>
          </mc:Fallback>
        </mc:AlternateContent>
      </w:r>
      <w:r>
        <w:rPr>
          <w:rFonts w:ascii="SassoonPrimaryInfant" w:hAnsi="SassoonPrimaryInfant"/>
          <w:b/>
          <w:sz w:val="28"/>
          <w:szCs w:val="28"/>
        </w:rPr>
        <w:t>Asking Questions</w:t>
      </w:r>
    </w:p>
    <w:p w:rsidR="007E4E6D" w:rsidRDefault="007E4E6D" w:rsidP="007E4E6D">
      <w:pPr>
        <w:jc w:val="center"/>
        <w:rPr>
          <w:rFonts w:ascii="SassoonPrimaryInfant" w:hAnsi="SassoonPrimaryInfant"/>
          <w:b/>
          <w:sz w:val="28"/>
          <w:szCs w:val="28"/>
        </w:rPr>
      </w:pPr>
    </w:p>
    <w:p w:rsidR="007E4E6D" w:rsidRDefault="007E4E6D" w:rsidP="007E4E6D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WALT - Use question words.</w:t>
      </w:r>
    </w:p>
    <w:p w:rsidR="007E4E6D" w:rsidRDefault="007E4E6D" w:rsidP="007E4E6D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Choose the correct question word to finish each question for</w:t>
      </w:r>
    </w:p>
    <w:p w:rsidR="007E4E6D" w:rsidRDefault="007E4E6D" w:rsidP="007E4E6D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Neil Armstrong.</w:t>
      </w:r>
    </w:p>
    <w:p w:rsidR="007E4E6D" w:rsidRDefault="007E4E6D" w:rsidP="007E4E6D">
      <w:pPr>
        <w:rPr>
          <w:rFonts w:ascii="SassoonPrimaryInfant" w:hAnsi="SassoonPrimaryInfant"/>
          <w:b/>
          <w:sz w:val="28"/>
          <w:szCs w:val="28"/>
        </w:rPr>
      </w:pPr>
    </w:p>
    <w:p w:rsidR="007E4E6D" w:rsidRDefault="007E4E6D" w:rsidP="007E4E6D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3485515</wp:posOffset>
            </wp:positionH>
            <wp:positionV relativeFrom="paragraph">
              <wp:posOffset>12700</wp:posOffset>
            </wp:positionV>
            <wp:extent cx="2664671" cy="2057400"/>
            <wp:effectExtent l="0" t="0" r="254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eil-Armstrong-ha-muerto-838x647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4671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PrimaryInfant" w:hAnsi="SassoonPrimaryInfant"/>
          <w:b/>
          <w:sz w:val="28"/>
          <w:szCs w:val="28"/>
        </w:rPr>
        <w:t>1. ___________ is your name?</w:t>
      </w:r>
    </w:p>
    <w:p w:rsidR="007E4E6D" w:rsidRDefault="007E4E6D" w:rsidP="007E4E6D">
      <w:pPr>
        <w:rPr>
          <w:rFonts w:ascii="SassoonPrimaryInfant" w:hAnsi="SassoonPrimaryInfant"/>
          <w:b/>
          <w:sz w:val="28"/>
          <w:szCs w:val="28"/>
        </w:rPr>
      </w:pPr>
    </w:p>
    <w:p w:rsidR="007E4E6D" w:rsidRDefault="007E4E6D" w:rsidP="007E4E6D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2. ___________ did you go to the moon?</w:t>
      </w:r>
    </w:p>
    <w:p w:rsidR="007E4E6D" w:rsidRDefault="007E4E6D" w:rsidP="007E4E6D">
      <w:pPr>
        <w:rPr>
          <w:rFonts w:ascii="SassoonPrimaryInfant" w:hAnsi="SassoonPrimaryInfant"/>
          <w:b/>
          <w:sz w:val="28"/>
          <w:szCs w:val="28"/>
        </w:rPr>
      </w:pPr>
    </w:p>
    <w:p w:rsidR="007E4E6D" w:rsidRDefault="007E4E6D" w:rsidP="007E4E6D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3. ___________ did you go to school?</w:t>
      </w:r>
    </w:p>
    <w:p w:rsidR="007E4E6D" w:rsidRDefault="007E4E6D" w:rsidP="007E4E6D">
      <w:pPr>
        <w:rPr>
          <w:rFonts w:ascii="SassoonPrimaryInfant" w:hAnsi="SassoonPrimaryInfant"/>
          <w:b/>
          <w:sz w:val="28"/>
          <w:szCs w:val="28"/>
        </w:rPr>
      </w:pPr>
    </w:p>
    <w:p w:rsidR="007E4E6D" w:rsidRDefault="007E4E6D" w:rsidP="007E4E6D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4. ___________ went with you?</w:t>
      </w:r>
    </w:p>
    <w:p w:rsidR="007E4E6D" w:rsidRDefault="007E4E6D" w:rsidP="007E4E6D">
      <w:pPr>
        <w:rPr>
          <w:rFonts w:ascii="SassoonPrimaryInfant" w:hAnsi="SassoonPrimaryInfant"/>
          <w:b/>
          <w:sz w:val="28"/>
          <w:szCs w:val="28"/>
        </w:rPr>
      </w:pPr>
    </w:p>
    <w:p w:rsidR="007E4E6D" w:rsidRDefault="007E4E6D" w:rsidP="007E4E6D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5. ___________ did you want to be an astronaut?</w:t>
      </w:r>
    </w:p>
    <w:p w:rsidR="007E4E6D" w:rsidRDefault="007E4E6D" w:rsidP="007E4E6D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327025</wp:posOffset>
                </wp:positionV>
                <wp:extent cx="4895850" cy="1676400"/>
                <wp:effectExtent l="19050" t="1905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5850" cy="16764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0068E16" id="Rounded Rectangle 1" o:spid="_x0000_s1026" style="position:absolute;margin-left:-3pt;margin-top:25.75pt;width:385.5pt;height:132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" filled="f" strokecolor="black [3213]" strokeweight="2.25pt">
                <v:stroke joinstyle="miter"/>
              </v:roundrect>
            </w:pict>
          </mc:Fallback>
        </mc:AlternateContent>
      </w:r>
    </w:p>
    <w:p w:rsidR="007E4E6D" w:rsidRDefault="007E4E6D" w:rsidP="007E4E6D">
      <w:pPr>
        <w:rPr>
          <w:rFonts w:ascii="SassoonPrimaryInfant" w:hAnsi="SassoonPrimaryInfant"/>
          <w:b/>
          <w:sz w:val="28"/>
          <w:szCs w:val="28"/>
        </w:rPr>
      </w:pPr>
      <w:bookmarkStart w:id="0" w:name="_GoBack"/>
      <w:bookmarkEnd w:id="0"/>
    </w:p>
    <w:p w:rsidR="007E4E6D" w:rsidRDefault="007E4E6D" w:rsidP="007E4E6D">
      <w:pPr>
        <w:ind w:firstLine="720"/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 xml:space="preserve">Who </w:t>
      </w:r>
      <w:r>
        <w:rPr>
          <w:rFonts w:ascii="SassoonPrimaryInfant" w:hAnsi="SassoonPrimaryInfant"/>
          <w:b/>
          <w:sz w:val="28"/>
          <w:szCs w:val="28"/>
        </w:rPr>
        <w:tab/>
      </w:r>
      <w:r>
        <w:rPr>
          <w:rFonts w:ascii="SassoonPrimaryInfant" w:hAnsi="SassoonPrimaryInfant"/>
          <w:b/>
          <w:sz w:val="28"/>
          <w:szCs w:val="28"/>
        </w:rPr>
        <w:tab/>
      </w:r>
      <w:r>
        <w:rPr>
          <w:rFonts w:ascii="SassoonPrimaryInfant" w:hAnsi="SassoonPrimaryInfant"/>
          <w:b/>
          <w:sz w:val="28"/>
          <w:szCs w:val="28"/>
        </w:rPr>
        <w:tab/>
      </w:r>
      <w:r>
        <w:rPr>
          <w:rFonts w:ascii="SassoonPrimaryInfant" w:hAnsi="SassoonPrimaryInfant"/>
          <w:b/>
          <w:sz w:val="28"/>
          <w:szCs w:val="28"/>
        </w:rPr>
        <w:tab/>
        <w:t>What</w:t>
      </w:r>
      <w:r>
        <w:rPr>
          <w:rFonts w:ascii="SassoonPrimaryInfant" w:hAnsi="SassoonPrimaryInfant"/>
          <w:b/>
          <w:sz w:val="28"/>
          <w:szCs w:val="28"/>
        </w:rPr>
        <w:tab/>
      </w:r>
      <w:r>
        <w:rPr>
          <w:rFonts w:ascii="SassoonPrimaryInfant" w:hAnsi="SassoonPrimaryInfant"/>
          <w:b/>
          <w:sz w:val="28"/>
          <w:szCs w:val="28"/>
        </w:rPr>
        <w:tab/>
        <w:t>Where</w:t>
      </w:r>
      <w:r>
        <w:rPr>
          <w:rFonts w:ascii="SassoonPrimaryInfant" w:hAnsi="SassoonPrimaryInfant"/>
          <w:b/>
          <w:sz w:val="28"/>
          <w:szCs w:val="28"/>
        </w:rPr>
        <w:tab/>
      </w:r>
      <w:r>
        <w:rPr>
          <w:rFonts w:ascii="SassoonPrimaryInfant" w:hAnsi="SassoonPrimaryInfant"/>
          <w:b/>
          <w:sz w:val="28"/>
          <w:szCs w:val="28"/>
        </w:rPr>
        <w:tab/>
      </w:r>
    </w:p>
    <w:p w:rsidR="007E4E6D" w:rsidRDefault="007E4E6D" w:rsidP="007E4E6D">
      <w:pPr>
        <w:rPr>
          <w:rFonts w:ascii="SassoonPrimaryInfant" w:hAnsi="SassoonPrimaryInfant"/>
          <w:b/>
          <w:sz w:val="28"/>
          <w:szCs w:val="28"/>
        </w:rPr>
      </w:pPr>
    </w:p>
    <w:p w:rsidR="007E4E6D" w:rsidRDefault="007E4E6D" w:rsidP="007E4E6D">
      <w:pPr>
        <w:ind w:left="720" w:firstLine="720"/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 xml:space="preserve">When </w:t>
      </w:r>
      <w:r>
        <w:rPr>
          <w:rFonts w:ascii="SassoonPrimaryInfant" w:hAnsi="SassoonPrimaryInfant"/>
          <w:b/>
          <w:sz w:val="28"/>
          <w:szCs w:val="28"/>
        </w:rPr>
        <w:tab/>
      </w:r>
      <w:r>
        <w:rPr>
          <w:rFonts w:ascii="SassoonPrimaryInfant" w:hAnsi="SassoonPrimaryInfant"/>
          <w:b/>
          <w:sz w:val="28"/>
          <w:szCs w:val="28"/>
        </w:rPr>
        <w:tab/>
      </w:r>
      <w:r>
        <w:rPr>
          <w:rFonts w:ascii="SassoonPrimaryInfant" w:hAnsi="SassoonPrimaryInfant"/>
          <w:b/>
          <w:sz w:val="28"/>
          <w:szCs w:val="28"/>
        </w:rPr>
        <w:tab/>
        <w:t>Why</w:t>
      </w:r>
    </w:p>
    <w:p w:rsidR="007E4E6D" w:rsidRDefault="007E4E6D" w:rsidP="007E4E6D">
      <w:pPr>
        <w:ind w:firstLine="720"/>
        <w:rPr>
          <w:rFonts w:ascii="SassoonPrimaryInfant" w:hAnsi="SassoonPrimaryInfant"/>
          <w:b/>
          <w:sz w:val="28"/>
          <w:szCs w:val="28"/>
        </w:rPr>
      </w:pPr>
    </w:p>
    <w:p w:rsidR="007E4E6D" w:rsidRDefault="007E4E6D" w:rsidP="007E4E6D">
      <w:pPr>
        <w:ind w:firstLine="720"/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207010</wp:posOffset>
                </wp:positionV>
                <wp:extent cx="4914900" cy="1371600"/>
                <wp:effectExtent l="19050" t="19050" r="19050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4900" cy="13716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B22D408" id="Oval 2" o:spid="_x0000_s1026" style="position:absolute;margin-left:-4.5pt;margin-top:16.3pt;width:387pt;height:108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" filled="f" strokecolor="black [3213]" strokeweight="2.25pt">
                <v:stroke joinstyle="miter"/>
              </v:oval>
            </w:pict>
          </mc:Fallback>
        </mc:AlternateContent>
      </w:r>
    </w:p>
    <w:p w:rsidR="007E4E6D" w:rsidRDefault="007E4E6D" w:rsidP="007E4E6D">
      <w:pPr>
        <w:ind w:firstLine="720"/>
        <w:rPr>
          <w:rFonts w:ascii="SassoonPrimaryInfant" w:hAnsi="SassoonPrimaryInfant"/>
          <w:b/>
          <w:sz w:val="28"/>
          <w:szCs w:val="28"/>
        </w:rPr>
      </w:pPr>
    </w:p>
    <w:p w:rsidR="007E4E6D" w:rsidRDefault="007E4E6D" w:rsidP="007E4E6D">
      <w:pPr>
        <w:ind w:firstLine="720"/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Think of 2 more questions to ask Neil Armstrong.</w:t>
      </w:r>
    </w:p>
    <w:p w:rsidR="007E4E6D" w:rsidRDefault="007E4E6D" w:rsidP="007E4E6D">
      <w:pPr>
        <w:ind w:firstLine="720"/>
        <w:rPr>
          <w:rFonts w:ascii="SassoonPrimaryInfant" w:hAnsi="SassoonPrimaryInfant"/>
          <w:b/>
          <w:sz w:val="28"/>
          <w:szCs w:val="28"/>
        </w:rPr>
      </w:pPr>
    </w:p>
    <w:p w:rsidR="007E4E6D" w:rsidRPr="007E4E6D" w:rsidRDefault="007E4E6D" w:rsidP="007E4E6D">
      <w:pPr>
        <w:ind w:firstLine="720"/>
        <w:rPr>
          <w:rFonts w:ascii="SassoonPrimaryInfant" w:hAnsi="SassoonPrimaryInfant"/>
          <w:b/>
          <w:sz w:val="28"/>
          <w:szCs w:val="28"/>
        </w:rPr>
      </w:pPr>
    </w:p>
    <w:sectPr w:rsidR="007E4E6D" w:rsidRPr="007E4E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E6D"/>
    <w:rsid w:val="000F449D"/>
    <w:rsid w:val="007E4E6D"/>
    <w:rsid w:val="0082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F6110"/>
  <w15:chartTrackingRefBased/>
  <w15:docId w15:val="{A1DA551C-A5DC-4B63-89C4-E642A2155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42C309A2</Template>
  <TotalTime>11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GRAHAM</dc:creator>
  <cp:keywords/>
  <dc:description/>
  <cp:lastModifiedBy>GILLIAN GRAHAM</cp:lastModifiedBy>
  <cp:revision>1</cp:revision>
  <dcterms:created xsi:type="dcterms:W3CDTF">2018-12-18T14:22:00Z</dcterms:created>
  <dcterms:modified xsi:type="dcterms:W3CDTF">2018-12-18T14:33:00Z</dcterms:modified>
</cp:coreProperties>
</file>