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AC78F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B4688C4" wp14:editId="2BF98937">
                <wp:simplePos x="0" y="0"/>
                <wp:positionH relativeFrom="column">
                  <wp:posOffset>1943100</wp:posOffset>
                </wp:positionH>
                <wp:positionV relativeFrom="paragraph">
                  <wp:posOffset>0</wp:posOffset>
                </wp:positionV>
                <wp:extent cx="571500" cy="342900"/>
                <wp:effectExtent l="50800" t="25400" r="38100" b="11430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42900"/>
                        </a:xfrm>
                        <a:prstGeom prst="ellipse">
                          <a:avLst/>
                        </a:prstGeom>
                        <a:noFill/>
                        <a:ln w="2857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3F0E92F" id="Oval 1" o:spid="_x0000_s1026" style="position:absolute;margin-left:153pt;margin-top:0;width:45pt;height:27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" filled="f" strokecolor="black [3213]" strokeweight="2.25pt">
                <v:shadow on="t" color="black" opacity="22937f" origin=",.5" offset="0,.63889mm"/>
              </v:oval>
            </w:pict>
          </mc:Fallback>
        </mc:AlternateContent>
      </w:r>
      <w:r w:rsidR="00D6609C">
        <w:rPr>
          <w:rFonts w:ascii="SassoonPrimaryInfant" w:hAnsi="SassoonPrimaryInfant"/>
          <w:b/>
          <w:sz w:val="32"/>
          <w:szCs w:val="32"/>
        </w:rPr>
        <w:t xml:space="preserve">  oy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  </w:t>
      </w:r>
      <w:r w:rsidR="002A09F2">
        <w:rPr>
          <w:rFonts w:ascii="SassoonPrimaryInfant" w:hAnsi="SassoonPrimaryInfant"/>
          <w:b/>
          <w:sz w:val="32"/>
          <w:szCs w:val="32"/>
        </w:rPr>
        <w:t xml:space="preserve">   </w:t>
      </w:r>
      <w:r w:rsidRPr="00063002">
        <w:rPr>
          <w:rFonts w:ascii="SassoonPrimaryInfant" w:hAnsi="SassoonPrimaryInfant"/>
          <w:b/>
          <w:sz w:val="32"/>
          <w:szCs w:val="32"/>
        </w:rPr>
        <w:t>Sound</w:t>
      </w: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9F53AB" w:rsidRPr="00D6609C" w:rsidRDefault="00D6609C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The hand p</w:t>
      </w:r>
      <w:r>
        <w:rPr>
          <w:rFonts w:ascii="SassoonPrimaryInfant" w:hAnsi="SassoonPrimaryInfant"/>
          <w:b/>
          <w:sz w:val="32"/>
          <w:szCs w:val="32"/>
          <w:u w:val="single"/>
        </w:rPr>
        <w:t>oi</w:t>
      </w:r>
      <w:r>
        <w:rPr>
          <w:rFonts w:ascii="SassoonPrimaryInfant" w:hAnsi="SassoonPrimaryInfant"/>
          <w:b/>
          <w:sz w:val="32"/>
          <w:szCs w:val="32"/>
        </w:rPr>
        <w:t>nts to the t</w:t>
      </w:r>
      <w:r>
        <w:rPr>
          <w:rFonts w:ascii="SassoonPrimaryInfant" w:hAnsi="SassoonPrimaryInfant"/>
          <w:b/>
          <w:sz w:val="32"/>
          <w:szCs w:val="32"/>
          <w:u w:val="single"/>
        </w:rPr>
        <w:t>oy</w:t>
      </w:r>
      <w:r>
        <w:rPr>
          <w:rFonts w:ascii="SassoonPrimaryInfant" w:hAnsi="SassoonPrimaryInfant"/>
          <w:b/>
          <w:sz w:val="32"/>
          <w:szCs w:val="32"/>
        </w:rPr>
        <w:t>.</w:t>
      </w:r>
    </w:p>
    <w:p w:rsidR="00B637AE" w:rsidRDefault="00B637AE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 xml:space="preserve">The </w:t>
      </w:r>
      <w:r w:rsidR="00D6609C">
        <w:rPr>
          <w:rFonts w:ascii="SassoonPrimaryInfant" w:hAnsi="SassoonPrimaryInfant"/>
          <w:b/>
          <w:sz w:val="32"/>
          <w:szCs w:val="32"/>
          <w:u w:val="single"/>
        </w:rPr>
        <w:t>oy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sound can look like   </w:t>
      </w:r>
      <w:r w:rsidR="00D6609C">
        <w:rPr>
          <w:rFonts w:ascii="SassoonPrimaryInfant" w:hAnsi="SassoonPrimaryInfant"/>
          <w:b/>
          <w:sz w:val="32"/>
          <w:szCs w:val="32"/>
          <w:u w:val="single"/>
        </w:rPr>
        <w:t>oy</w:t>
      </w:r>
      <w:r w:rsidR="00D6609C">
        <w:rPr>
          <w:rFonts w:ascii="SassoonPrimaryInfant" w:hAnsi="SassoonPrimaryInfant"/>
          <w:b/>
          <w:sz w:val="32"/>
          <w:szCs w:val="32"/>
        </w:rPr>
        <w:t xml:space="preserve"> and </w:t>
      </w:r>
      <w:r w:rsidR="00D6609C">
        <w:rPr>
          <w:rFonts w:ascii="SassoonPrimaryInfant" w:hAnsi="SassoonPrimaryInfant"/>
          <w:b/>
          <w:sz w:val="32"/>
          <w:szCs w:val="32"/>
          <w:u w:val="single"/>
        </w:rPr>
        <w:t>oi</w:t>
      </w:r>
      <w:r w:rsidR="002829C2">
        <w:rPr>
          <w:rFonts w:ascii="SassoonPrimaryInfant" w:hAnsi="SassoonPrimaryInfant"/>
          <w:b/>
          <w:sz w:val="32"/>
          <w:szCs w:val="32"/>
        </w:rPr>
        <w:t>.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 </w:t>
      </w: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Word List</w:t>
      </w:r>
    </w:p>
    <w:p w:rsidR="009F53AB" w:rsidRPr="00063002" w:rsidRDefault="001D6349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boy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toy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join</w:t>
      </w:r>
      <w:r w:rsidR="008E1951">
        <w:rPr>
          <w:rFonts w:ascii="SassoonPrimaryInfant" w:hAnsi="SassoonPrimaryInfant"/>
          <w:b/>
          <w:sz w:val="32"/>
          <w:szCs w:val="32"/>
        </w:rPr>
        <w:tab/>
      </w:r>
      <w:r w:rsidR="00912517"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>soil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0A3038" w:rsidRDefault="001D6349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coin</w:t>
      </w:r>
      <w:r w:rsidR="002A09F2">
        <w:rPr>
          <w:rFonts w:ascii="SassoonPrimaryInfant" w:hAnsi="SassoonPrimaryInfant"/>
          <w:b/>
          <w:sz w:val="32"/>
          <w:szCs w:val="32"/>
        </w:rPr>
        <w:tab/>
      </w:r>
      <w:r w:rsidR="008E1951"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>toyshop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boys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boiling</w:t>
      </w:r>
    </w:p>
    <w:p w:rsidR="001D6349" w:rsidRDefault="001D6349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12517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ab/>
      </w:r>
      <w:r w:rsidR="00B637AE">
        <w:rPr>
          <w:rFonts w:ascii="SassoonPrimaryInfant" w:hAnsi="SassoonPrimaryInfant"/>
          <w:b/>
          <w:sz w:val="32"/>
          <w:szCs w:val="32"/>
        </w:rPr>
        <w:tab/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Tuesday</w:t>
      </w:r>
    </w:p>
    <w:p w:rsidR="009F53AB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>Draw a grid on your page. Sort each word into the sound grid.</w:t>
      </w:r>
    </w:p>
    <w:p w:rsidR="00063002" w:rsidRPr="00063002" w:rsidRDefault="00063002" w:rsidP="009F53AB">
      <w:pPr>
        <w:rPr>
          <w:rFonts w:ascii="SassoonPrimaryInfant" w:hAnsi="SassoonPrimaryInfant"/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2"/>
        <w:gridCol w:w="2077"/>
      </w:tblGrid>
      <w:tr w:rsidR="00D6609C" w:rsidRPr="00063002" w:rsidTr="009A63D1">
        <w:tc>
          <w:tcPr>
            <w:tcW w:w="2072" w:type="dxa"/>
          </w:tcPr>
          <w:p w:rsidR="00D6609C" w:rsidRPr="00063002" w:rsidRDefault="00D6609C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oy</w:t>
            </w:r>
          </w:p>
        </w:tc>
        <w:tc>
          <w:tcPr>
            <w:tcW w:w="2077" w:type="dxa"/>
          </w:tcPr>
          <w:p w:rsidR="00D6609C" w:rsidRPr="00063002" w:rsidRDefault="00D6609C" w:rsidP="002B4416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oi</w:t>
            </w:r>
          </w:p>
        </w:tc>
      </w:tr>
      <w:tr w:rsidR="00D6609C" w:rsidRPr="00063002" w:rsidTr="009A63D1">
        <w:tc>
          <w:tcPr>
            <w:tcW w:w="2072" w:type="dxa"/>
          </w:tcPr>
          <w:p w:rsidR="00D6609C" w:rsidRPr="00063002" w:rsidRDefault="00D6609C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D6609C" w:rsidRPr="00063002" w:rsidRDefault="00D6609C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D6609C" w:rsidRPr="00063002" w:rsidRDefault="00D6609C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  <w:tc>
          <w:tcPr>
            <w:tcW w:w="2077" w:type="dxa"/>
          </w:tcPr>
          <w:p w:rsidR="00D6609C" w:rsidRPr="00063002" w:rsidRDefault="00D6609C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</w:tr>
    </w:tbl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Wednesday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>Choose 3 words from your word list. Make an interesting sentence with each of the words.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Thursday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 xml:space="preserve">Draw a green ring around the words in your list that you can spell. 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 xml:space="preserve">Draw a red ring around the words that you still find tricky. 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>Practise writing these words on your page.</w:t>
      </w:r>
      <w:r w:rsidRPr="00063002">
        <w:rPr>
          <w:rFonts w:ascii="SassoonPrimaryInfant" w:hAnsi="SassoonPrimaryInfant"/>
          <w:b/>
          <w:sz w:val="32"/>
          <w:szCs w:val="32"/>
        </w:rPr>
        <w:tab/>
      </w:r>
    </w:p>
    <w:sectPr w:rsidR="009F53AB" w:rsidRPr="00063002" w:rsidSect="00AC78FB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3AB"/>
    <w:rsid w:val="00063002"/>
    <w:rsid w:val="000A3038"/>
    <w:rsid w:val="001D6349"/>
    <w:rsid w:val="002829C2"/>
    <w:rsid w:val="002A09F2"/>
    <w:rsid w:val="002B4416"/>
    <w:rsid w:val="008E1951"/>
    <w:rsid w:val="00912517"/>
    <w:rsid w:val="009A63D1"/>
    <w:rsid w:val="009D6AAC"/>
    <w:rsid w:val="009F53AB"/>
    <w:rsid w:val="00AC78FB"/>
    <w:rsid w:val="00B637AE"/>
    <w:rsid w:val="00D66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093D8527-8196-4647-ADCD-FA91D86AC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53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30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30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8FC14A4B</Template>
  <TotalTime>0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RODGER GRAHAM</dc:creator>
  <cp:keywords/>
  <dc:description/>
  <cp:lastModifiedBy>P FREEBURN</cp:lastModifiedBy>
  <cp:revision>2</cp:revision>
  <cp:lastPrinted>2019-01-14T15:36:00Z</cp:lastPrinted>
  <dcterms:created xsi:type="dcterms:W3CDTF">2021-01-13T11:29:00Z</dcterms:created>
  <dcterms:modified xsi:type="dcterms:W3CDTF">2021-01-13T11:29:00Z</dcterms:modified>
</cp:coreProperties>
</file>