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CEE" w:rsidRPr="002B276E" w:rsidRDefault="00357322">
      <w:pPr>
        <w:rPr>
          <w:lang w:bidi="ar-SA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464" behindDoc="1" locked="0" layoutInCell="1" allowOverlap="1">
                <wp:simplePos x="0" y="0"/>
                <wp:positionH relativeFrom="page">
                  <wp:posOffset>1663065</wp:posOffset>
                </wp:positionH>
                <wp:positionV relativeFrom="page">
                  <wp:posOffset>335280</wp:posOffset>
                </wp:positionV>
                <wp:extent cx="4233545" cy="1210310"/>
                <wp:effectExtent l="0" t="1905" r="0" b="0"/>
                <wp:wrapNone/>
                <wp:docPr id="2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3545" cy="1210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Default="002B276E">
                            <w:pPr>
                              <w:spacing w:before="20" w:line="290" w:lineRule="auto"/>
                              <w:ind w:left="20" w:right="17"/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One </w:t>
                            </w:r>
                            <w:r w:rsidR="00296DF1"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More</w:t>
                            </w:r>
                            <w:r>
                              <w:rPr>
                                <w:b/>
                                <w:color w:val="292526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Number </w:t>
                            </w:r>
                            <w:r>
                              <w:rPr>
                                <w:b/>
                                <w:color w:val="292526"/>
                                <w:spacing w:val="-10"/>
                                <w:sz w:val="66"/>
                              </w:rPr>
                              <w:t>Writing</w:t>
                            </w:r>
                            <w:r>
                              <w:rPr>
                                <w:b/>
                                <w:color w:val="292526"/>
                                <w:spacing w:val="14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Sheet</w:t>
                            </w:r>
                          </w:p>
                          <w:p w:rsidR="00493CEE" w:rsidRDefault="00493CEE" w:rsidP="00357322">
                            <w:pPr>
                              <w:pStyle w:val="BodyText"/>
                              <w:ind w:left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30.95pt;margin-top:26.4pt;width:333.35pt;height:95.3pt;z-index:-3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" filled="f" stroked="f">
                <v:textbox inset="0,0,0,0">
                  <w:txbxContent>
                    <w:p w:rsidR="00493CEE" w:rsidRDefault="002B276E">
                      <w:pPr>
                        <w:spacing w:before="20" w:line="290" w:lineRule="auto"/>
                        <w:ind w:left="20" w:right="17"/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One </w:t>
                      </w:r>
                      <w:r w:rsidR="00296DF1">
                        <w:rPr>
                          <w:b/>
                          <w:color w:val="292526"/>
                          <w:spacing w:val="-6"/>
                          <w:sz w:val="66"/>
                        </w:rPr>
                        <w:t>More</w:t>
                      </w:r>
                      <w:r>
                        <w:rPr>
                          <w:b/>
                          <w:color w:val="292526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Number </w:t>
                      </w:r>
                      <w:r>
                        <w:rPr>
                          <w:b/>
                          <w:color w:val="292526"/>
                          <w:spacing w:val="-10"/>
                          <w:sz w:val="66"/>
                        </w:rPr>
                        <w:t>Writing</w:t>
                      </w:r>
                      <w:r>
                        <w:rPr>
                          <w:b/>
                          <w:color w:val="292526"/>
                          <w:spacing w:val="14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6"/>
                          <w:sz w:val="66"/>
                        </w:rPr>
                        <w:t>Sheet</w:t>
                      </w:r>
                    </w:p>
                    <w:p w:rsidR="00493CEE" w:rsidRDefault="00493CEE" w:rsidP="00357322">
                      <w:pPr>
                        <w:pStyle w:val="BodyText"/>
                        <w:ind w:left="0"/>
                        <w:jc w:val="lef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12" behindDoc="1" locked="0" layoutInCell="1" allowOverlap="1">
                <wp:simplePos x="0" y="0"/>
                <wp:positionH relativeFrom="page">
                  <wp:posOffset>1410335</wp:posOffset>
                </wp:positionH>
                <wp:positionV relativeFrom="page">
                  <wp:posOffset>2326005</wp:posOffset>
                </wp:positionV>
                <wp:extent cx="288290" cy="411480"/>
                <wp:effectExtent l="635" t="1905" r="0" b="0"/>
                <wp:wrapNone/>
                <wp:docPr id="2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29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357322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292526"/>
                                <w:w w:val="110"/>
                                <w:sz w:val="5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111.05pt;margin-top:183.15pt;width:22.7pt;height:32.4pt;z-index:-2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" filled="f" stroked="f">
                <v:textbox inset="0,0,0,0">
                  <w:txbxContent>
                    <w:p w:rsidR="00493CEE" w:rsidRPr="00296DF1" w:rsidRDefault="00357322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>
                        <w:rPr>
                          <w:rFonts w:ascii="SassoonPrimaryInfant" w:hAnsi="SassoonPrimaryInfant"/>
                          <w:color w:val="292526"/>
                          <w:w w:val="110"/>
                          <w:sz w:val="50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36" behindDoc="1" locked="0" layoutInCell="1" allowOverlap="1">
                <wp:simplePos x="0" y="0"/>
                <wp:positionH relativeFrom="page">
                  <wp:posOffset>1903095</wp:posOffset>
                </wp:positionH>
                <wp:positionV relativeFrom="page">
                  <wp:posOffset>2326005</wp:posOffset>
                </wp:positionV>
                <wp:extent cx="501650" cy="411480"/>
                <wp:effectExtent l="0" t="1905" r="0" b="0"/>
                <wp:wrapNone/>
                <wp:docPr id="1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357322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292526"/>
                                <w:spacing w:val="-24"/>
                                <w:w w:val="120"/>
                                <w:sz w:val="5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149.85pt;margin-top:183.15pt;width:39.5pt;height:32.4pt;z-index:-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" filled="f" stroked="f">
                <v:textbox inset="0,0,0,0">
                  <w:txbxContent>
                    <w:p w:rsidR="00493CEE" w:rsidRPr="00296DF1" w:rsidRDefault="00357322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>
                        <w:rPr>
                          <w:rFonts w:ascii="SassoonPrimaryInfant" w:hAnsi="SassoonPrimaryInfant"/>
                          <w:color w:val="292526"/>
                          <w:spacing w:val="-24"/>
                          <w:w w:val="120"/>
                          <w:sz w:val="50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704" behindDoc="1" locked="0" layoutInCell="1" allowOverlap="1">
                <wp:simplePos x="0" y="0"/>
                <wp:positionH relativeFrom="page">
                  <wp:posOffset>5212080</wp:posOffset>
                </wp:positionH>
                <wp:positionV relativeFrom="page">
                  <wp:posOffset>8461375</wp:posOffset>
                </wp:positionV>
                <wp:extent cx="1005205" cy="411480"/>
                <wp:effectExtent l="1905" t="3175" r="2540" b="4445"/>
                <wp:wrapNone/>
                <wp:docPr id="1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20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357322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0"/>
                              </w:rPr>
                              <w:t xml:space="preserve"> 2    3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410.4pt;margin-top:666.25pt;width:79.15pt;height:32.4pt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" filled="f" stroked="f">
                <v:textbox inset="0,0,0,0">
                  <w:txbxContent>
                    <w:p w:rsidR="00493CEE" w:rsidRPr="00296DF1" w:rsidRDefault="00357322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>
                        <w:rPr>
                          <w:rFonts w:ascii="SassoonPrimaryInfant" w:hAnsi="SassoonPrimaryInfant"/>
                          <w:sz w:val="50"/>
                        </w:rPr>
                        <w:t xml:space="preserve"> 2    3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656" behindDoc="1" locked="0" layoutInCell="1" allowOverlap="1">
                <wp:simplePos x="0" y="0"/>
                <wp:positionH relativeFrom="page">
                  <wp:posOffset>5239385</wp:posOffset>
                </wp:positionH>
                <wp:positionV relativeFrom="page">
                  <wp:posOffset>6754495</wp:posOffset>
                </wp:positionV>
                <wp:extent cx="964565" cy="411480"/>
                <wp:effectExtent l="635" t="1270" r="0" b="0"/>
                <wp:wrapNone/>
                <wp:docPr id="1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456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296DF1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>
                              <w:rPr>
                                <w:sz w:val="50"/>
                              </w:rPr>
                              <w:t xml:space="preserve"> </w:t>
                            </w:r>
                            <w:r w:rsidR="00357322">
                              <w:rPr>
                                <w:rFonts w:ascii="SassoonPrimaryInfant" w:hAnsi="SassoonPrimaryInfant"/>
                                <w:sz w:val="50"/>
                              </w:rPr>
                              <w:t>3    4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412.55pt;margin-top:531.85pt;width:75.95pt;height:32.4pt;z-index:-2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" filled="f" stroked="f">
                <v:textbox inset="0,0,0,0">
                  <w:txbxContent>
                    <w:p w:rsidR="00493CEE" w:rsidRPr="00296DF1" w:rsidRDefault="00296DF1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>
                        <w:rPr>
                          <w:sz w:val="50"/>
                        </w:rPr>
                        <w:t xml:space="preserve"> </w:t>
                      </w:r>
                      <w:r w:rsidR="00357322">
                        <w:rPr>
                          <w:rFonts w:ascii="SassoonPrimaryInfant" w:hAnsi="SassoonPrimaryInfant"/>
                          <w:sz w:val="50"/>
                        </w:rPr>
                        <w:t>3    4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680" behindDoc="1" locked="0" layoutInCell="1" allowOverlap="1">
                <wp:simplePos x="0" y="0"/>
                <wp:positionH relativeFrom="page">
                  <wp:posOffset>724535</wp:posOffset>
                </wp:positionH>
                <wp:positionV relativeFrom="page">
                  <wp:posOffset>7517765</wp:posOffset>
                </wp:positionV>
                <wp:extent cx="949325" cy="411480"/>
                <wp:effectExtent l="635" t="2540" r="2540" b="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32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357322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292526"/>
                                <w:spacing w:val="-49"/>
                                <w:w w:val="140"/>
                                <w:sz w:val="50"/>
                              </w:rPr>
                              <w:t>0    1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57.05pt;margin-top:591.95pt;width:74.75pt;height:32.4pt;z-index:-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" filled="f" stroked="f">
                <v:textbox inset="0,0,0,0">
                  <w:txbxContent>
                    <w:p w:rsidR="00493CEE" w:rsidRPr="00296DF1" w:rsidRDefault="00357322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>
                        <w:rPr>
                          <w:rFonts w:ascii="SassoonPrimaryInfant" w:hAnsi="SassoonPrimaryInfant"/>
                          <w:color w:val="292526"/>
                          <w:spacing w:val="-49"/>
                          <w:w w:val="140"/>
                          <w:sz w:val="50"/>
                        </w:rPr>
                        <w:t>0    1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608" behindDoc="1" locked="0" layoutInCell="1" allowOverlap="1">
                <wp:simplePos x="0" y="0"/>
                <wp:positionH relativeFrom="page">
                  <wp:posOffset>5239385</wp:posOffset>
                </wp:positionH>
                <wp:positionV relativeFrom="page">
                  <wp:posOffset>4976495</wp:posOffset>
                </wp:positionV>
                <wp:extent cx="947420" cy="411480"/>
                <wp:effectExtent l="635" t="4445" r="4445" b="3175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742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296DF1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>
                              <w:rPr>
                                <w:sz w:val="50"/>
                              </w:rPr>
                              <w:t xml:space="preserve"> </w:t>
                            </w:r>
                            <w:r w:rsidR="00357322">
                              <w:rPr>
                                <w:rFonts w:ascii="SassoonPrimaryInfant" w:hAnsi="SassoonPrimaryInfant"/>
                                <w:sz w:val="50"/>
                              </w:rPr>
                              <w:t>2    3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412.55pt;margin-top:391.85pt;width:74.6pt;height:32.4pt;z-index:-2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" filled="f" stroked="f">
                <v:textbox inset="0,0,0,0">
                  <w:txbxContent>
                    <w:p w:rsidR="00493CEE" w:rsidRPr="00296DF1" w:rsidRDefault="00296DF1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>
                        <w:rPr>
                          <w:sz w:val="50"/>
                        </w:rPr>
                        <w:t xml:space="preserve"> </w:t>
                      </w:r>
                      <w:r w:rsidR="00357322">
                        <w:rPr>
                          <w:rFonts w:ascii="SassoonPrimaryInfant" w:hAnsi="SassoonPrimaryInfant"/>
                          <w:sz w:val="50"/>
                        </w:rPr>
                        <w:t>2    3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632" behindDoc="1" locked="0" layoutInCell="1" allowOverlap="1">
                <wp:simplePos x="0" y="0"/>
                <wp:positionH relativeFrom="page">
                  <wp:posOffset>724535</wp:posOffset>
                </wp:positionH>
                <wp:positionV relativeFrom="page">
                  <wp:posOffset>5810885</wp:posOffset>
                </wp:positionV>
                <wp:extent cx="963295" cy="411480"/>
                <wp:effectExtent l="635" t="635" r="0" b="0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329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296DF1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>
                              <w:rPr>
                                <w:color w:val="292526"/>
                                <w:spacing w:val="-34"/>
                                <w:w w:val="125"/>
                                <w:sz w:val="50"/>
                              </w:rPr>
                              <w:t xml:space="preserve"> </w:t>
                            </w:r>
                            <w:r w:rsidRPr="00296DF1">
                              <w:rPr>
                                <w:rFonts w:ascii="SassoonPrimaryInfant" w:hAnsi="SassoonPrimaryInfant"/>
                                <w:color w:val="292526"/>
                                <w:spacing w:val="-34"/>
                                <w:w w:val="125"/>
                                <w:sz w:val="50"/>
                              </w:rPr>
                              <w:t>1    2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margin-left:57.05pt;margin-top:457.55pt;width:75.85pt;height:32.4pt;z-index:-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" filled="f" stroked="f">
                <v:textbox inset="0,0,0,0">
                  <w:txbxContent>
                    <w:p w:rsidR="00493CEE" w:rsidRPr="00296DF1" w:rsidRDefault="00296DF1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>
                        <w:rPr>
                          <w:color w:val="292526"/>
                          <w:spacing w:val="-34"/>
                          <w:w w:val="125"/>
                          <w:sz w:val="50"/>
                        </w:rPr>
                        <w:t xml:space="preserve"> </w:t>
                      </w:r>
                      <w:r w:rsidRPr="00296DF1">
                        <w:rPr>
                          <w:rFonts w:ascii="SassoonPrimaryInfant" w:hAnsi="SassoonPrimaryInfant"/>
                          <w:color w:val="292526"/>
                          <w:spacing w:val="-34"/>
                          <w:w w:val="125"/>
                          <w:sz w:val="50"/>
                        </w:rPr>
                        <w:t>1    2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60" behindDoc="1" locked="0" layoutInCell="1" allowOverlap="1">
                <wp:simplePos x="0" y="0"/>
                <wp:positionH relativeFrom="page">
                  <wp:posOffset>5257165</wp:posOffset>
                </wp:positionH>
                <wp:positionV relativeFrom="page">
                  <wp:posOffset>3269615</wp:posOffset>
                </wp:positionV>
                <wp:extent cx="961390" cy="411480"/>
                <wp:effectExtent l="0" t="2540" r="127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139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296DF1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 w:rsidRPr="00296DF1">
                              <w:rPr>
                                <w:rFonts w:ascii="SassoonPrimaryInfant" w:hAnsi="SassoonPrimaryInfant"/>
                                <w:color w:val="292526"/>
                                <w:spacing w:val="-17"/>
                                <w:w w:val="130"/>
                                <w:sz w:val="50"/>
                              </w:rPr>
                              <w:t>3    4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margin-left:413.95pt;margin-top:257.45pt;width:75.7pt;height:32.4pt;z-index:-2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" filled="f" stroked="f">
                <v:textbox inset="0,0,0,0">
                  <w:txbxContent>
                    <w:p w:rsidR="00493CEE" w:rsidRPr="00296DF1" w:rsidRDefault="00296DF1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 w:rsidRPr="00296DF1">
                        <w:rPr>
                          <w:rFonts w:ascii="SassoonPrimaryInfant" w:hAnsi="SassoonPrimaryInfant"/>
                          <w:color w:val="292526"/>
                          <w:spacing w:val="-17"/>
                          <w:w w:val="130"/>
                          <w:sz w:val="50"/>
                        </w:rPr>
                        <w:t>3    4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84" behindDoc="1" locked="0" layoutInCell="1" allowOverlap="1">
                <wp:simplePos x="0" y="0"/>
                <wp:positionH relativeFrom="page">
                  <wp:posOffset>724535</wp:posOffset>
                </wp:positionH>
                <wp:positionV relativeFrom="page">
                  <wp:posOffset>4032885</wp:posOffset>
                </wp:positionV>
                <wp:extent cx="1573530" cy="411480"/>
                <wp:effectExtent l="635" t="3810" r="0" b="381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353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296DF1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>
                              <w:rPr>
                                <w:color w:val="292526"/>
                                <w:spacing w:val="-20"/>
                                <w:w w:val="130"/>
                                <w:sz w:val="50"/>
                              </w:rPr>
                              <w:t xml:space="preserve"> </w:t>
                            </w:r>
                            <w:r w:rsidR="00357322">
                              <w:rPr>
                                <w:rFonts w:ascii="SassoonPrimaryInfant" w:hAnsi="SassoonPrimaryInfant"/>
                                <w:color w:val="292526"/>
                                <w:spacing w:val="-20"/>
                                <w:w w:val="130"/>
                                <w:sz w:val="50"/>
                              </w:rPr>
                              <w:t>0   1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5" type="#_x0000_t202" style="position:absolute;margin-left:57.05pt;margin-top:317.55pt;width:123.9pt;height:32.4pt;z-index:-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" filled="f" stroked="f">
                <v:textbox inset="0,0,0,0">
                  <w:txbxContent>
                    <w:p w:rsidR="00493CEE" w:rsidRPr="00296DF1" w:rsidRDefault="00296DF1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>
                        <w:rPr>
                          <w:color w:val="292526"/>
                          <w:spacing w:val="-20"/>
                          <w:w w:val="130"/>
                          <w:sz w:val="50"/>
                        </w:rPr>
                        <w:t xml:space="preserve"> </w:t>
                      </w:r>
                      <w:r w:rsidR="00357322">
                        <w:rPr>
                          <w:rFonts w:ascii="SassoonPrimaryInfant" w:hAnsi="SassoonPrimaryInfant"/>
                          <w:color w:val="292526"/>
                          <w:spacing w:val="-20"/>
                          <w:w w:val="130"/>
                          <w:sz w:val="50"/>
                        </w:rPr>
                        <w:t>0   1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96DF1" w:rsidRPr="002B276E">
        <w:rPr>
          <w:noProof/>
          <w:lang w:bidi="ar-SA"/>
        </w:rPr>
        <w:drawing>
          <wp:anchor distT="0" distB="0" distL="0" distR="0" simplePos="0" relativeHeight="251644928" behindDoc="1" locked="0" layoutInCell="1" allowOverlap="1" wp14:anchorId="7ADCB855" wp14:editId="00989EC0">
            <wp:simplePos x="0" y="0"/>
            <wp:positionH relativeFrom="page">
              <wp:posOffset>153235</wp:posOffset>
            </wp:positionH>
            <wp:positionV relativeFrom="page">
              <wp:posOffset>3645435</wp:posOffset>
            </wp:positionV>
            <wp:extent cx="3541613" cy="1384448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3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24448" behindDoc="1" locked="0" layoutInCell="1" allowOverlap="1" wp14:anchorId="7310D3FD" wp14:editId="67A18AE4">
            <wp:simplePos x="0" y="0"/>
            <wp:positionH relativeFrom="page">
              <wp:posOffset>134288</wp:posOffset>
            </wp:positionH>
            <wp:positionV relativeFrom="page">
              <wp:posOffset>1948685</wp:posOffset>
            </wp:positionV>
            <wp:extent cx="3541613" cy="138444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3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34688" behindDoc="1" locked="0" layoutInCell="1" allowOverlap="1" wp14:anchorId="3B5A41F1" wp14:editId="10A090B9">
            <wp:simplePos x="0" y="0"/>
            <wp:positionH relativeFrom="page">
              <wp:posOffset>3861320</wp:posOffset>
            </wp:positionH>
            <wp:positionV relativeFrom="page">
              <wp:posOffset>2892159</wp:posOffset>
            </wp:positionV>
            <wp:extent cx="3541612" cy="13844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2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54144" behindDoc="1" locked="0" layoutInCell="1" allowOverlap="1" wp14:anchorId="7A0EE79D" wp14:editId="28D87743">
            <wp:simplePos x="0" y="0"/>
            <wp:positionH relativeFrom="page">
              <wp:posOffset>3861320</wp:posOffset>
            </wp:positionH>
            <wp:positionV relativeFrom="page">
              <wp:posOffset>4598959</wp:posOffset>
            </wp:positionV>
            <wp:extent cx="3541612" cy="1384442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2" cy="1384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63360" behindDoc="1" locked="0" layoutInCell="1" allowOverlap="1" wp14:anchorId="136402B6" wp14:editId="7EC8AA86">
            <wp:simplePos x="0" y="0"/>
            <wp:positionH relativeFrom="page">
              <wp:posOffset>134288</wp:posOffset>
            </wp:positionH>
            <wp:positionV relativeFrom="page">
              <wp:posOffset>5433280</wp:posOffset>
            </wp:positionV>
            <wp:extent cx="3541613" cy="1384448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3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72576" behindDoc="1" locked="0" layoutInCell="1" allowOverlap="1" wp14:anchorId="7342CF89" wp14:editId="6520BA85">
            <wp:simplePos x="0" y="0"/>
            <wp:positionH relativeFrom="page">
              <wp:posOffset>3861320</wp:posOffset>
            </wp:positionH>
            <wp:positionV relativeFrom="page">
              <wp:posOffset>6376754</wp:posOffset>
            </wp:positionV>
            <wp:extent cx="3541612" cy="1384443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2" cy="1384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81792" behindDoc="1" locked="0" layoutInCell="1" allowOverlap="1" wp14:anchorId="33A074FB" wp14:editId="2DB493E8">
            <wp:simplePos x="0" y="0"/>
            <wp:positionH relativeFrom="page">
              <wp:posOffset>134288</wp:posOffset>
            </wp:positionH>
            <wp:positionV relativeFrom="page">
              <wp:posOffset>7140079</wp:posOffset>
            </wp:positionV>
            <wp:extent cx="3541613" cy="1384448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3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91008" behindDoc="1" locked="0" layoutInCell="1" allowOverlap="1" wp14:anchorId="039AF324" wp14:editId="6A6E66F8">
            <wp:simplePos x="0" y="0"/>
            <wp:positionH relativeFrom="page">
              <wp:posOffset>3861320</wp:posOffset>
            </wp:positionH>
            <wp:positionV relativeFrom="page">
              <wp:posOffset>8083554</wp:posOffset>
            </wp:positionV>
            <wp:extent cx="3541612" cy="1384448"/>
            <wp:effectExtent l="0" t="0" r="0" b="0"/>
            <wp:wrapNone/>
            <wp:docPr id="1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2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700224" behindDoc="1" locked="0" layoutInCell="1" allowOverlap="1" wp14:anchorId="28712F75" wp14:editId="19365C8B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1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488" behindDoc="1" locked="0" layoutInCell="1" allowOverlap="1">
                <wp:simplePos x="0" y="0"/>
                <wp:positionH relativeFrom="page">
                  <wp:posOffset>796925</wp:posOffset>
                </wp:positionH>
                <wp:positionV relativeFrom="page">
                  <wp:posOffset>2326005</wp:posOffset>
                </wp:positionV>
                <wp:extent cx="214630" cy="411480"/>
                <wp:effectExtent l="0" t="1905" r="0" b="0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3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357322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292526"/>
                                <w:w w:val="104"/>
                                <w:sz w:val="5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margin-left:62.75pt;margin-top:183.15pt;width:16.9pt;height:32.4pt;z-index:-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t2gsgIAALE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" filled="f" stroked="f">
                <v:textbox inset="0,0,0,0">
                  <w:txbxContent>
                    <w:p w:rsidR="00493CEE" w:rsidRPr="00296DF1" w:rsidRDefault="00357322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>
                        <w:rPr>
                          <w:rFonts w:ascii="SassoonPrimaryInfant" w:hAnsi="SassoonPrimaryInfant"/>
                          <w:color w:val="292526"/>
                          <w:w w:val="104"/>
                          <w:sz w:val="50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728" behindDoc="1" locked="0" layoutInCell="1" allowOverlap="1">
                <wp:simplePos x="0" y="0"/>
                <wp:positionH relativeFrom="page">
                  <wp:posOffset>5992495</wp:posOffset>
                </wp:positionH>
                <wp:positionV relativeFrom="page">
                  <wp:posOffset>10079355</wp:posOffset>
                </wp:positionV>
                <wp:extent cx="734060" cy="139065"/>
                <wp:effectExtent l="1270" t="1905" r="0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06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Default="00357322">
                            <w:pPr>
                              <w:spacing w:before="19"/>
                              <w:ind w:left="20"/>
                              <w:rPr>
                                <w:rFonts w:ascii="Roboto"/>
                                <w:b/>
                                <w:sz w:val="15"/>
                              </w:rPr>
                            </w:pPr>
                            <w:hyperlink r:id="rId7">
                              <w:r w:rsidR="002B276E">
                                <w:rPr>
                                  <w:rFonts w:ascii="Roboto"/>
                                  <w:b/>
                                  <w:color w:val="292526"/>
                                  <w:sz w:val="15"/>
                                </w:rPr>
                                <w:t>visit twinkl.com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7" type="#_x0000_t202" style="position:absolute;margin-left:471.85pt;margin-top:793.65pt;width:57.8pt;height:10.95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gmKrwIAALA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" filled="f" stroked="f">
                <v:textbox inset="0,0,0,0">
                  <w:txbxContent>
                    <w:p w:rsidR="00493CEE" w:rsidRDefault="00357322">
                      <w:pPr>
                        <w:spacing w:before="19"/>
                        <w:ind w:left="20"/>
                        <w:rPr>
                          <w:rFonts w:ascii="Roboto"/>
                          <w:b/>
                          <w:sz w:val="15"/>
                        </w:rPr>
                      </w:pPr>
                      <w:hyperlink r:id="rId8">
                        <w:r w:rsidR="002B276E">
                          <w:rPr>
                            <w:rFonts w:ascii="Roboto"/>
                            <w:b/>
                            <w:color w:val="292526"/>
                            <w:sz w:val="15"/>
                          </w:rPr>
                          <w:t>visit 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493CEE" w:rsidRPr="002B276E">
      <w:type w:val="continuous"/>
      <w:pgSz w:w="11910" w:h="16840"/>
      <w:pgMar w:top="500" w:right="120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D8078D14-38B4-494D-B16D-CD815723DE3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D9C220D4-B080-47D3-9046-F42CE6AB2440}"/>
    <w:embedBold r:id="rId3" w:fontKey="{2DA21609-0A4C-4940-9A5C-0790E45143A5}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  <w:embedRegular r:id="rId4" w:fontKey="{4FE6B96D-D0AD-4DAA-8D91-DBCAF1B7D1E5}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  <w:embedBold r:id="rId5" w:fontKey="{D9E61FB0-09FA-457D-A60B-BCBB30DB594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BF7B220A-E95F-46D0-AB22-6F4C0D7FAF4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embedTrueTypeFonts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CEE"/>
    <w:rsid w:val="00296DF1"/>
    <w:rsid w:val="002B276E"/>
    <w:rsid w:val="00357322"/>
    <w:rsid w:val="0049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2BBB1CD0"/>
  <w15:docId w15:val="{72179F51-A715-4978-8168-1289BAA7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43" w:lineRule="exact"/>
      <w:ind w:left="17" w:right="17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s/new-zealand-resources-maths-number-knowledge/new-zealand-resources-maths-number-knowledge-number-sequence/new-zealand-resources-maths-number-knowledge-number-sequence-numbers-to-2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winkl.co.uk/resources/new-zealand-resources-maths-number-knowledge/new-zealand-resources-maths-number-knowledge-number-sequence/new-zealand-resources-maths-number-knowledge-number-sequence-numbers-to-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2CF2EDEF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WILLLIAMSON</dc:creator>
  <cp:lastModifiedBy>J WILLLIAMSON</cp:lastModifiedBy>
  <cp:revision>2</cp:revision>
  <dcterms:created xsi:type="dcterms:W3CDTF">2021-02-05T15:44:00Z</dcterms:created>
  <dcterms:modified xsi:type="dcterms:W3CDTF">2021-02-05T15:44:00Z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2019-11-28T00:00:00Z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2020-01-16T00:00:00Z</vt:filetime>
  </property>
</Properties>
</file>