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A50D05" w:rsidRDefault="00257121" w:rsidP="00257121">
      <w:pPr>
        <w:jc w:val="center"/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754A697" wp14:editId="1587BF1B">
                <wp:simplePos x="0" y="0"/>
                <wp:positionH relativeFrom="column">
                  <wp:posOffset>3251200</wp:posOffset>
                </wp:positionH>
                <wp:positionV relativeFrom="paragraph">
                  <wp:posOffset>12700</wp:posOffset>
                </wp:positionV>
                <wp:extent cx="736600" cy="469900"/>
                <wp:effectExtent l="0" t="0" r="25400" b="2540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469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48B397B" id="Oval 2" o:spid="_x0000_s1026" style="position:absolute;margin-left:256pt;margin-top:1pt;width:58pt;height:37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" filled="f" strokecolor="black [3213]" strokeweight="1pt">
                <v:stroke joinstyle="miter"/>
              </v:oval>
            </w:pict>
          </mc:Fallback>
        </mc:AlternateContent>
      </w:r>
      <w:r>
        <w:rPr>
          <w:rFonts w:ascii="SassoonPrimaryInfant" w:hAnsi="SassoonPrimaryInfant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1663700</wp:posOffset>
                </wp:positionH>
                <wp:positionV relativeFrom="paragraph">
                  <wp:posOffset>-38100</wp:posOffset>
                </wp:positionV>
                <wp:extent cx="736600" cy="469900"/>
                <wp:effectExtent l="0" t="0" r="25400" b="2540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36600" cy="46990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061DA024" id="Oval 1" o:spid="_x0000_s1026" style="position:absolute;margin-left:131pt;margin-top:-3pt;width:58pt;height:37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" filled="f" strokecolor="black [3213]" strokeweight="1pt">
                <v:stroke joinstyle="miter"/>
              </v:oval>
            </w:pict>
          </mc:Fallback>
        </mc:AlternateContent>
      </w:r>
      <w:r w:rsidR="00BC42FB">
        <w:rPr>
          <w:rFonts w:ascii="SassoonPrimaryInfant" w:hAnsi="SassoonPrimaryInfant"/>
          <w:b/>
          <w:sz w:val="40"/>
          <w:szCs w:val="40"/>
        </w:rPr>
        <w:t xml:space="preserve">n   </w:t>
      </w:r>
      <w:r w:rsidR="00BC42FB">
        <w:rPr>
          <w:rFonts w:ascii="SassoonPrimaryInfant" w:hAnsi="SassoonPrimaryInfant"/>
          <w:b/>
          <w:sz w:val="40"/>
          <w:szCs w:val="40"/>
        </w:rPr>
        <w:tab/>
      </w:r>
      <w:r w:rsidR="00BC42FB">
        <w:rPr>
          <w:rFonts w:ascii="SassoonPrimaryInfant" w:hAnsi="SassoonPrimaryInfant"/>
          <w:b/>
          <w:sz w:val="40"/>
          <w:szCs w:val="40"/>
        </w:rPr>
        <w:tab/>
      </w:r>
      <w:proofErr w:type="gramStart"/>
      <w:r w:rsidR="00BC42FB">
        <w:rPr>
          <w:rFonts w:ascii="SassoonPrimaryInfant" w:hAnsi="SassoonPrimaryInfant"/>
          <w:b/>
          <w:sz w:val="40"/>
          <w:szCs w:val="40"/>
        </w:rPr>
        <w:tab/>
        <w:t xml:space="preserve">  </w:t>
      </w:r>
      <w:proofErr w:type="spellStart"/>
      <w:r w:rsidR="00BC42FB">
        <w:rPr>
          <w:rFonts w:ascii="SassoonPrimaryInfant" w:hAnsi="SassoonPrimaryInfant"/>
          <w:b/>
          <w:sz w:val="40"/>
          <w:szCs w:val="40"/>
        </w:rPr>
        <w:t>nn</w:t>
      </w:r>
      <w:proofErr w:type="spellEnd"/>
      <w:proofErr w:type="gramEnd"/>
    </w:p>
    <w:p w:rsidR="00257121" w:rsidRDefault="00BC42FB" w:rsidP="00257121">
      <w:pPr>
        <w:jc w:val="center"/>
        <w:rPr>
          <w:rFonts w:ascii="SassoonPrimaryInfant" w:hAnsi="SassoonPrimaryInfant"/>
          <w:b/>
          <w:sz w:val="40"/>
          <w:szCs w:val="40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FFFFFF"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45720</wp:posOffset>
            </wp:positionV>
            <wp:extent cx="1473200" cy="979750"/>
            <wp:effectExtent l="0" t="0" r="0" b="0"/>
            <wp:wrapNone/>
            <wp:docPr id="5" name="Picture 5" descr="Image result for sausages dinner">
              <a:hlinkClick xmlns:a="http://schemas.openxmlformats.org/drawingml/2006/main" r:id="rId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sausages dinner">
                      <a:hlinkClick r:id="rId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3200" cy="97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7121" w:rsidRDefault="00BC42FB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1. I had sausages for my _______.</w:t>
      </w:r>
    </w:p>
    <w:p w:rsidR="00257121" w:rsidRDefault="00BC42FB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FFFFFF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4102100</wp:posOffset>
            </wp:positionH>
            <wp:positionV relativeFrom="paragraph">
              <wp:posOffset>231140</wp:posOffset>
            </wp:positionV>
            <wp:extent cx="1079500" cy="717773"/>
            <wp:effectExtent l="0" t="0" r="6350" b="6350"/>
            <wp:wrapNone/>
            <wp:docPr id="10" name="Picture 10" descr="Image result for night sky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ight sky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9500" cy="7177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7121" w:rsidRDefault="00BC42FB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2. Stars come out at ________.</w:t>
      </w:r>
    </w:p>
    <w:p w:rsidR="00257121" w:rsidRDefault="00BC42FB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FFFFFF"/>
          <w:lang w:eastAsia="en-GB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4318000</wp:posOffset>
            </wp:positionH>
            <wp:positionV relativeFrom="paragraph">
              <wp:posOffset>224790</wp:posOffset>
            </wp:positionV>
            <wp:extent cx="620550" cy="609600"/>
            <wp:effectExtent l="0" t="0" r="8255" b="0"/>
            <wp:wrapNone/>
            <wp:docPr id="11" name="Picture 11" descr="Image result for lol emoji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mage result for lol emoji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5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7121" w:rsidRDefault="00BC42FB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3. I laughed at the _______ joke.</w:t>
      </w:r>
      <w:r w:rsidRPr="00BC42FB"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</w:t>
      </w:r>
    </w:p>
    <w:p w:rsidR="00257121" w:rsidRDefault="0024159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FFFFFF"/>
          <w:lang w:eastAsia="en-GB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4394200</wp:posOffset>
            </wp:positionH>
            <wp:positionV relativeFrom="paragraph">
              <wp:posOffset>91440</wp:posOffset>
            </wp:positionV>
            <wp:extent cx="773313" cy="825500"/>
            <wp:effectExtent l="0" t="0" r="8255" b="0"/>
            <wp:wrapNone/>
            <wp:docPr id="12" name="Picture 12" descr="Image result for sun">
              <a:hlinkClick xmlns:a="http://schemas.openxmlformats.org/drawingml/2006/main" r:id="rId1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Image result for sun">
                      <a:hlinkClick r:id="rId1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313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4.</w:t>
      </w:r>
      <w:r w:rsidR="00BC42FB">
        <w:rPr>
          <w:rFonts w:ascii="SassoonPrimaryInfant" w:hAnsi="SassoonPrimaryInfant"/>
          <w:b/>
          <w:sz w:val="40"/>
          <w:szCs w:val="40"/>
        </w:rPr>
        <w:t xml:space="preserve"> It is a _______ day, let’s play!</w:t>
      </w:r>
    </w:p>
    <w:p w:rsidR="00257121" w:rsidRDefault="0024159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Arial" w:hAnsi="Arial" w:cs="Arial"/>
          <w:noProof/>
          <w:color w:val="0000FF"/>
          <w:sz w:val="27"/>
          <w:szCs w:val="27"/>
          <w:shd w:val="clear" w:color="auto" w:fill="FFFFFF"/>
          <w:lang w:eastAsia="en-GB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4673600</wp:posOffset>
            </wp:positionH>
            <wp:positionV relativeFrom="paragraph">
              <wp:posOffset>262255</wp:posOffset>
            </wp:positionV>
            <wp:extent cx="844696" cy="901700"/>
            <wp:effectExtent l="0" t="0" r="0" b="0"/>
            <wp:wrapNone/>
            <wp:docPr id="13" name="Picture 13" descr="Image result for midday">
              <a:hlinkClick xmlns:a="http://schemas.openxmlformats.org/drawingml/2006/main" r:id="rId12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Image result for midday">
                      <a:hlinkClick r:id="rId12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4696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7121" w:rsidRDefault="00BC42FB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5. Midday is another word for ______.</w:t>
      </w:r>
      <w:r w:rsidR="00257121" w:rsidRPr="00257121">
        <w:rPr>
          <w:rFonts w:ascii="Arial" w:hAnsi="Arial" w:cs="Arial"/>
          <w:color w:val="222222"/>
          <w:sz w:val="27"/>
          <w:szCs w:val="27"/>
        </w:rPr>
        <w:t xml:space="preserve"> </w:t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noProof/>
          <w:sz w:val="40"/>
          <w:szCs w:val="40"/>
          <w:lang w:eastAsia="en-GB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-254000</wp:posOffset>
                </wp:positionH>
                <wp:positionV relativeFrom="paragraph">
                  <wp:posOffset>341630</wp:posOffset>
                </wp:positionV>
                <wp:extent cx="4914900" cy="1790700"/>
                <wp:effectExtent l="19050" t="19050" r="19050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914900" cy="1790700"/>
                        </a:xfrm>
                        <a:prstGeom prst="roundRect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E0838A6" id="Rounded Rectangle 3" o:spid="_x0000_s1026" style="position:absolute;margin-left:-20pt;margin-top:26.9pt;width:387pt;height:141pt;z-index:-2516541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" filled="f" strokecolor="black [3213]" strokeweight="3pt">
                <v:stroke joinstyle="miter"/>
              </v:roundrect>
            </w:pict>
          </mc:Fallback>
        </mc:AlternateContent>
      </w:r>
    </w:p>
    <w:p w:rsidR="00257121" w:rsidRDefault="00BC42FB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>night</w:t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funny</w:t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noon</w:t>
      </w:r>
    </w:p>
    <w:p w:rsidR="00257121" w:rsidRDefault="00257121" w:rsidP="00257121">
      <w:pPr>
        <w:rPr>
          <w:rFonts w:ascii="SassoonPrimaryInfant" w:hAnsi="SassoonPrimaryInfant"/>
          <w:b/>
          <w:sz w:val="40"/>
          <w:szCs w:val="40"/>
        </w:rPr>
      </w:pPr>
    </w:p>
    <w:p w:rsidR="00257121" w:rsidRPr="00257121" w:rsidRDefault="00BC42FB" w:rsidP="00257121">
      <w:pPr>
        <w:rPr>
          <w:rFonts w:ascii="SassoonPrimaryInfant" w:hAnsi="SassoonPrimaryInfant"/>
          <w:b/>
          <w:sz w:val="40"/>
          <w:szCs w:val="40"/>
        </w:rPr>
      </w:pP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sunny</w:t>
      </w:r>
      <w:r>
        <w:rPr>
          <w:rFonts w:ascii="SassoonPrimaryInfant" w:hAnsi="SassoonPrimaryInfant"/>
          <w:b/>
          <w:sz w:val="40"/>
          <w:szCs w:val="40"/>
        </w:rPr>
        <w:tab/>
      </w:r>
      <w:r>
        <w:rPr>
          <w:rFonts w:ascii="SassoonPrimaryInfant" w:hAnsi="SassoonPrimaryInfant"/>
          <w:b/>
          <w:sz w:val="40"/>
          <w:szCs w:val="40"/>
        </w:rPr>
        <w:tab/>
        <w:t>dinner</w:t>
      </w:r>
      <w:r w:rsidR="00257121">
        <w:rPr>
          <w:rFonts w:ascii="SassoonPrimaryInfant" w:hAnsi="SassoonPrimaryInfant"/>
          <w:b/>
          <w:sz w:val="40"/>
          <w:szCs w:val="40"/>
        </w:rPr>
        <w:tab/>
      </w:r>
      <w:r w:rsidR="00257121">
        <w:rPr>
          <w:rFonts w:ascii="SassoonPrimaryInfant" w:hAnsi="SassoonPrimaryInfant"/>
          <w:b/>
          <w:sz w:val="40"/>
          <w:szCs w:val="40"/>
        </w:rPr>
        <w:tab/>
      </w:r>
    </w:p>
    <w:sectPr w:rsidR="00257121" w:rsidRPr="0025712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121"/>
    <w:rsid w:val="000F449D"/>
    <w:rsid w:val="001B66A3"/>
    <w:rsid w:val="00241591"/>
    <w:rsid w:val="00257121"/>
    <w:rsid w:val="008275FB"/>
    <w:rsid w:val="008A6FD9"/>
    <w:rsid w:val="00BC42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9BE33B4-68A8-4070-B926-ED9DD0280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imgres?imgurl=https://banner2.kisspng.com/20180403/voe/kisspng-emojipedia-face-with-tears-of-joy-emoji-internet-t-lol-5ac4333524a0b5.78002328152280760515.jpg&amp;imgrefurl=https://www.kisspng.com/png-emojipedia-face-with-tears-of-joy-emoji-internet-t-878780/&amp;docid=zSCuhFI9MTQBrM&amp;tbnid=TU0zcPl20B5WVM:&amp;vet=10ahUKEwjzheyJwLvgAhUxrHEKHd9BBIoQMwh8KBMwEw..i&amp;w=900&amp;h=880&amp;hl=en&amp;safe=active&amp;bih=674&amp;biw=1024&amp;q=lol%20emoji&amp;ved=0ahUKEwjzheyJwLvgAhUxrHEKHd9BBIoQMwh8KBMwEw&amp;iact=mrc&amp;uact=8" TargetMode="External"/><Relationship Id="rId13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hyperlink" Target="https://www.google.co.uk/imgres?imgurl=https://thumbs.dreamstime.com/z/round-clock-face-showing-twelve-o-clock-round-clock-face-showing-twelve-o-clock-isolated-white-background-vector-illustration-110911336.jpg&amp;imgrefurl=https://www.dreamstime.com/round-clock-face-showing-twelve-o-clock-round-clock-face-showing-twelve-o-clock-isolated-white-background-vector-illustration-image110911336&amp;docid=G85rKdQv58pCAM&amp;tbnid=yl3FCOJbW4C3jM:&amp;vet=10ahUKEwjHhIXbxbvgAhUytXEKHQbcBbIQMwhgKA0wDQ..i&amp;w=1300&amp;h=1390&amp;hl=en&amp;safe=active&amp;bih=674&amp;biw=1024&amp;q=midday&amp;ved=0ahUKEwjHhIXbxbvgAhUytXEKHQbcBbIQMwhgKA0wDQ&amp;iact=mrc&amp;uact=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ogle.co.uk/imgres?imgurl=https://www.slsc.org/wp-content/uploads/2018/09/night-sky-star-trails-2400x1600-jgt-960x640.jpg&amp;imgrefurl=https://www.slsc.org/night-sky-update-for-the-week-of-october-16-2018/&amp;docid=gOH5S5ivLTjNPM&amp;tbnid=O0XnBq9c7bGfrM:&amp;vet=10ahUKEwjVko7iv7vgAhWLSRUIHQBMARAQMwh3KA8wDw..i&amp;w=960&amp;h=640&amp;hl=en&amp;safe=active&amp;bih=674&amp;biw=1024&amp;q=night%20sky&amp;ved=0ahUKEwjVko7iv7vgAhWLSRUIHQBMARAQMwh3KA8wDw&amp;iact=mrc&amp;uact=8" TargetMode="External"/><Relationship Id="rId11" Type="http://schemas.openxmlformats.org/officeDocument/2006/relationships/image" Target="media/image4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hyperlink" Target="https://www.google.co.uk/imgres?imgurl=https://gallery.yopriceville.com/var/resizes/Free-Clipart-Pictures/Sun-and-Moon-PNG/Sun_Clipart.png?m%3D1507172110&amp;imgrefurl=https://gallery.yopriceville.com/Free-Clipart-Pictures/Sun-and-Moon-PNG/Sun_Clipart&amp;docid=eQzOspqkhTepLM&amp;tbnid=KppnXRGUZmE7MM:&amp;vet=10ahUKEwjXmMXBxbvgAhUtWhUIHQvnBDkQMwh4KBAwEA..i&amp;w=561&amp;h=600&amp;hl=en&amp;safe=active&amp;bih=674&amp;biw=1024&amp;q=sun&amp;ved=0ahUKEwjXmMXBxbvgAhUtWhUIHQvnBDkQMwh4KBAwEA&amp;iact=mrc&amp;uact=8" TargetMode="External"/><Relationship Id="rId4" Type="http://schemas.openxmlformats.org/officeDocument/2006/relationships/hyperlink" Target="https://www.google.co.uk/imgres?imgurl=https://www.sheknows.com/wp-content/uploads/2018/12/Sausage_braised_in_beer_htc69x.jpeg&amp;imgrefurl=https://www.sheknows.com/food-and-recipes/articles/832051/tonights-dinner-sausage-braised-in-beer-and-apples/&amp;docid=f5Vyt9aLjY9XJM&amp;tbnid=2vXhnJoV1oV2-M:&amp;vet=10ahUKEwjMzre-v7vgAhVxsHEKHdi0AmsQMwh6KBMwEw..i&amp;w=600&amp;h=399&amp;hl=en&amp;safe=active&amp;bih=674&amp;biw=1024&amp;q=sausages%20dinner%20&amp;ved=0ahUKEwjMzre-v7vgAhVxsHEKHdi0AmsQMwh6KBMwEw&amp;iact=mrc&amp;uact=8" TargetMode="Externa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B87CAF75</Template>
  <TotalTime>0</TotalTime>
  <Pages>1</Pages>
  <Words>35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GILLIAN GRAHAM</dc:creator>
  <cp:keywords/>
  <dc:description/>
  <cp:lastModifiedBy>P FREEBURN</cp:lastModifiedBy>
  <cp:revision>2</cp:revision>
  <dcterms:created xsi:type="dcterms:W3CDTF">2021-02-04T14:10:00Z</dcterms:created>
  <dcterms:modified xsi:type="dcterms:W3CDTF">2021-02-04T14:10:00Z</dcterms:modified>
</cp:coreProperties>
</file>